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4358DF" w14:textId="2019D4DC" w:rsidR="008D2AB8" w:rsidRPr="00641D5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641D5C">
        <w:rPr>
          <w:rFonts w:ascii="Times New Roman" w:hAnsi="Times New Roman"/>
          <w:b w:val="0"/>
          <w:sz w:val="22"/>
          <w:szCs w:val="22"/>
        </w:rPr>
        <w:tab/>
      </w:r>
      <w:r w:rsidRPr="00641D5C">
        <w:rPr>
          <w:rFonts w:ascii="Times New Roman" w:hAnsi="Times New Roman"/>
          <w:b w:val="0"/>
          <w:sz w:val="22"/>
          <w:szCs w:val="22"/>
        </w:rPr>
        <w:tab/>
      </w:r>
      <w:r w:rsidRPr="00641D5C">
        <w:rPr>
          <w:rFonts w:ascii="Times New Roman" w:hAnsi="Times New Roman"/>
          <w:b w:val="0"/>
          <w:sz w:val="22"/>
          <w:szCs w:val="22"/>
        </w:rPr>
        <w:tab/>
      </w:r>
      <w:r w:rsidRPr="00641D5C">
        <w:rPr>
          <w:rFonts w:ascii="Times New Roman" w:hAnsi="Times New Roman"/>
          <w:b w:val="0"/>
          <w:sz w:val="22"/>
          <w:szCs w:val="22"/>
        </w:rPr>
        <w:tab/>
      </w:r>
      <w:r w:rsidRPr="00641D5C">
        <w:rPr>
          <w:rFonts w:ascii="Times New Roman" w:hAnsi="Times New Roman"/>
          <w:b w:val="0"/>
          <w:sz w:val="22"/>
          <w:szCs w:val="22"/>
        </w:rPr>
        <w:tab/>
      </w:r>
      <w:r w:rsidRPr="00641D5C">
        <w:rPr>
          <w:rFonts w:ascii="Times New Roman" w:hAnsi="Times New Roman"/>
          <w:b w:val="0"/>
          <w:sz w:val="22"/>
          <w:szCs w:val="22"/>
        </w:rPr>
        <w:tab/>
      </w:r>
      <w:r w:rsidRPr="00641D5C">
        <w:rPr>
          <w:rFonts w:ascii="Times New Roman" w:hAnsi="Times New Roman"/>
          <w:b w:val="0"/>
          <w:sz w:val="22"/>
          <w:szCs w:val="22"/>
        </w:rPr>
        <w:tab/>
      </w:r>
      <w:r w:rsidRPr="00641D5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641D5C">
        <w:rPr>
          <w:rFonts w:ascii="Times New Roman" w:hAnsi="Times New Roman"/>
          <w:sz w:val="22"/>
          <w:szCs w:val="22"/>
        </w:rPr>
        <w:t>1</w:t>
      </w:r>
      <w:r w:rsidR="003E5A8F" w:rsidRPr="00641D5C">
        <w:rPr>
          <w:rFonts w:ascii="Times New Roman" w:hAnsi="Times New Roman"/>
          <w:sz w:val="22"/>
          <w:szCs w:val="22"/>
        </w:rPr>
        <w:t>a</w:t>
      </w:r>
    </w:p>
    <w:p w14:paraId="6DB562D6" w14:textId="77777777" w:rsidR="008D2AB8" w:rsidRPr="00641D5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29DA772" w14:textId="2C7F061A" w:rsidR="008D2AB8" w:rsidRPr="00641D5C" w:rsidRDefault="003E5A8F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 xml:space="preserve">NOWY OBOWIĄZUJĄCY </w:t>
      </w:r>
      <w:r w:rsidR="008D2AB8" w:rsidRPr="00641D5C">
        <w:rPr>
          <w:b/>
          <w:sz w:val="22"/>
          <w:szCs w:val="22"/>
        </w:rPr>
        <w:t>FORMULARZ OFERTY</w:t>
      </w:r>
    </w:p>
    <w:p w14:paraId="552DBC6B" w14:textId="77777777" w:rsidR="008D2AB8" w:rsidRPr="00641D5C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6A24650" w14:textId="77777777" w:rsidR="00FC5D2C" w:rsidRPr="00641D5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41D5C">
        <w:rPr>
          <w:sz w:val="22"/>
          <w:szCs w:val="22"/>
        </w:rPr>
        <w:t>NAZWA WYKONAWCY:……………………………………………………………………..</w:t>
      </w:r>
    </w:p>
    <w:p w14:paraId="2A70450E" w14:textId="77777777" w:rsidR="00FC5D2C" w:rsidRPr="00641D5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  <w:szCs w:val="22"/>
        </w:rPr>
      </w:pPr>
      <w:r w:rsidRPr="00641D5C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3015E355" w14:textId="77777777" w:rsidR="00FC5D2C" w:rsidRPr="00641D5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41D5C">
        <w:rPr>
          <w:sz w:val="22"/>
          <w:szCs w:val="22"/>
        </w:rPr>
        <w:t>ADRES:…………………………………………………………………………………………</w:t>
      </w:r>
    </w:p>
    <w:p w14:paraId="52BF0507" w14:textId="77777777" w:rsidR="00FC5D2C" w:rsidRPr="00641D5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41D5C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0530AC85" w14:textId="77777777" w:rsidR="00FC5D2C" w:rsidRPr="00641D5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41D5C">
        <w:rPr>
          <w:sz w:val="22"/>
          <w:szCs w:val="22"/>
          <w:lang w:val="de-DE"/>
        </w:rPr>
        <w:t>TEL.</w:t>
      </w:r>
      <w:r w:rsidRPr="00641D5C">
        <w:rPr>
          <w:sz w:val="22"/>
          <w:szCs w:val="22"/>
        </w:rPr>
        <w:t>……………………………………………………………………………………………..</w:t>
      </w:r>
    </w:p>
    <w:p w14:paraId="37572F07" w14:textId="77777777" w:rsidR="00FC5D2C" w:rsidRPr="00641D5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41D5C">
        <w:rPr>
          <w:sz w:val="22"/>
          <w:szCs w:val="22"/>
          <w:lang w:val="de-DE"/>
        </w:rPr>
        <w:t xml:space="preserve">FAX </w:t>
      </w:r>
      <w:r w:rsidRPr="00641D5C">
        <w:rPr>
          <w:sz w:val="22"/>
          <w:szCs w:val="22"/>
        </w:rPr>
        <w:t>…………………………………………………………………………………………….</w:t>
      </w:r>
    </w:p>
    <w:p w14:paraId="26B3E8AD" w14:textId="77777777" w:rsidR="00FC5D2C" w:rsidRPr="00641D5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 w:rsidRPr="00641D5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EF1F31D" w14:textId="77777777" w:rsidR="00FC5D2C" w:rsidRPr="00641D5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41D5C">
        <w:rPr>
          <w:sz w:val="22"/>
          <w:szCs w:val="22"/>
          <w:lang w:val="de-DE"/>
        </w:rPr>
        <w:t xml:space="preserve">NIP…………………………………. </w:t>
      </w:r>
      <w:r w:rsidRPr="00641D5C">
        <w:rPr>
          <w:sz w:val="22"/>
          <w:szCs w:val="22"/>
        </w:rPr>
        <w:t>REGON:………………………………………………...</w:t>
      </w:r>
    </w:p>
    <w:p w14:paraId="03087735" w14:textId="77777777" w:rsidR="008D2AB8" w:rsidRPr="00641D5C" w:rsidRDefault="00FC5D2C" w:rsidP="00FC5D2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1D5C">
        <w:rPr>
          <w:sz w:val="22"/>
          <w:szCs w:val="22"/>
        </w:rPr>
        <w:t>BANK/ NR KONTA ……………………………………………………………………………</w:t>
      </w:r>
    </w:p>
    <w:p w14:paraId="76D1CD4B" w14:textId="77777777" w:rsidR="008D2AB8" w:rsidRPr="00641D5C" w:rsidRDefault="008D2AB8" w:rsidP="008D2AB8">
      <w:pPr>
        <w:spacing w:line="360" w:lineRule="auto"/>
        <w:rPr>
          <w:sz w:val="22"/>
          <w:szCs w:val="22"/>
        </w:rPr>
      </w:pPr>
      <w:r w:rsidRPr="00641D5C">
        <w:rPr>
          <w:sz w:val="22"/>
          <w:szCs w:val="22"/>
        </w:rPr>
        <w:t>Do: Nazwa i siedziba Zamawiającego:</w:t>
      </w:r>
    </w:p>
    <w:p w14:paraId="69BDBA6B" w14:textId="77777777" w:rsidR="006D4A4B" w:rsidRPr="00641D5C" w:rsidRDefault="006D4A4B" w:rsidP="008D2AB8">
      <w:pPr>
        <w:ind w:right="-110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Akademia Górniczo - Hutnicza</w:t>
      </w:r>
    </w:p>
    <w:p w14:paraId="2EA59BAD" w14:textId="77777777" w:rsidR="006D4A4B" w:rsidRPr="00641D5C" w:rsidRDefault="006D4A4B" w:rsidP="008D2AB8">
      <w:pPr>
        <w:ind w:right="-110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im. Stanisława Staszica w Krakowie</w:t>
      </w:r>
    </w:p>
    <w:p w14:paraId="2251F88B" w14:textId="77777777" w:rsidR="008D2AB8" w:rsidRPr="00641D5C" w:rsidRDefault="006D4A4B" w:rsidP="008D2AB8">
      <w:pPr>
        <w:ind w:right="-110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Dział Zamówień Publicznych</w:t>
      </w:r>
      <w:r w:rsidR="008D2AB8" w:rsidRPr="00641D5C">
        <w:rPr>
          <w:b/>
          <w:sz w:val="22"/>
          <w:szCs w:val="22"/>
        </w:rPr>
        <w:t xml:space="preserve">  </w:t>
      </w:r>
    </w:p>
    <w:p w14:paraId="3DB8A4EB" w14:textId="77777777" w:rsidR="008D2AB8" w:rsidRPr="00641D5C" w:rsidRDefault="006D4A4B" w:rsidP="008D2AB8">
      <w:pPr>
        <w:ind w:right="-110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Al. Mickiewicza</w:t>
      </w:r>
      <w:r w:rsidR="008D2AB8" w:rsidRPr="00641D5C">
        <w:rPr>
          <w:b/>
          <w:sz w:val="22"/>
          <w:szCs w:val="22"/>
        </w:rPr>
        <w:t xml:space="preserve"> </w:t>
      </w:r>
      <w:r w:rsidRPr="00641D5C">
        <w:rPr>
          <w:b/>
          <w:sz w:val="22"/>
          <w:szCs w:val="22"/>
        </w:rPr>
        <w:t>30</w:t>
      </w:r>
      <w:r w:rsidR="008D2AB8" w:rsidRPr="00641D5C">
        <w:rPr>
          <w:b/>
          <w:sz w:val="22"/>
          <w:szCs w:val="22"/>
        </w:rPr>
        <w:t xml:space="preserve"> </w:t>
      </w:r>
    </w:p>
    <w:p w14:paraId="6F9B9C97" w14:textId="77777777" w:rsidR="008D2AB8" w:rsidRPr="00641D5C" w:rsidRDefault="006D4A4B" w:rsidP="008D2AB8">
      <w:pPr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30-059</w:t>
      </w:r>
      <w:r w:rsidR="008D2AB8" w:rsidRPr="00641D5C">
        <w:rPr>
          <w:b/>
          <w:sz w:val="22"/>
          <w:szCs w:val="22"/>
        </w:rPr>
        <w:t xml:space="preserve"> </w:t>
      </w:r>
      <w:r w:rsidRPr="00641D5C">
        <w:rPr>
          <w:b/>
          <w:sz w:val="22"/>
          <w:szCs w:val="22"/>
        </w:rPr>
        <w:t>Kraków</w:t>
      </w:r>
      <w:r w:rsidR="008D2AB8" w:rsidRPr="00641D5C">
        <w:rPr>
          <w:b/>
          <w:sz w:val="22"/>
          <w:szCs w:val="22"/>
        </w:rPr>
        <w:t xml:space="preserve">,  </w:t>
      </w:r>
    </w:p>
    <w:p w14:paraId="3FD34929" w14:textId="77777777" w:rsidR="008D2AB8" w:rsidRPr="00641D5C" w:rsidRDefault="008D2AB8" w:rsidP="008D2AB8">
      <w:pPr>
        <w:ind w:firstLine="3969"/>
        <w:rPr>
          <w:b/>
          <w:sz w:val="22"/>
          <w:szCs w:val="22"/>
        </w:rPr>
      </w:pPr>
    </w:p>
    <w:p w14:paraId="27AA90EC" w14:textId="0A155373" w:rsidR="008D2AB8" w:rsidRPr="00641D5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41D5C">
        <w:rPr>
          <w:sz w:val="22"/>
          <w:szCs w:val="22"/>
        </w:rPr>
        <w:t xml:space="preserve">Przystępując do postępowania o udzielenie zamówienia publicznego, którego przedmiotem jest </w:t>
      </w:r>
      <w:r w:rsidR="006D4A4B" w:rsidRPr="00641D5C">
        <w:rPr>
          <w:b/>
          <w:sz w:val="22"/>
          <w:szCs w:val="22"/>
        </w:rPr>
        <w:t>Dostawa 12 szt. zestawów komputerowych dla CDSI - DE-dzp.272-207/24</w:t>
      </w:r>
      <w:r w:rsidRPr="00641D5C">
        <w:rPr>
          <w:b/>
          <w:sz w:val="22"/>
          <w:szCs w:val="22"/>
        </w:rPr>
        <w:t xml:space="preserve">, </w:t>
      </w:r>
      <w:r w:rsidRPr="00641D5C">
        <w:rPr>
          <w:sz w:val="22"/>
          <w:szCs w:val="22"/>
        </w:rPr>
        <w:t>oferuję realizację przedmiotu zamówienia,</w:t>
      </w:r>
      <w:r w:rsidR="00641D5C">
        <w:rPr>
          <w:sz w:val="22"/>
          <w:szCs w:val="22"/>
        </w:rPr>
        <w:t xml:space="preserve"> </w:t>
      </w:r>
      <w:r w:rsidRPr="00641D5C">
        <w:rPr>
          <w:sz w:val="22"/>
          <w:szCs w:val="22"/>
        </w:rPr>
        <w:t>zgodnie z zasadami określonymi w specyfikacji istotnych warunków zamówienia.</w:t>
      </w:r>
    </w:p>
    <w:p w14:paraId="55867E35" w14:textId="77777777" w:rsidR="008D2AB8" w:rsidRPr="00641D5C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3A4943E" w14:textId="77777777" w:rsidR="00BB0C10" w:rsidRPr="00641D5C" w:rsidRDefault="00BB0C10" w:rsidP="00BB0C1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Cena netto za całość zamówienia tj.  12 szt. zestawów komputerowych: .................... PLN</w:t>
      </w:r>
    </w:p>
    <w:p w14:paraId="7BD7D1F5" w14:textId="77777777" w:rsidR="00BB0C10" w:rsidRPr="00641D5C" w:rsidRDefault="00BB0C10" w:rsidP="00BB0C1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19E9021" w14:textId="77777777" w:rsidR="00BB0C10" w:rsidRPr="00641D5C" w:rsidRDefault="00BB0C10" w:rsidP="00BB0C1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Cena brutto za całość zamówienia tj. 12 szt. zestawów komputerowych: ................... PLN</w:t>
      </w:r>
    </w:p>
    <w:p w14:paraId="5B0BF9A9" w14:textId="77777777" w:rsidR="00BB0C10" w:rsidRPr="00641D5C" w:rsidRDefault="00BB0C10" w:rsidP="00BB0C1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75A0A8" w14:textId="77777777" w:rsidR="00BB0C10" w:rsidRPr="00641D5C" w:rsidRDefault="00BB0C10" w:rsidP="00BB0C1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41D5C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CA14C2F" w14:textId="77777777" w:rsidR="00BB0C10" w:rsidRPr="00641D5C" w:rsidRDefault="00BB0C10" w:rsidP="00BB0C1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2F48A5B" w14:textId="77777777" w:rsidR="00BB0C10" w:rsidRPr="00641D5C" w:rsidRDefault="00BB0C10" w:rsidP="00BB0C10">
      <w:pPr>
        <w:pStyle w:val="Tekstpodstawowy"/>
        <w:rPr>
          <w:sz w:val="22"/>
          <w:szCs w:val="22"/>
        </w:rPr>
      </w:pPr>
      <w:r w:rsidRPr="00641D5C">
        <w:rPr>
          <w:sz w:val="22"/>
          <w:szCs w:val="22"/>
        </w:rPr>
        <w:t>Powyższa cena zawiera podatek VAT w wysokości .......... % tj. ……………………. PLN</w:t>
      </w:r>
    </w:p>
    <w:p w14:paraId="4A6C9262" w14:textId="77777777" w:rsidR="00BB0C10" w:rsidRPr="00641D5C" w:rsidRDefault="00BB0C10" w:rsidP="00BB0C10">
      <w:pPr>
        <w:pStyle w:val="Tekstpodstawowy"/>
        <w:rPr>
          <w:sz w:val="22"/>
          <w:szCs w:val="22"/>
        </w:rPr>
      </w:pPr>
      <w:r w:rsidRPr="00641D5C">
        <w:rPr>
          <w:sz w:val="22"/>
          <w:szCs w:val="22"/>
        </w:rPr>
        <w:t>w tym:</w:t>
      </w:r>
    </w:p>
    <w:p w14:paraId="4238A4D3" w14:textId="77777777" w:rsidR="00BB0C10" w:rsidRPr="00641D5C" w:rsidRDefault="00BB0C10" w:rsidP="00BB0C10">
      <w:pPr>
        <w:widowControl w:val="0"/>
        <w:numPr>
          <w:ilvl w:val="0"/>
          <w:numId w:val="5"/>
        </w:numPr>
        <w:ind w:right="1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cena netto za 1 szt. zestawu komputerowego: ..................................................... PLN</w:t>
      </w:r>
    </w:p>
    <w:p w14:paraId="121809B9" w14:textId="77777777" w:rsidR="00BB0C10" w:rsidRPr="00641D5C" w:rsidRDefault="00BB0C10" w:rsidP="00BB0C10">
      <w:pPr>
        <w:widowControl w:val="0"/>
        <w:ind w:right="1"/>
        <w:rPr>
          <w:b/>
          <w:sz w:val="22"/>
          <w:szCs w:val="22"/>
        </w:rPr>
      </w:pPr>
    </w:p>
    <w:p w14:paraId="3F39B43B" w14:textId="77777777" w:rsidR="00BB0C10" w:rsidRPr="00641D5C" w:rsidRDefault="00BB0C10" w:rsidP="00BB0C10">
      <w:pPr>
        <w:widowControl w:val="0"/>
        <w:numPr>
          <w:ilvl w:val="0"/>
          <w:numId w:val="5"/>
        </w:numPr>
        <w:ind w:right="1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>cena brutto za 1 szt. zestawu komputerowego: ….............................................. PLN</w:t>
      </w:r>
    </w:p>
    <w:p w14:paraId="23C413DA" w14:textId="77777777" w:rsidR="00BB0C10" w:rsidRPr="00641D5C" w:rsidRDefault="00BB0C10" w:rsidP="00BB0C10">
      <w:pPr>
        <w:pStyle w:val="Akapitzlist"/>
        <w:rPr>
          <w:sz w:val="22"/>
          <w:szCs w:val="22"/>
        </w:rPr>
      </w:pPr>
    </w:p>
    <w:p w14:paraId="343A528F" w14:textId="77777777" w:rsidR="00BB0C10" w:rsidRPr="00641D5C" w:rsidRDefault="00BB0C10" w:rsidP="00BB0C10">
      <w:pPr>
        <w:widowControl w:val="0"/>
        <w:ind w:right="1"/>
        <w:rPr>
          <w:b/>
          <w:sz w:val="22"/>
          <w:szCs w:val="22"/>
        </w:rPr>
      </w:pPr>
      <w:r w:rsidRPr="00641D5C">
        <w:rPr>
          <w:sz w:val="22"/>
          <w:szCs w:val="22"/>
        </w:rPr>
        <w:t>Słownie brutto: …........................................................................................................</w:t>
      </w:r>
    </w:p>
    <w:p w14:paraId="3C7E12EA" w14:textId="77777777" w:rsidR="00BB0C10" w:rsidRPr="00641D5C" w:rsidRDefault="00BB0C10" w:rsidP="00BB0C10">
      <w:pPr>
        <w:pStyle w:val="Akapitzlist"/>
        <w:rPr>
          <w:sz w:val="22"/>
          <w:szCs w:val="22"/>
        </w:rPr>
      </w:pPr>
    </w:p>
    <w:p w14:paraId="4BA8621D" w14:textId="77777777" w:rsidR="00BB0C10" w:rsidRPr="00641D5C" w:rsidRDefault="00BB0C10" w:rsidP="00BB0C10">
      <w:pPr>
        <w:widowControl w:val="0"/>
        <w:ind w:right="1"/>
        <w:rPr>
          <w:b/>
          <w:bCs/>
          <w:sz w:val="22"/>
          <w:szCs w:val="22"/>
        </w:rPr>
      </w:pPr>
      <w:r w:rsidRPr="00641D5C">
        <w:rPr>
          <w:b/>
          <w:bCs/>
          <w:sz w:val="22"/>
          <w:szCs w:val="22"/>
        </w:rPr>
        <w:t>Powyższa cena zawiera podatek VAT w wysokości …....... % tj. ………………. PLN</w:t>
      </w:r>
    </w:p>
    <w:p w14:paraId="15C8DAD7" w14:textId="77777777" w:rsidR="00BB0C10" w:rsidRPr="00641D5C" w:rsidRDefault="00BB0C10" w:rsidP="00BB0C10">
      <w:pPr>
        <w:pStyle w:val="Akapitzlist"/>
        <w:rPr>
          <w:b/>
          <w:sz w:val="22"/>
          <w:szCs w:val="22"/>
        </w:rPr>
      </w:pPr>
    </w:p>
    <w:p w14:paraId="55801796" w14:textId="77777777" w:rsidR="00BB0C10" w:rsidRPr="00641D5C" w:rsidRDefault="00BB0C10" w:rsidP="00BB0C10">
      <w:pPr>
        <w:pStyle w:val="Tekstpodstawowy"/>
        <w:rPr>
          <w:sz w:val="22"/>
          <w:szCs w:val="22"/>
        </w:rPr>
      </w:pPr>
      <w:r w:rsidRPr="00641D5C">
        <w:rPr>
          <w:sz w:val="22"/>
          <w:szCs w:val="22"/>
        </w:rPr>
        <w:t>Producent, model zaoferowanego sprzętu tj.:</w:t>
      </w:r>
    </w:p>
    <w:p w14:paraId="2E15B926" w14:textId="77777777" w:rsidR="00BB0C10" w:rsidRPr="00641D5C" w:rsidRDefault="00BB0C1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Płyty głównej: ………………………………………………………………………….</w:t>
      </w:r>
    </w:p>
    <w:p w14:paraId="126CB09D" w14:textId="77777777" w:rsidR="00BB0C10" w:rsidRPr="00641D5C" w:rsidRDefault="00BB0C1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lastRenderedPageBreak/>
        <w:t>Procesora: …………………………………………………………………………</w:t>
      </w:r>
      <w:r w:rsidR="00B45FB0" w:rsidRPr="00641D5C">
        <w:rPr>
          <w:sz w:val="22"/>
          <w:szCs w:val="22"/>
        </w:rPr>
        <w:t>…</w:t>
      </w:r>
    </w:p>
    <w:p w14:paraId="6EC02749" w14:textId="77777777" w:rsidR="00BB0C10" w:rsidRPr="00641D5C" w:rsidRDefault="00BB0C1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Chłodzenia procesora: ………………………………………………………………</w:t>
      </w:r>
      <w:r w:rsidR="00B45FB0" w:rsidRPr="00641D5C">
        <w:rPr>
          <w:sz w:val="22"/>
          <w:szCs w:val="22"/>
        </w:rPr>
        <w:t>.</w:t>
      </w:r>
    </w:p>
    <w:p w14:paraId="5CB01AD2" w14:textId="77777777" w:rsidR="00BB0C10" w:rsidRPr="00641D5C" w:rsidRDefault="00B45FB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Pamięci RAM</w:t>
      </w:r>
      <w:r w:rsidR="00BB0C10" w:rsidRPr="00641D5C">
        <w:rPr>
          <w:sz w:val="22"/>
          <w:szCs w:val="22"/>
        </w:rPr>
        <w:t>: ……………………………………………………………………</w:t>
      </w:r>
      <w:r w:rsidRPr="00641D5C">
        <w:rPr>
          <w:sz w:val="22"/>
          <w:szCs w:val="22"/>
        </w:rPr>
        <w:t>……</w:t>
      </w:r>
    </w:p>
    <w:p w14:paraId="6B01DB81" w14:textId="77777777" w:rsidR="00BB0C10" w:rsidRPr="00641D5C" w:rsidRDefault="00B45FB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Dysku twardego SSD</w:t>
      </w:r>
      <w:r w:rsidR="00BB0C10" w:rsidRPr="00641D5C">
        <w:rPr>
          <w:sz w:val="22"/>
          <w:szCs w:val="22"/>
        </w:rPr>
        <w:t>: …………………………………………………………………</w:t>
      </w:r>
    </w:p>
    <w:p w14:paraId="414ECF50" w14:textId="77777777" w:rsidR="00BB0C10" w:rsidRPr="00641D5C" w:rsidRDefault="00B45FB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Karty graficznej</w:t>
      </w:r>
      <w:r w:rsidR="00BB0C10" w:rsidRPr="00641D5C">
        <w:rPr>
          <w:sz w:val="22"/>
          <w:szCs w:val="22"/>
        </w:rPr>
        <w:t>: ………………………………………………………………………</w:t>
      </w:r>
    </w:p>
    <w:p w14:paraId="0773F5D3" w14:textId="77777777" w:rsidR="00BB0C10" w:rsidRPr="00641D5C" w:rsidRDefault="00B45FB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Obudowy</w:t>
      </w:r>
      <w:r w:rsidR="00BB0C10" w:rsidRPr="00641D5C">
        <w:rPr>
          <w:sz w:val="22"/>
          <w:szCs w:val="22"/>
        </w:rPr>
        <w:t>: ……………………………………………………………………………..</w:t>
      </w:r>
    </w:p>
    <w:p w14:paraId="06AA5741" w14:textId="77777777" w:rsidR="00BB0C10" w:rsidRPr="00641D5C" w:rsidRDefault="00B45FB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Zasilacza</w:t>
      </w:r>
      <w:r w:rsidR="00BB0C10" w:rsidRPr="00641D5C">
        <w:rPr>
          <w:sz w:val="22"/>
          <w:szCs w:val="22"/>
        </w:rPr>
        <w:t>: ………………………………………………………………………</w:t>
      </w:r>
      <w:r w:rsidRPr="00641D5C">
        <w:rPr>
          <w:sz w:val="22"/>
          <w:szCs w:val="22"/>
        </w:rPr>
        <w:t>……..</w:t>
      </w:r>
    </w:p>
    <w:p w14:paraId="4FE2038C" w14:textId="77777777" w:rsidR="008D2AB8" w:rsidRPr="00641D5C" w:rsidRDefault="00B45FB0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Monitora</w:t>
      </w:r>
      <w:r w:rsidR="00BB0C10" w:rsidRPr="00641D5C">
        <w:rPr>
          <w:sz w:val="22"/>
          <w:szCs w:val="22"/>
        </w:rPr>
        <w:t>: ………………………………………………………………………</w:t>
      </w:r>
      <w:r w:rsidRPr="00641D5C">
        <w:rPr>
          <w:sz w:val="22"/>
          <w:szCs w:val="22"/>
        </w:rPr>
        <w:t>………</w:t>
      </w:r>
    </w:p>
    <w:p w14:paraId="2CAEEEC6" w14:textId="77777777" w:rsidR="00535ECD" w:rsidRPr="00641D5C" w:rsidRDefault="00535ECD" w:rsidP="00BB0C10">
      <w:pPr>
        <w:pStyle w:val="Tekstpodstawowy"/>
        <w:numPr>
          <w:ilvl w:val="0"/>
          <w:numId w:val="6"/>
        </w:numPr>
        <w:suppressAutoHyphens/>
        <w:autoSpaceDN w:val="0"/>
        <w:rPr>
          <w:sz w:val="22"/>
          <w:szCs w:val="22"/>
        </w:rPr>
      </w:pPr>
      <w:r w:rsidRPr="00641D5C">
        <w:rPr>
          <w:sz w:val="22"/>
          <w:szCs w:val="22"/>
        </w:rPr>
        <w:t>Zestaw Klawiatura + Mysz: …………………………………………………………..</w:t>
      </w:r>
    </w:p>
    <w:p w14:paraId="4E0ADE65" w14:textId="77777777" w:rsidR="00FF0932" w:rsidRPr="00641D5C" w:rsidRDefault="00FF0932" w:rsidP="00535ECD">
      <w:pPr>
        <w:pStyle w:val="Tekstpodstawowy"/>
        <w:suppressAutoHyphens/>
        <w:autoSpaceDN w:val="0"/>
        <w:ind w:left="360"/>
        <w:rPr>
          <w:sz w:val="22"/>
          <w:szCs w:val="22"/>
        </w:rPr>
      </w:pPr>
    </w:p>
    <w:p w14:paraId="1202B8F0" w14:textId="77777777" w:rsidR="008D2AB8" w:rsidRPr="00641D5C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41D5C">
        <w:rPr>
          <w:b/>
          <w:sz w:val="22"/>
          <w:szCs w:val="22"/>
        </w:rPr>
        <w:t xml:space="preserve">Termin realizacji umowy: </w:t>
      </w:r>
      <w:r w:rsidR="00D218CF" w:rsidRPr="00641D5C">
        <w:rPr>
          <w:b/>
          <w:bCs/>
          <w:sz w:val="22"/>
          <w:szCs w:val="22"/>
        </w:rPr>
        <w:t xml:space="preserve">do 7 dni od daty otrzymania zamówienia otrzymanego  </w:t>
      </w:r>
      <w:proofErr w:type="spellStart"/>
      <w:r w:rsidR="00D218CF" w:rsidRPr="00641D5C">
        <w:rPr>
          <w:b/>
          <w:bCs/>
          <w:sz w:val="22"/>
          <w:szCs w:val="22"/>
        </w:rPr>
        <w:t>MNiSW</w:t>
      </w:r>
      <w:proofErr w:type="spellEnd"/>
      <w:r w:rsidR="00D218CF" w:rsidRPr="00641D5C">
        <w:rPr>
          <w:b/>
          <w:bCs/>
          <w:sz w:val="22"/>
          <w:szCs w:val="22"/>
        </w:rPr>
        <w:t>.</w:t>
      </w:r>
    </w:p>
    <w:p w14:paraId="0D7D866A" w14:textId="77777777" w:rsidR="008D2AB8" w:rsidRPr="00641D5C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641D5C">
        <w:rPr>
          <w:b/>
          <w:sz w:val="22"/>
          <w:szCs w:val="22"/>
        </w:rPr>
        <w:t>Okres udzielonej gwarancji wynosi:</w:t>
      </w:r>
      <w:r w:rsidRPr="00641D5C">
        <w:rPr>
          <w:sz w:val="22"/>
          <w:szCs w:val="22"/>
        </w:rPr>
        <w:t xml:space="preserve"> </w:t>
      </w:r>
      <w:r w:rsidRPr="00641D5C">
        <w:rPr>
          <w:b/>
          <w:bCs/>
          <w:sz w:val="22"/>
          <w:szCs w:val="22"/>
        </w:rPr>
        <w:t>………</w:t>
      </w:r>
      <w:r w:rsidR="00D218CF" w:rsidRPr="00641D5C">
        <w:rPr>
          <w:b/>
          <w:bCs/>
          <w:sz w:val="22"/>
          <w:szCs w:val="22"/>
        </w:rPr>
        <w:t xml:space="preserve"> miesięcy</w:t>
      </w:r>
      <w:r w:rsidR="00D218CF" w:rsidRPr="00641D5C">
        <w:rPr>
          <w:sz w:val="22"/>
          <w:szCs w:val="22"/>
        </w:rPr>
        <w:t xml:space="preserve"> </w:t>
      </w:r>
      <w:r w:rsidRPr="00641D5C">
        <w:rPr>
          <w:sz w:val="22"/>
          <w:szCs w:val="22"/>
          <w:highlight w:val="yellow"/>
        </w:rPr>
        <w:t>(</w:t>
      </w:r>
      <w:r w:rsidRPr="00641D5C">
        <w:rPr>
          <w:i/>
          <w:sz w:val="22"/>
          <w:szCs w:val="22"/>
          <w:highlight w:val="yellow"/>
        </w:rPr>
        <w:t>kryterium oceny ofert)</w:t>
      </w:r>
      <w:r w:rsidR="00FF0932" w:rsidRPr="00641D5C">
        <w:rPr>
          <w:i/>
          <w:sz w:val="22"/>
          <w:szCs w:val="22"/>
        </w:rPr>
        <w:t xml:space="preserve"> </w:t>
      </w:r>
      <w:r w:rsidR="00FF0932" w:rsidRPr="00641D5C">
        <w:rPr>
          <w:iCs/>
          <w:sz w:val="22"/>
          <w:szCs w:val="22"/>
        </w:rPr>
        <w:t>*)</w:t>
      </w:r>
    </w:p>
    <w:p w14:paraId="239A3EF7" w14:textId="77777777" w:rsidR="00FF0932" w:rsidRPr="00641D5C" w:rsidRDefault="00FF0932" w:rsidP="008D2A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641D5C">
        <w:rPr>
          <w:bCs/>
          <w:iCs/>
          <w:sz w:val="22"/>
          <w:szCs w:val="22"/>
        </w:rPr>
        <w:t>*) W przypadku nie podania okresu gwarancji, Zamawiający przyjmie minimalny okres gwarancji.</w:t>
      </w:r>
    </w:p>
    <w:p w14:paraId="6F6E54E2" w14:textId="77777777" w:rsidR="008D2AB8" w:rsidRPr="00641D5C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41D5C">
        <w:rPr>
          <w:sz w:val="22"/>
          <w:szCs w:val="22"/>
        </w:rPr>
        <w:t xml:space="preserve">Oświadczamy, że zgodnie z ustawą z dnia </w:t>
      </w:r>
      <w:r w:rsidR="00A0022B" w:rsidRPr="00641D5C">
        <w:rPr>
          <w:sz w:val="22"/>
          <w:szCs w:val="22"/>
        </w:rPr>
        <w:t>6 marca 2018 r</w:t>
      </w:r>
      <w:r w:rsidRPr="00641D5C">
        <w:rPr>
          <w:sz w:val="22"/>
          <w:szCs w:val="22"/>
        </w:rPr>
        <w:t>.</w:t>
      </w:r>
      <w:r w:rsidR="00A0022B" w:rsidRPr="00641D5C">
        <w:rPr>
          <w:sz w:val="22"/>
          <w:szCs w:val="22"/>
        </w:rPr>
        <w:t xml:space="preserve"> Prawo przedsiębiorców, </w:t>
      </w:r>
      <w:r w:rsidRPr="00641D5C">
        <w:rPr>
          <w:sz w:val="22"/>
          <w:szCs w:val="22"/>
        </w:rPr>
        <w:t>należymy do małych lub średnich przedsiębiorców:</w:t>
      </w:r>
      <w:r w:rsidRPr="00641D5C">
        <w:rPr>
          <w:b/>
          <w:sz w:val="22"/>
          <w:szCs w:val="22"/>
        </w:rPr>
        <w:t xml:space="preserve"> TAK/NIE</w:t>
      </w:r>
    </w:p>
    <w:p w14:paraId="76BB430E" w14:textId="77777777" w:rsidR="00F913C6" w:rsidRPr="00641D5C" w:rsidRDefault="00F913C6" w:rsidP="00F913C6">
      <w:pPr>
        <w:jc w:val="both"/>
        <w:rPr>
          <w:i/>
          <w:iCs/>
          <w:sz w:val="22"/>
          <w:szCs w:val="22"/>
        </w:rPr>
      </w:pPr>
      <w:r w:rsidRPr="00641D5C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41D5C">
        <w:rPr>
          <w:b/>
          <w:bCs/>
          <w:i/>
          <w:iCs/>
          <w:sz w:val="22"/>
          <w:szCs w:val="22"/>
        </w:rPr>
        <w:t xml:space="preserve">na zestawy komputerowe stacjonarne </w:t>
      </w:r>
      <w:r w:rsidRPr="00641D5C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9087217" w14:textId="77777777" w:rsidR="00F913C6" w:rsidRPr="00641D5C" w:rsidRDefault="00F913C6" w:rsidP="00F913C6">
      <w:pPr>
        <w:ind w:right="-47"/>
        <w:jc w:val="both"/>
        <w:rPr>
          <w:sz w:val="22"/>
          <w:szCs w:val="22"/>
        </w:rPr>
      </w:pPr>
    </w:p>
    <w:p w14:paraId="240D9587" w14:textId="77777777" w:rsidR="00F913C6" w:rsidRPr="00641D5C" w:rsidRDefault="00F913C6" w:rsidP="00F913C6">
      <w:pPr>
        <w:ind w:right="-47"/>
        <w:jc w:val="both"/>
        <w:rPr>
          <w:bCs/>
          <w:sz w:val="22"/>
          <w:szCs w:val="22"/>
        </w:rPr>
      </w:pPr>
      <w:r w:rsidRPr="00641D5C">
        <w:rPr>
          <w:b/>
          <w:sz w:val="22"/>
          <w:szCs w:val="22"/>
        </w:rPr>
        <w:t xml:space="preserve">Termin płatności: </w:t>
      </w:r>
      <w:r w:rsidRPr="00641D5C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82E2639" w14:textId="77777777" w:rsidR="00F913C6" w:rsidRPr="00641D5C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5D7D2BCD" w14:textId="77777777" w:rsidR="00F913C6" w:rsidRPr="00641D5C" w:rsidRDefault="00F913C6" w:rsidP="00F913C6">
      <w:pPr>
        <w:rPr>
          <w:b/>
          <w:sz w:val="22"/>
          <w:szCs w:val="22"/>
          <w:u w:val="single"/>
        </w:rPr>
      </w:pPr>
      <w:r w:rsidRPr="00641D5C">
        <w:rPr>
          <w:b/>
          <w:sz w:val="22"/>
          <w:szCs w:val="22"/>
          <w:u w:val="single"/>
        </w:rPr>
        <w:t>Jednocześnie oświadczamy, że:</w:t>
      </w:r>
    </w:p>
    <w:p w14:paraId="2606422C" w14:textId="77777777" w:rsidR="00F913C6" w:rsidRPr="00641D5C" w:rsidRDefault="00F913C6" w:rsidP="00F913C6">
      <w:pPr>
        <w:rPr>
          <w:b/>
          <w:sz w:val="22"/>
          <w:szCs w:val="22"/>
          <w:u w:val="single"/>
        </w:rPr>
      </w:pPr>
    </w:p>
    <w:p w14:paraId="59255EA3" w14:textId="77777777" w:rsidR="00F913C6" w:rsidRPr="00641D5C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1D5C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9AC6617" w14:textId="77777777" w:rsidR="00F913C6" w:rsidRPr="00641D5C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1D5C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641D5C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641D5C">
        <w:rPr>
          <w:color w:val="000000"/>
          <w:sz w:val="22"/>
          <w:szCs w:val="22"/>
        </w:rPr>
        <w:t xml:space="preserve"> i nie wnosimy do nich żadnych zastrzeżeń.</w:t>
      </w:r>
    </w:p>
    <w:p w14:paraId="61993BA8" w14:textId="69728901" w:rsidR="00A3634D" w:rsidRPr="00641D5C" w:rsidRDefault="00310099" w:rsidP="00A3634D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641D5C">
        <w:rPr>
          <w:rFonts w:eastAsia="Calibri"/>
          <w:b/>
          <w:bCs/>
          <w:sz w:val="22"/>
          <w:szCs w:val="22"/>
          <w:lang w:eastAsia="en-US"/>
        </w:rPr>
        <w:t>Oświadczamy, że zaoferowany przez nas sprzęt został wyprodukowany zgodnie z c</w:t>
      </w:r>
      <w:r w:rsidR="00A3634D" w:rsidRPr="00641D5C">
        <w:rPr>
          <w:rFonts w:eastAsia="Calibri"/>
          <w:b/>
          <w:bCs/>
          <w:sz w:val="22"/>
          <w:szCs w:val="22"/>
          <w:lang w:eastAsia="en-US"/>
        </w:rPr>
        <w:t>ertyfikat</w:t>
      </w:r>
      <w:r w:rsidRPr="00641D5C">
        <w:rPr>
          <w:rFonts w:eastAsia="Calibri"/>
          <w:b/>
          <w:bCs/>
          <w:sz w:val="22"/>
          <w:szCs w:val="22"/>
          <w:lang w:eastAsia="en-US"/>
        </w:rPr>
        <w:t>em</w:t>
      </w:r>
      <w:r w:rsidR="00A3634D" w:rsidRPr="00641D5C">
        <w:rPr>
          <w:rFonts w:eastAsia="Calibri"/>
          <w:b/>
          <w:bCs/>
          <w:sz w:val="22"/>
          <w:szCs w:val="22"/>
          <w:lang w:eastAsia="en-US"/>
        </w:rPr>
        <w:t xml:space="preserve"> wystawiony</w:t>
      </w:r>
      <w:r w:rsidRPr="00641D5C">
        <w:rPr>
          <w:rFonts w:eastAsia="Calibri"/>
          <w:b/>
          <w:bCs/>
          <w:sz w:val="22"/>
          <w:szCs w:val="22"/>
          <w:lang w:eastAsia="en-US"/>
        </w:rPr>
        <w:t>m</w:t>
      </w:r>
      <w:r w:rsidR="00A3634D" w:rsidRPr="00641D5C">
        <w:rPr>
          <w:rFonts w:eastAsia="Calibri"/>
          <w:b/>
          <w:bCs/>
          <w:sz w:val="22"/>
          <w:szCs w:val="22"/>
          <w:lang w:eastAsia="en-US"/>
        </w:rPr>
        <w:t xml:space="preserve"> przez niezależną, akredytowaną jednostkę badawczą, który potwierdza roczne zużycie energii ogółem, według ROZPORZĄDZENIA KOMISJI (UE) NR 617/2013. Oznacza to energię elektryczną zużytą przez produkt w określonych okresach w ramach zdefiniowanych trybów i stanów poboru mocy – Certyfikat </w:t>
      </w:r>
      <w:r w:rsidR="00FD5E99" w:rsidRPr="00641D5C">
        <w:rPr>
          <w:rFonts w:eastAsia="Calibri"/>
          <w:b/>
          <w:bCs/>
          <w:sz w:val="22"/>
          <w:szCs w:val="22"/>
          <w:lang w:eastAsia="en-US"/>
        </w:rPr>
        <w:t xml:space="preserve">zostanie </w:t>
      </w:r>
      <w:r w:rsidR="00A3634D" w:rsidRPr="00641D5C">
        <w:rPr>
          <w:rFonts w:eastAsia="Calibri"/>
          <w:b/>
          <w:bCs/>
          <w:sz w:val="22"/>
          <w:szCs w:val="22"/>
          <w:lang w:eastAsia="en-US"/>
        </w:rPr>
        <w:t>dostarcz</w:t>
      </w:r>
      <w:r w:rsidR="00FD5E99" w:rsidRPr="00641D5C">
        <w:rPr>
          <w:rFonts w:eastAsia="Calibri"/>
          <w:b/>
          <w:bCs/>
          <w:sz w:val="22"/>
          <w:szCs w:val="22"/>
          <w:lang w:eastAsia="en-US"/>
        </w:rPr>
        <w:t xml:space="preserve">ony </w:t>
      </w:r>
      <w:r w:rsidR="00A3634D" w:rsidRPr="00641D5C">
        <w:rPr>
          <w:rFonts w:eastAsia="Calibri"/>
          <w:b/>
          <w:bCs/>
          <w:sz w:val="22"/>
          <w:szCs w:val="22"/>
          <w:lang w:eastAsia="en-US"/>
        </w:rPr>
        <w:t>Zamawiającemu po wyborze najkorzystniejszej oferty a przed podpisaniem umowy</w:t>
      </w:r>
      <w:r w:rsidR="00FD5E99" w:rsidRPr="00641D5C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35D52FC9" w14:textId="77777777" w:rsidR="00F913C6" w:rsidRPr="00641D5C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641D5C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641D5C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641D5C">
        <w:rPr>
          <w:sz w:val="22"/>
          <w:szCs w:val="22"/>
        </w:rPr>
        <w:t>późn</w:t>
      </w:r>
      <w:proofErr w:type="spellEnd"/>
      <w:r w:rsidRPr="00641D5C">
        <w:rPr>
          <w:sz w:val="22"/>
          <w:szCs w:val="22"/>
        </w:rPr>
        <w:t xml:space="preserve">. zm.) </w:t>
      </w:r>
      <w:r w:rsidRPr="00641D5C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641D5C">
        <w:rPr>
          <w:b/>
          <w:color w:val="000000"/>
          <w:sz w:val="22"/>
          <w:szCs w:val="22"/>
          <w:lang w:eastAsia="ar-SA"/>
        </w:rPr>
        <w:t xml:space="preserve">na zestawy komputerowe stacjonarne </w:t>
      </w:r>
      <w:r w:rsidRPr="00641D5C">
        <w:rPr>
          <w:sz w:val="22"/>
          <w:szCs w:val="22"/>
        </w:rPr>
        <w:t xml:space="preserve">w zakresie objętym zwolnieniem – zgodnie z art. 83 ust. 1 pkt 26 przywołanej ustawy. </w:t>
      </w:r>
      <w:r w:rsidRPr="00641D5C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641D5C">
        <w:rPr>
          <w:b/>
          <w:bCs/>
          <w:color w:val="000000"/>
          <w:sz w:val="22"/>
          <w:szCs w:val="22"/>
          <w:lang w:eastAsia="ar-SA"/>
        </w:rPr>
        <w:t xml:space="preserve">zestawy komputerowe stacjonarne </w:t>
      </w:r>
      <w:r w:rsidRPr="00641D5C">
        <w:rPr>
          <w:bCs/>
          <w:i/>
          <w:iCs/>
          <w:color w:val="000000"/>
          <w:sz w:val="22"/>
          <w:szCs w:val="22"/>
          <w:lang w:eastAsia="ar-SA"/>
        </w:rPr>
        <w:lastRenderedPageBreak/>
        <w:t>zgodnie z u</w:t>
      </w:r>
      <w:r w:rsidRPr="00641D5C">
        <w:rPr>
          <w:bCs/>
          <w:i/>
          <w:iCs/>
          <w:sz w:val="22"/>
          <w:szCs w:val="22"/>
        </w:rPr>
        <w:t>stawą</w:t>
      </w:r>
      <w:r w:rsidRPr="00641D5C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641D5C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641D5C">
        <w:rPr>
          <w:sz w:val="22"/>
          <w:szCs w:val="22"/>
        </w:rPr>
        <w:t>późn</w:t>
      </w:r>
      <w:proofErr w:type="spellEnd"/>
      <w:r w:rsidRPr="00641D5C">
        <w:rPr>
          <w:sz w:val="22"/>
          <w:szCs w:val="22"/>
        </w:rPr>
        <w:t>. zm.)</w:t>
      </w:r>
    </w:p>
    <w:p w14:paraId="4E970B09" w14:textId="77777777" w:rsidR="00F913C6" w:rsidRPr="00641D5C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641D5C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8F2A05" w14:textId="77777777" w:rsidR="00F913C6" w:rsidRPr="00641D5C" w:rsidRDefault="00F913C6" w:rsidP="00F913C6">
      <w:pPr>
        <w:ind w:left="360"/>
        <w:jc w:val="both"/>
        <w:rPr>
          <w:i/>
          <w:sz w:val="22"/>
          <w:szCs w:val="22"/>
        </w:rPr>
      </w:pPr>
      <w:r w:rsidRPr="00641D5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4BBBCF" w14:textId="77777777" w:rsidR="00F913C6" w:rsidRPr="00641D5C" w:rsidRDefault="00F913C6" w:rsidP="00F913C6">
      <w:pPr>
        <w:ind w:left="360"/>
        <w:jc w:val="both"/>
        <w:rPr>
          <w:i/>
          <w:sz w:val="22"/>
          <w:szCs w:val="22"/>
        </w:rPr>
      </w:pPr>
      <w:r w:rsidRPr="00641D5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70E4AA" w14:textId="77777777" w:rsidR="00F913C6" w:rsidRPr="00641D5C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1D5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641D5C" w14:paraId="0B29D161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14053" w14:textId="77777777" w:rsidR="00F913C6" w:rsidRPr="00641D5C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1D5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D7F93" w14:textId="77777777" w:rsidR="00F913C6" w:rsidRPr="00641D5C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1D5C">
              <w:rPr>
                <w:sz w:val="22"/>
                <w:szCs w:val="22"/>
              </w:rPr>
              <w:t xml:space="preserve">Opis części zamówienia, którą wykonawca </w:t>
            </w:r>
          </w:p>
          <w:p w14:paraId="2FE418EC" w14:textId="77777777" w:rsidR="00F913C6" w:rsidRPr="00641D5C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1D5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CEC80" w14:textId="77777777" w:rsidR="00F913C6" w:rsidRPr="00641D5C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1D5C">
              <w:rPr>
                <w:sz w:val="22"/>
                <w:szCs w:val="22"/>
              </w:rPr>
              <w:t>Nazwa podwykonawcy</w:t>
            </w:r>
            <w:r w:rsidRPr="00641D5C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641D5C" w14:paraId="6B1EFCEE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238C6" w14:textId="77777777" w:rsidR="00F913C6" w:rsidRPr="00641D5C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8E929" w14:textId="77777777" w:rsidR="00F913C6" w:rsidRPr="00641D5C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58C94" w14:textId="77777777" w:rsidR="00F913C6" w:rsidRPr="00641D5C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641D5C" w14:paraId="0B5BD7F7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A1745" w14:textId="77777777" w:rsidR="00F913C6" w:rsidRPr="00641D5C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B7F9E" w14:textId="77777777" w:rsidR="00F913C6" w:rsidRPr="00641D5C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BAA2A" w14:textId="77777777" w:rsidR="00F913C6" w:rsidRPr="00641D5C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D78D5E0" w14:textId="77777777" w:rsidR="00F913C6" w:rsidRPr="00641D5C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641D5C">
        <w:rPr>
          <w:sz w:val="22"/>
          <w:szCs w:val="22"/>
        </w:rPr>
        <w:t>Upoważnionymi do reprezentowania naszej firmy są następujące osoby:</w:t>
      </w:r>
    </w:p>
    <w:p w14:paraId="7FB1E696" w14:textId="77777777" w:rsidR="00F913C6" w:rsidRPr="00641D5C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641D5C">
        <w:rPr>
          <w:b/>
          <w:bCs/>
          <w:kern w:val="32"/>
          <w:sz w:val="22"/>
          <w:szCs w:val="22"/>
        </w:rPr>
        <w:tab/>
        <w:t>Imię i Nazwisko</w:t>
      </w:r>
      <w:r w:rsidRPr="00641D5C">
        <w:rPr>
          <w:b/>
          <w:bCs/>
          <w:kern w:val="32"/>
          <w:sz w:val="22"/>
          <w:szCs w:val="22"/>
        </w:rPr>
        <w:tab/>
      </w:r>
      <w:r w:rsidRPr="00641D5C">
        <w:rPr>
          <w:b/>
          <w:bCs/>
          <w:kern w:val="32"/>
          <w:sz w:val="22"/>
          <w:szCs w:val="22"/>
        </w:rPr>
        <w:tab/>
      </w:r>
      <w:r w:rsidRPr="00641D5C">
        <w:rPr>
          <w:b/>
          <w:bCs/>
          <w:kern w:val="32"/>
          <w:sz w:val="22"/>
          <w:szCs w:val="22"/>
        </w:rPr>
        <w:tab/>
      </w:r>
      <w:r w:rsidRPr="00641D5C">
        <w:rPr>
          <w:b/>
          <w:bCs/>
          <w:kern w:val="32"/>
          <w:sz w:val="22"/>
          <w:szCs w:val="22"/>
        </w:rPr>
        <w:tab/>
      </w:r>
      <w:r w:rsidRPr="00641D5C">
        <w:rPr>
          <w:b/>
          <w:bCs/>
          <w:kern w:val="32"/>
          <w:sz w:val="22"/>
          <w:szCs w:val="22"/>
        </w:rPr>
        <w:tab/>
      </w:r>
      <w:r w:rsidRPr="00641D5C">
        <w:rPr>
          <w:b/>
          <w:bCs/>
          <w:kern w:val="32"/>
          <w:sz w:val="22"/>
          <w:szCs w:val="22"/>
        </w:rPr>
        <w:tab/>
      </w:r>
      <w:r w:rsidRPr="00641D5C">
        <w:rPr>
          <w:b/>
          <w:bCs/>
          <w:kern w:val="32"/>
          <w:sz w:val="22"/>
          <w:szCs w:val="22"/>
        </w:rPr>
        <w:tab/>
      </w:r>
    </w:p>
    <w:p w14:paraId="66E7FE21" w14:textId="77777777" w:rsidR="00F913C6" w:rsidRPr="00641D5C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1D5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1D5C">
        <w:rPr>
          <w:sz w:val="22"/>
          <w:szCs w:val="22"/>
        </w:rPr>
        <w:tab/>
      </w:r>
      <w:r w:rsidRPr="00641D5C">
        <w:rPr>
          <w:sz w:val="22"/>
          <w:szCs w:val="22"/>
        </w:rPr>
        <w:tab/>
      </w:r>
    </w:p>
    <w:p w14:paraId="6D0D18B8" w14:textId="77777777" w:rsidR="00F913C6" w:rsidRPr="00641D5C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7A37CB" w14:textId="77777777" w:rsidR="00F913C6" w:rsidRPr="00641D5C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1D5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1D5C">
        <w:rPr>
          <w:sz w:val="22"/>
          <w:szCs w:val="22"/>
        </w:rPr>
        <w:tab/>
      </w:r>
      <w:r w:rsidRPr="00641D5C">
        <w:rPr>
          <w:sz w:val="22"/>
          <w:szCs w:val="22"/>
        </w:rPr>
        <w:tab/>
        <w:t xml:space="preserve"> </w:t>
      </w:r>
    </w:p>
    <w:p w14:paraId="2DBB1E6B" w14:textId="77777777" w:rsidR="00F913C6" w:rsidRPr="00641D5C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E8AC722" w14:textId="77777777" w:rsidR="00F913C6" w:rsidRPr="00641D5C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641D5C">
        <w:rPr>
          <w:sz w:val="22"/>
          <w:szCs w:val="22"/>
        </w:rPr>
        <w:t>upoważnienie dla powyżej wskazanych osób wynika z następującego (</w:t>
      </w:r>
      <w:proofErr w:type="spellStart"/>
      <w:r w:rsidRPr="00641D5C">
        <w:rPr>
          <w:sz w:val="22"/>
          <w:szCs w:val="22"/>
        </w:rPr>
        <w:t>ych</w:t>
      </w:r>
      <w:proofErr w:type="spellEnd"/>
      <w:r w:rsidRPr="00641D5C">
        <w:rPr>
          <w:sz w:val="22"/>
          <w:szCs w:val="22"/>
        </w:rPr>
        <w:t>) dokumentu(ów)</w:t>
      </w:r>
    </w:p>
    <w:p w14:paraId="2D066282" w14:textId="77777777" w:rsidR="00F913C6" w:rsidRPr="00641D5C" w:rsidRDefault="00F913C6" w:rsidP="00F913C6">
      <w:pPr>
        <w:jc w:val="both"/>
        <w:rPr>
          <w:sz w:val="22"/>
          <w:szCs w:val="22"/>
        </w:rPr>
      </w:pPr>
      <w:r w:rsidRPr="00641D5C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FDD224" w14:textId="77777777" w:rsidR="00F913C6" w:rsidRPr="00641D5C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641D5C">
        <w:rPr>
          <w:sz w:val="22"/>
          <w:szCs w:val="22"/>
        </w:rPr>
        <w:t>załącznikami do niniejszej oferty są:</w:t>
      </w:r>
    </w:p>
    <w:p w14:paraId="6C73A2C4" w14:textId="77777777" w:rsidR="00F913C6" w:rsidRPr="00641D5C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1D5C">
        <w:rPr>
          <w:sz w:val="22"/>
          <w:szCs w:val="22"/>
        </w:rPr>
        <w:t>………………………………………………………………………………………….</w:t>
      </w:r>
    </w:p>
    <w:p w14:paraId="2B38246D" w14:textId="77777777" w:rsidR="00F913C6" w:rsidRPr="00641D5C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1D5C">
        <w:rPr>
          <w:sz w:val="22"/>
          <w:szCs w:val="22"/>
        </w:rPr>
        <w:t>……………………………………………..……………………………………………</w:t>
      </w:r>
    </w:p>
    <w:p w14:paraId="23DA40BE" w14:textId="77777777" w:rsidR="00F913C6" w:rsidRPr="00641D5C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1D5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6F27605" w14:textId="77777777" w:rsidR="00F913C6" w:rsidRPr="00641D5C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1D5C">
        <w:rPr>
          <w:sz w:val="22"/>
          <w:szCs w:val="22"/>
        </w:rPr>
        <w:t>………………………………………………………………………………………….</w:t>
      </w:r>
    </w:p>
    <w:p w14:paraId="1EA64BC0" w14:textId="77777777" w:rsidR="00F913C6" w:rsidRPr="00641D5C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1D5C">
        <w:rPr>
          <w:sz w:val="22"/>
          <w:szCs w:val="22"/>
        </w:rPr>
        <w:t>……………………………………………..……………………………………………</w:t>
      </w:r>
    </w:p>
    <w:p w14:paraId="6CB4C57C" w14:textId="77777777" w:rsidR="00F913C6" w:rsidRPr="00641D5C" w:rsidRDefault="00F913C6" w:rsidP="00F913C6">
      <w:pPr>
        <w:jc w:val="both"/>
        <w:rPr>
          <w:sz w:val="22"/>
          <w:szCs w:val="22"/>
        </w:rPr>
      </w:pPr>
    </w:p>
    <w:p w14:paraId="6E0923D9" w14:textId="77777777" w:rsidR="00F913C6" w:rsidRPr="00641D5C" w:rsidRDefault="00F913C6" w:rsidP="00F913C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641D5C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641D5C">
        <w:rPr>
          <w:color w:val="FF0000"/>
          <w:sz w:val="22"/>
          <w:szCs w:val="22"/>
          <w:lang w:eastAsia="zh-CN"/>
        </w:rPr>
        <w:t>.</w:t>
      </w:r>
    </w:p>
    <w:p w14:paraId="6FB13B22" w14:textId="77777777" w:rsidR="00F913C6" w:rsidRPr="00641D5C" w:rsidRDefault="00F913C6" w:rsidP="00F913C6">
      <w:pPr>
        <w:jc w:val="right"/>
        <w:rPr>
          <w:sz w:val="22"/>
          <w:szCs w:val="22"/>
        </w:rPr>
      </w:pPr>
    </w:p>
    <w:p w14:paraId="7D367891" w14:textId="77777777" w:rsidR="008D2AB8" w:rsidRPr="00641D5C" w:rsidRDefault="008D2AB8" w:rsidP="008D2AB8">
      <w:pPr>
        <w:jc w:val="both"/>
        <w:rPr>
          <w:sz w:val="22"/>
          <w:szCs w:val="22"/>
        </w:rPr>
      </w:pPr>
    </w:p>
    <w:p w14:paraId="2DBC3E33" w14:textId="77777777" w:rsidR="00FE545C" w:rsidRPr="00641D5C" w:rsidRDefault="00FE545C" w:rsidP="00FE545C">
      <w:pPr>
        <w:rPr>
          <w:b/>
          <w:sz w:val="22"/>
          <w:szCs w:val="22"/>
          <w:u w:val="single"/>
        </w:rPr>
      </w:pPr>
    </w:p>
    <w:p w14:paraId="29AAF72E" w14:textId="77777777" w:rsidR="00FE545C" w:rsidRPr="00641D5C" w:rsidRDefault="00FE545C" w:rsidP="00FE545C">
      <w:pPr>
        <w:jc w:val="right"/>
        <w:rPr>
          <w:sz w:val="22"/>
          <w:szCs w:val="22"/>
        </w:rPr>
      </w:pPr>
    </w:p>
    <w:sectPr w:rsidR="00FE545C" w:rsidRPr="00641D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79A30" w14:textId="77777777" w:rsidR="003E5A8F" w:rsidRDefault="003E5A8F">
      <w:r>
        <w:separator/>
      </w:r>
    </w:p>
  </w:endnote>
  <w:endnote w:type="continuationSeparator" w:id="0">
    <w:p w14:paraId="06AA9139" w14:textId="77777777" w:rsidR="003E5A8F" w:rsidRDefault="003E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69F09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256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FAAC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D93ED" w14:textId="77777777" w:rsidR="003E5A8F" w:rsidRDefault="003E5A8F">
      <w:r>
        <w:separator/>
      </w:r>
    </w:p>
  </w:footnote>
  <w:footnote w:type="continuationSeparator" w:id="0">
    <w:p w14:paraId="6FE0A07F" w14:textId="77777777" w:rsidR="003E5A8F" w:rsidRDefault="003E5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73895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6AE7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FB7E7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3119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31104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9650273">
    <w:abstractNumId w:val="1"/>
  </w:num>
  <w:num w:numId="4" w16cid:durableId="2013069512">
    <w:abstractNumId w:val="4"/>
  </w:num>
  <w:num w:numId="5" w16cid:durableId="1991205586">
    <w:abstractNumId w:val="0"/>
  </w:num>
  <w:num w:numId="6" w16cid:durableId="269821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1AE"/>
    <w:rsid w:val="00012286"/>
    <w:rsid w:val="000704FC"/>
    <w:rsid w:val="00071CCC"/>
    <w:rsid w:val="00082366"/>
    <w:rsid w:val="000B731D"/>
    <w:rsid w:val="000D6134"/>
    <w:rsid w:val="000E09C7"/>
    <w:rsid w:val="000F6589"/>
    <w:rsid w:val="00106636"/>
    <w:rsid w:val="00116EC6"/>
    <w:rsid w:val="001721AE"/>
    <w:rsid w:val="001801DD"/>
    <w:rsid w:val="001D4612"/>
    <w:rsid w:val="002011C2"/>
    <w:rsid w:val="00207E98"/>
    <w:rsid w:val="002723B0"/>
    <w:rsid w:val="00310099"/>
    <w:rsid w:val="00315A4A"/>
    <w:rsid w:val="003E5A8F"/>
    <w:rsid w:val="004B7300"/>
    <w:rsid w:val="004C6753"/>
    <w:rsid w:val="00535ECD"/>
    <w:rsid w:val="00595C87"/>
    <w:rsid w:val="005D2C65"/>
    <w:rsid w:val="005E6D94"/>
    <w:rsid w:val="0063384F"/>
    <w:rsid w:val="00641D5C"/>
    <w:rsid w:val="00643C6F"/>
    <w:rsid w:val="00646202"/>
    <w:rsid w:val="0065290F"/>
    <w:rsid w:val="00667370"/>
    <w:rsid w:val="006815F6"/>
    <w:rsid w:val="006D4A4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3634D"/>
    <w:rsid w:val="00A47B4D"/>
    <w:rsid w:val="00A83018"/>
    <w:rsid w:val="00B45FB0"/>
    <w:rsid w:val="00B774DC"/>
    <w:rsid w:val="00BB0C10"/>
    <w:rsid w:val="00C969A6"/>
    <w:rsid w:val="00CA7D36"/>
    <w:rsid w:val="00D218C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13C6"/>
    <w:rsid w:val="00FA0F30"/>
    <w:rsid w:val="00FA51A4"/>
    <w:rsid w:val="00FC5D2C"/>
    <w:rsid w:val="00FD5E99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CC97A3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0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1074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5</cp:revision>
  <cp:lastPrinted>2024-05-08T06:07:00Z</cp:lastPrinted>
  <dcterms:created xsi:type="dcterms:W3CDTF">2024-05-16T11:52:00Z</dcterms:created>
  <dcterms:modified xsi:type="dcterms:W3CDTF">2024-05-16T11:59:00Z</dcterms:modified>
</cp:coreProperties>
</file>