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7C9DF" w14:textId="77777777" w:rsidR="00986737" w:rsidRPr="005A604B" w:rsidRDefault="00CF5250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5A604B">
        <w:rPr>
          <w:sz w:val="24"/>
          <w:szCs w:val="24"/>
        </w:rPr>
        <w:t>Kraków</w:t>
      </w:r>
      <w:r w:rsidR="00986737" w:rsidRPr="005A604B">
        <w:rPr>
          <w:sz w:val="24"/>
          <w:szCs w:val="24"/>
        </w:rPr>
        <w:t xml:space="preserve"> dnia: </w:t>
      </w:r>
      <w:r w:rsidRPr="005A604B">
        <w:rPr>
          <w:sz w:val="24"/>
          <w:szCs w:val="24"/>
        </w:rPr>
        <w:t>2024-05-17</w:t>
      </w:r>
    </w:p>
    <w:p w14:paraId="68784CB2" w14:textId="77777777" w:rsidR="00CF5250" w:rsidRPr="005A604B" w:rsidRDefault="00CF5250" w:rsidP="00986737">
      <w:pPr>
        <w:spacing w:line="360" w:lineRule="auto"/>
        <w:rPr>
          <w:b/>
          <w:bCs/>
          <w:sz w:val="24"/>
          <w:szCs w:val="24"/>
        </w:rPr>
      </w:pPr>
      <w:r w:rsidRPr="005A604B">
        <w:rPr>
          <w:b/>
          <w:bCs/>
          <w:sz w:val="24"/>
          <w:szCs w:val="24"/>
        </w:rPr>
        <w:t>Szpital Miejski Specjalistyczny</w:t>
      </w:r>
    </w:p>
    <w:p w14:paraId="6A233CF3" w14:textId="77777777" w:rsidR="00CF5250" w:rsidRPr="005A604B" w:rsidRDefault="00CF5250" w:rsidP="00986737">
      <w:pPr>
        <w:spacing w:line="360" w:lineRule="auto"/>
        <w:rPr>
          <w:b/>
          <w:bCs/>
          <w:sz w:val="24"/>
          <w:szCs w:val="24"/>
        </w:rPr>
      </w:pPr>
      <w:r w:rsidRPr="005A604B">
        <w:rPr>
          <w:b/>
          <w:bCs/>
          <w:sz w:val="24"/>
          <w:szCs w:val="24"/>
        </w:rPr>
        <w:t>im. Gabriela Narutowicza w Krakowie</w:t>
      </w:r>
    </w:p>
    <w:p w14:paraId="6E3AE490" w14:textId="77777777" w:rsidR="00986737" w:rsidRPr="005A604B" w:rsidRDefault="00CF5250" w:rsidP="00986737">
      <w:pPr>
        <w:spacing w:line="360" w:lineRule="auto"/>
        <w:rPr>
          <w:sz w:val="24"/>
          <w:szCs w:val="24"/>
        </w:rPr>
      </w:pPr>
      <w:r w:rsidRPr="005A604B">
        <w:rPr>
          <w:sz w:val="24"/>
          <w:szCs w:val="24"/>
        </w:rPr>
        <w:t>ul. Prądnicka</w:t>
      </w:r>
      <w:r w:rsidR="00986737" w:rsidRPr="005A604B">
        <w:rPr>
          <w:sz w:val="24"/>
          <w:szCs w:val="24"/>
        </w:rPr>
        <w:t xml:space="preserve"> </w:t>
      </w:r>
      <w:r w:rsidRPr="005A604B">
        <w:rPr>
          <w:sz w:val="24"/>
          <w:szCs w:val="24"/>
        </w:rPr>
        <w:t>35-37</w:t>
      </w:r>
    </w:p>
    <w:p w14:paraId="76ECC446" w14:textId="732B8662" w:rsidR="00986737" w:rsidRDefault="00CF5250" w:rsidP="005A604B">
      <w:pPr>
        <w:rPr>
          <w:sz w:val="24"/>
          <w:szCs w:val="24"/>
        </w:rPr>
      </w:pPr>
      <w:r w:rsidRPr="005A604B">
        <w:rPr>
          <w:sz w:val="24"/>
          <w:szCs w:val="24"/>
        </w:rPr>
        <w:t>31-202</w:t>
      </w:r>
      <w:r w:rsidR="00986737" w:rsidRPr="005A604B">
        <w:rPr>
          <w:sz w:val="24"/>
          <w:szCs w:val="24"/>
        </w:rPr>
        <w:t xml:space="preserve"> </w:t>
      </w:r>
      <w:r w:rsidRPr="005A604B">
        <w:rPr>
          <w:sz w:val="24"/>
          <w:szCs w:val="24"/>
        </w:rPr>
        <w:t>Kraków</w:t>
      </w:r>
    </w:p>
    <w:p w14:paraId="78BB151F" w14:textId="77777777" w:rsidR="005A604B" w:rsidRPr="005A604B" w:rsidRDefault="005A604B" w:rsidP="005A604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A604B" w14:paraId="53E1931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329741" w14:textId="77777777" w:rsidR="00986737" w:rsidRPr="005A604B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A604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BD24627" w14:textId="625A44BB" w:rsidR="00986737" w:rsidRPr="005A604B" w:rsidRDefault="005A604B" w:rsidP="005A604B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5A604B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5A604B">
        <w:rPr>
          <w:sz w:val="24"/>
          <w:szCs w:val="24"/>
        </w:rPr>
        <w:t>postępowania o udzielenie zamówienia publicznego</w:t>
      </w:r>
      <w:r w:rsidR="00986737" w:rsidRPr="005A604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A604B" w14:paraId="28C2E4F9" w14:textId="77777777" w:rsidTr="005A632E">
        <w:tc>
          <w:tcPr>
            <w:tcW w:w="2269" w:type="dxa"/>
            <w:shd w:val="clear" w:color="auto" w:fill="auto"/>
          </w:tcPr>
          <w:p w14:paraId="6CDA1A29" w14:textId="77777777" w:rsidR="00986737" w:rsidRPr="005A604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A604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2A887D" w14:textId="35D0C5AD" w:rsidR="00986737" w:rsidRPr="005A604B" w:rsidRDefault="00CF525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A604B">
              <w:rPr>
                <w:bCs/>
                <w:sz w:val="24"/>
                <w:szCs w:val="24"/>
              </w:rPr>
              <w:t>Zakup i dostawa materiałów do utrzymania czystości II</w:t>
            </w:r>
          </w:p>
        </w:tc>
      </w:tr>
      <w:tr w:rsidR="00CF5250" w:rsidRPr="005A604B" w14:paraId="0700AC28" w14:textId="77777777" w:rsidTr="007024A5">
        <w:tc>
          <w:tcPr>
            <w:tcW w:w="2269" w:type="dxa"/>
            <w:shd w:val="clear" w:color="auto" w:fill="auto"/>
          </w:tcPr>
          <w:p w14:paraId="57D6FBD3" w14:textId="77777777" w:rsidR="00CF5250" w:rsidRPr="005A604B" w:rsidRDefault="00CF5250" w:rsidP="007024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A604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879F8C" w14:textId="77777777" w:rsidR="00CF5250" w:rsidRPr="005A604B" w:rsidRDefault="00CF5250" w:rsidP="007024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A604B">
              <w:rPr>
                <w:bCs/>
                <w:sz w:val="24"/>
                <w:szCs w:val="24"/>
              </w:rPr>
              <w:t>ZP/26/2024</w:t>
            </w:r>
          </w:p>
        </w:tc>
      </w:tr>
    </w:tbl>
    <w:p w14:paraId="3FD93C65" w14:textId="77777777" w:rsidR="00A80738" w:rsidRPr="005A604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0BEEBB92" w14:textId="77777777" w:rsidR="00D665F5" w:rsidRPr="005A604B" w:rsidRDefault="00D665F5" w:rsidP="00986737">
      <w:pPr>
        <w:spacing w:before="120" w:line="360" w:lineRule="auto"/>
        <w:jc w:val="both"/>
        <w:rPr>
          <w:sz w:val="24"/>
          <w:szCs w:val="24"/>
        </w:rPr>
      </w:pPr>
      <w:r w:rsidRPr="005A604B">
        <w:rPr>
          <w:sz w:val="24"/>
          <w:szCs w:val="24"/>
        </w:rPr>
        <w:t>Zamawiający, działając na podstawie art. 22</w:t>
      </w:r>
      <w:r w:rsidR="00FC7F5E" w:rsidRPr="005A604B">
        <w:rPr>
          <w:sz w:val="24"/>
          <w:szCs w:val="24"/>
        </w:rPr>
        <w:t>2</w:t>
      </w:r>
      <w:r w:rsidRPr="005A604B">
        <w:rPr>
          <w:sz w:val="24"/>
          <w:szCs w:val="24"/>
        </w:rPr>
        <w:t xml:space="preserve"> ust. 5 </w:t>
      </w:r>
      <w:r w:rsidRPr="005A604B">
        <w:rPr>
          <w:bCs/>
          <w:sz w:val="24"/>
          <w:szCs w:val="24"/>
        </w:rPr>
        <w:t>ustawy z dnia 11 września 2019 r. Prawo zamówień publicznych</w:t>
      </w:r>
      <w:r w:rsidRPr="005A604B">
        <w:rPr>
          <w:sz w:val="24"/>
          <w:szCs w:val="24"/>
        </w:rPr>
        <w:t xml:space="preserve"> </w:t>
      </w:r>
      <w:r w:rsidR="00CF5250" w:rsidRPr="005A604B">
        <w:rPr>
          <w:sz w:val="24"/>
          <w:szCs w:val="24"/>
        </w:rPr>
        <w:t>(</w:t>
      </w:r>
      <w:proofErr w:type="spellStart"/>
      <w:r w:rsidR="00CF5250" w:rsidRPr="005A604B">
        <w:rPr>
          <w:sz w:val="24"/>
          <w:szCs w:val="24"/>
        </w:rPr>
        <w:t>t.j</w:t>
      </w:r>
      <w:proofErr w:type="spellEnd"/>
      <w:r w:rsidR="00CF5250" w:rsidRPr="005A604B">
        <w:rPr>
          <w:sz w:val="24"/>
          <w:szCs w:val="24"/>
        </w:rPr>
        <w:t>. Dz. U. z 2023r. poz. 1605)</w:t>
      </w:r>
      <w:r w:rsidR="00490DC0" w:rsidRPr="005A604B">
        <w:rPr>
          <w:sz w:val="24"/>
          <w:szCs w:val="24"/>
        </w:rPr>
        <w:t xml:space="preserve"> </w:t>
      </w:r>
      <w:r w:rsidRPr="005A604B">
        <w:rPr>
          <w:sz w:val="24"/>
          <w:szCs w:val="24"/>
        </w:rPr>
        <w:t>udostępnia</w:t>
      </w:r>
      <w:r w:rsidR="00F95C33" w:rsidRPr="005A604B">
        <w:rPr>
          <w:sz w:val="24"/>
          <w:szCs w:val="24"/>
        </w:rPr>
        <w:t xml:space="preserve"> </w:t>
      </w:r>
      <w:r w:rsidR="004C7E9B" w:rsidRPr="005A604B">
        <w:rPr>
          <w:sz w:val="24"/>
          <w:szCs w:val="24"/>
        </w:rPr>
        <w:t>informacj</w:t>
      </w:r>
      <w:r w:rsidR="00577BC6" w:rsidRPr="005A604B">
        <w:rPr>
          <w:sz w:val="24"/>
          <w:szCs w:val="24"/>
        </w:rPr>
        <w:t>ę</w:t>
      </w:r>
      <w:r w:rsidR="00035488" w:rsidRPr="005A604B">
        <w:rPr>
          <w:sz w:val="24"/>
          <w:szCs w:val="24"/>
        </w:rPr>
        <w:t xml:space="preserve"> z otwarcia ofert</w:t>
      </w:r>
      <w:r w:rsidR="00577BC6" w:rsidRPr="005A604B">
        <w:rPr>
          <w:sz w:val="24"/>
          <w:szCs w:val="24"/>
        </w:rPr>
        <w:t>.</w:t>
      </w:r>
    </w:p>
    <w:p w14:paraId="609E9173" w14:textId="239D11C2" w:rsidR="00A80738" w:rsidRPr="005A604B" w:rsidRDefault="00D665F5" w:rsidP="00986737">
      <w:pPr>
        <w:spacing w:before="120" w:after="60" w:line="360" w:lineRule="auto"/>
        <w:jc w:val="both"/>
        <w:rPr>
          <w:sz w:val="24"/>
          <w:szCs w:val="24"/>
        </w:rPr>
      </w:pPr>
      <w:r w:rsidRPr="005A604B">
        <w:rPr>
          <w:sz w:val="24"/>
          <w:szCs w:val="24"/>
        </w:rPr>
        <w:t>Podczas otwarcia ofert, mającego miejsce</w:t>
      </w:r>
      <w:r w:rsidR="00FF4AB1" w:rsidRPr="005A604B">
        <w:rPr>
          <w:sz w:val="24"/>
          <w:szCs w:val="24"/>
        </w:rPr>
        <w:t xml:space="preserve"> w dniu</w:t>
      </w:r>
      <w:r w:rsidR="005A604B">
        <w:rPr>
          <w:sz w:val="24"/>
          <w:szCs w:val="24"/>
        </w:rPr>
        <w:t xml:space="preserve"> 17.05.2024r. </w:t>
      </w:r>
      <w:r w:rsidR="00FF4AB1" w:rsidRPr="005A604B">
        <w:rPr>
          <w:sz w:val="24"/>
          <w:szCs w:val="24"/>
        </w:rPr>
        <w:t xml:space="preserve">o godz. </w:t>
      </w:r>
      <w:r w:rsidR="005A604B">
        <w:rPr>
          <w:sz w:val="24"/>
          <w:szCs w:val="24"/>
        </w:rPr>
        <w:t>12:00</w:t>
      </w:r>
      <w:r w:rsidRPr="005A604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A604B" w14:paraId="3AB542CE" w14:textId="77777777" w:rsidTr="005A632E">
        <w:tc>
          <w:tcPr>
            <w:tcW w:w="1276" w:type="dxa"/>
            <w:shd w:val="clear" w:color="auto" w:fill="F2F2F2"/>
            <w:vAlign w:val="center"/>
          </w:tcPr>
          <w:p w14:paraId="3E3ED892" w14:textId="77777777" w:rsidR="006B27ED" w:rsidRPr="005A604B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Oferta n</w:t>
            </w:r>
            <w:r w:rsidR="006B27ED" w:rsidRPr="005A604B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C07332E" w14:textId="77777777" w:rsidR="006B27ED" w:rsidRPr="005A604B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B4332E5" w14:textId="77777777" w:rsidR="006B27ED" w:rsidRPr="005A604B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C044419" w14:textId="1412290E" w:rsidR="006B27ED" w:rsidRPr="005A604B" w:rsidRDefault="005A604B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CF5250" w:rsidRPr="005A604B" w14:paraId="4A482025" w14:textId="77777777" w:rsidTr="007024A5">
        <w:tc>
          <w:tcPr>
            <w:tcW w:w="1276" w:type="dxa"/>
            <w:shd w:val="clear" w:color="auto" w:fill="auto"/>
            <w:vAlign w:val="center"/>
          </w:tcPr>
          <w:p w14:paraId="56D0BCDD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A56EF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915D0D6" w14:textId="77777777" w:rsidR="00CF5250" w:rsidRPr="005A604B" w:rsidRDefault="00CF5250" w:rsidP="007024A5">
            <w:pPr>
              <w:spacing w:before="80" w:after="40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 xml:space="preserve">Helplast Bis Joanna </w:t>
            </w:r>
            <w:proofErr w:type="spellStart"/>
            <w:r w:rsidRPr="005A604B">
              <w:rPr>
                <w:sz w:val="22"/>
                <w:szCs w:val="22"/>
              </w:rPr>
              <w:t>Hadasik</w:t>
            </w:r>
            <w:proofErr w:type="spellEnd"/>
          </w:p>
          <w:p w14:paraId="34F97C8E" w14:textId="160AC2BB" w:rsidR="00CF5250" w:rsidRPr="005A604B" w:rsidRDefault="005A604B" w:rsidP="007024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F5250" w:rsidRPr="005A604B">
              <w:rPr>
                <w:sz w:val="22"/>
                <w:szCs w:val="22"/>
              </w:rPr>
              <w:t>Gliwicka</w:t>
            </w:r>
            <w:r w:rsidR="00CF5250" w:rsidRPr="005A604B">
              <w:rPr>
                <w:sz w:val="22"/>
                <w:szCs w:val="22"/>
              </w:rPr>
              <w:t xml:space="preserve"> </w:t>
            </w:r>
            <w:r w:rsidR="00CF5250" w:rsidRPr="005A604B">
              <w:rPr>
                <w:sz w:val="22"/>
                <w:szCs w:val="22"/>
              </w:rPr>
              <w:t>42a</w:t>
            </w:r>
            <w:r w:rsidR="00CF5250" w:rsidRPr="005A604B">
              <w:rPr>
                <w:sz w:val="22"/>
                <w:szCs w:val="22"/>
              </w:rPr>
              <w:t xml:space="preserve"> </w:t>
            </w:r>
          </w:p>
          <w:p w14:paraId="622C331E" w14:textId="77777777" w:rsidR="00CF5250" w:rsidRPr="005A604B" w:rsidRDefault="00CF5250" w:rsidP="007024A5">
            <w:pPr>
              <w:spacing w:after="80"/>
              <w:jc w:val="both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43-180</w:t>
            </w:r>
            <w:r w:rsidRPr="005A604B">
              <w:rPr>
                <w:sz w:val="22"/>
                <w:szCs w:val="22"/>
              </w:rPr>
              <w:t xml:space="preserve"> </w:t>
            </w:r>
            <w:proofErr w:type="spellStart"/>
            <w:r w:rsidRPr="005A604B">
              <w:rPr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54B1F671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75 114.62 zł</w:t>
            </w:r>
          </w:p>
        </w:tc>
      </w:tr>
      <w:tr w:rsidR="00CF5250" w:rsidRPr="005A604B" w14:paraId="4858EF1B" w14:textId="77777777" w:rsidTr="007024A5">
        <w:tc>
          <w:tcPr>
            <w:tcW w:w="1276" w:type="dxa"/>
            <w:shd w:val="clear" w:color="auto" w:fill="auto"/>
            <w:vAlign w:val="center"/>
          </w:tcPr>
          <w:p w14:paraId="4C061624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8C2FBB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D0FEBCE" w14:textId="77777777" w:rsidR="00CF5250" w:rsidRPr="005A604B" w:rsidRDefault="00CF5250" w:rsidP="007024A5">
            <w:pPr>
              <w:spacing w:before="80" w:after="40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Inter Team</w:t>
            </w:r>
          </w:p>
          <w:p w14:paraId="26D613A1" w14:textId="59349714" w:rsidR="00CF5250" w:rsidRPr="005A604B" w:rsidRDefault="005A604B" w:rsidP="007024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F5250" w:rsidRPr="005A604B">
              <w:rPr>
                <w:sz w:val="22"/>
                <w:szCs w:val="22"/>
              </w:rPr>
              <w:t>Poligonowa</w:t>
            </w:r>
            <w:r w:rsidR="00CF5250" w:rsidRPr="005A604B">
              <w:rPr>
                <w:sz w:val="22"/>
                <w:szCs w:val="22"/>
              </w:rPr>
              <w:t xml:space="preserve"> </w:t>
            </w:r>
            <w:r w:rsidR="00CF5250" w:rsidRPr="005A604B">
              <w:rPr>
                <w:sz w:val="22"/>
                <w:szCs w:val="22"/>
              </w:rPr>
              <w:t>18</w:t>
            </w:r>
            <w:r w:rsidR="00CF5250" w:rsidRPr="005A604B">
              <w:rPr>
                <w:sz w:val="22"/>
                <w:szCs w:val="22"/>
              </w:rPr>
              <w:t xml:space="preserve"> </w:t>
            </w:r>
          </w:p>
          <w:p w14:paraId="7DBBE080" w14:textId="77777777" w:rsidR="00CF5250" w:rsidRPr="005A604B" w:rsidRDefault="00CF5250" w:rsidP="007024A5">
            <w:pPr>
              <w:spacing w:after="80"/>
              <w:jc w:val="both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44-251</w:t>
            </w:r>
            <w:r w:rsidRPr="005A604B">
              <w:rPr>
                <w:sz w:val="22"/>
                <w:szCs w:val="22"/>
              </w:rPr>
              <w:t xml:space="preserve"> </w:t>
            </w:r>
            <w:r w:rsidRPr="005A604B">
              <w:rPr>
                <w:sz w:val="22"/>
                <w:szCs w:val="22"/>
              </w:rPr>
              <w:t>Rybnik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A0869D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76 160.86 zł</w:t>
            </w:r>
          </w:p>
        </w:tc>
      </w:tr>
      <w:tr w:rsidR="00CF5250" w:rsidRPr="005A604B" w14:paraId="42DF1E63" w14:textId="77777777" w:rsidTr="007024A5">
        <w:tc>
          <w:tcPr>
            <w:tcW w:w="1276" w:type="dxa"/>
            <w:shd w:val="clear" w:color="auto" w:fill="auto"/>
            <w:vAlign w:val="center"/>
          </w:tcPr>
          <w:p w14:paraId="16D9AFE2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D391C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FC4B001" w14:textId="6C13C371" w:rsidR="00CF5250" w:rsidRPr="005A604B" w:rsidRDefault="005A604B" w:rsidP="007024A5">
            <w:pPr>
              <w:spacing w:before="8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Henry </w:t>
            </w:r>
            <w:proofErr w:type="spellStart"/>
            <w:r>
              <w:rPr>
                <w:sz w:val="22"/>
                <w:szCs w:val="22"/>
              </w:rPr>
              <w:t>Kruse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</w:p>
          <w:p w14:paraId="57A0DF1E" w14:textId="24ED13C4" w:rsidR="00CF5250" w:rsidRPr="005A604B" w:rsidRDefault="005A604B" w:rsidP="007024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Kolejowa</w:t>
            </w:r>
            <w:r w:rsidR="00CF5250" w:rsidRPr="005A604B">
              <w:rPr>
                <w:sz w:val="22"/>
                <w:szCs w:val="22"/>
              </w:rPr>
              <w:t xml:space="preserve"> </w:t>
            </w:r>
            <w:r w:rsidR="00CF5250" w:rsidRPr="005A604B">
              <w:rPr>
                <w:sz w:val="22"/>
                <w:szCs w:val="22"/>
              </w:rPr>
              <w:t>3</w:t>
            </w:r>
            <w:r w:rsidR="00CF5250" w:rsidRPr="005A604B">
              <w:rPr>
                <w:sz w:val="22"/>
                <w:szCs w:val="22"/>
              </w:rPr>
              <w:t xml:space="preserve"> </w:t>
            </w:r>
          </w:p>
          <w:p w14:paraId="519C6A0C" w14:textId="3B467746" w:rsidR="00CF5250" w:rsidRPr="005A604B" w:rsidRDefault="00CF5250" w:rsidP="007024A5">
            <w:pPr>
              <w:spacing w:after="80"/>
              <w:jc w:val="both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55-040</w:t>
            </w:r>
            <w:r w:rsidRPr="005A604B">
              <w:rPr>
                <w:sz w:val="22"/>
                <w:szCs w:val="22"/>
              </w:rPr>
              <w:t xml:space="preserve"> </w:t>
            </w:r>
            <w:r w:rsidR="005A604B">
              <w:rPr>
                <w:sz w:val="22"/>
                <w:szCs w:val="22"/>
              </w:rPr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9D3AA1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46 128.88 zł</w:t>
            </w:r>
          </w:p>
        </w:tc>
      </w:tr>
      <w:tr w:rsidR="00CF5250" w:rsidRPr="005A604B" w14:paraId="72CBE6E9" w14:textId="77777777" w:rsidTr="007024A5">
        <w:tc>
          <w:tcPr>
            <w:tcW w:w="1276" w:type="dxa"/>
            <w:shd w:val="clear" w:color="auto" w:fill="auto"/>
            <w:vAlign w:val="center"/>
          </w:tcPr>
          <w:p w14:paraId="049D8506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4EE7A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A3D9A1C" w14:textId="77777777" w:rsidR="00CF5250" w:rsidRPr="005A604B" w:rsidRDefault="00CF5250" w:rsidP="007024A5">
            <w:pPr>
              <w:spacing w:before="80" w:after="40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Firma "LONA" Ilona Nowak</w:t>
            </w:r>
          </w:p>
          <w:p w14:paraId="484DEB34" w14:textId="3DCF8CB8" w:rsidR="00CF5250" w:rsidRPr="005A604B" w:rsidRDefault="005A604B" w:rsidP="007024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F5250" w:rsidRPr="005A604B">
              <w:rPr>
                <w:sz w:val="22"/>
                <w:szCs w:val="22"/>
              </w:rPr>
              <w:t>Główna</w:t>
            </w:r>
            <w:r w:rsidR="00CF5250" w:rsidRPr="005A604B">
              <w:rPr>
                <w:sz w:val="22"/>
                <w:szCs w:val="22"/>
              </w:rPr>
              <w:t xml:space="preserve"> </w:t>
            </w:r>
            <w:r w:rsidR="00CF5250" w:rsidRPr="005A604B">
              <w:rPr>
                <w:sz w:val="22"/>
                <w:szCs w:val="22"/>
              </w:rPr>
              <w:t>103</w:t>
            </w:r>
            <w:r w:rsidR="00CF5250" w:rsidRPr="005A604B">
              <w:rPr>
                <w:sz w:val="22"/>
                <w:szCs w:val="22"/>
              </w:rPr>
              <w:t xml:space="preserve"> </w:t>
            </w:r>
          </w:p>
          <w:p w14:paraId="70450B38" w14:textId="77777777" w:rsidR="00CF5250" w:rsidRPr="005A604B" w:rsidRDefault="00CF5250" w:rsidP="007024A5">
            <w:pPr>
              <w:spacing w:after="80"/>
              <w:jc w:val="both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41-508</w:t>
            </w:r>
            <w:r w:rsidRPr="005A604B">
              <w:rPr>
                <w:sz w:val="22"/>
                <w:szCs w:val="22"/>
              </w:rPr>
              <w:t xml:space="preserve"> </w:t>
            </w:r>
            <w:r w:rsidRPr="005A604B">
              <w:rPr>
                <w:sz w:val="22"/>
                <w:szCs w:val="22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CC61AD" w14:textId="77777777" w:rsidR="00CF5250" w:rsidRPr="005A604B" w:rsidRDefault="00CF5250" w:rsidP="007024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A604B">
              <w:rPr>
                <w:sz w:val="22"/>
                <w:szCs w:val="22"/>
              </w:rPr>
              <w:t>104 726.95 zł</w:t>
            </w:r>
          </w:p>
        </w:tc>
      </w:tr>
      <w:bookmarkEnd w:id="0"/>
    </w:tbl>
    <w:p w14:paraId="5D6D8C32" w14:textId="7AA1E95B" w:rsidR="00C236D3" w:rsidRPr="005A604B" w:rsidRDefault="00C236D3" w:rsidP="00173B20">
      <w:pPr>
        <w:jc w:val="right"/>
        <w:rPr>
          <w:sz w:val="22"/>
          <w:szCs w:val="22"/>
        </w:rPr>
      </w:pPr>
    </w:p>
    <w:sectPr w:rsidR="00C236D3" w:rsidRPr="005A604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5AF39C" w14:textId="77777777" w:rsidR="00B41B29" w:rsidRDefault="00B41B29">
      <w:r>
        <w:separator/>
      </w:r>
    </w:p>
  </w:endnote>
  <w:endnote w:type="continuationSeparator" w:id="0">
    <w:p w14:paraId="539DCEC4" w14:textId="77777777" w:rsidR="00B41B29" w:rsidRDefault="00B4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10D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B387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6609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E0A22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E583EF" w14:textId="5E563AF8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958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044D85" w14:textId="77777777" w:rsidR="009F189D" w:rsidRDefault="009F189D">
    <w:pPr>
      <w:pStyle w:val="Stopka"/>
      <w:tabs>
        <w:tab w:val="clear" w:pos="4536"/>
      </w:tabs>
      <w:jc w:val="center"/>
    </w:pPr>
  </w:p>
  <w:p w14:paraId="791E92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10920" w14:textId="77777777" w:rsidR="00B41B29" w:rsidRDefault="00B41B29">
      <w:r>
        <w:separator/>
      </w:r>
    </w:p>
  </w:footnote>
  <w:footnote w:type="continuationSeparator" w:id="0">
    <w:p w14:paraId="7028B322" w14:textId="77777777" w:rsidR="00B41B29" w:rsidRDefault="00B41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C3FAE" w14:textId="77777777" w:rsidR="00CF5250" w:rsidRDefault="00CF5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FC00C" w14:textId="77777777" w:rsidR="00CF5250" w:rsidRDefault="00CF5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610E4" w14:textId="77777777" w:rsidR="00CF5250" w:rsidRDefault="00CF52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B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04B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41B29"/>
    <w:rsid w:val="00BB547B"/>
    <w:rsid w:val="00C236D3"/>
    <w:rsid w:val="00C659E2"/>
    <w:rsid w:val="00C82837"/>
    <w:rsid w:val="00CA3D66"/>
    <w:rsid w:val="00CB0802"/>
    <w:rsid w:val="00CF525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CE8476"/>
  <w15:chartTrackingRefBased/>
  <w15:docId w15:val="{FDCD748C-1397-4A28-81FF-A88AC7B46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2024-05-17T10:15:00Z</cp:lastPrinted>
  <dcterms:created xsi:type="dcterms:W3CDTF">2024-05-17T10:10:00Z</dcterms:created>
  <dcterms:modified xsi:type="dcterms:W3CDTF">2024-05-17T10:16:00Z</dcterms:modified>
</cp:coreProperties>
</file>