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93B3F" w14:textId="77777777" w:rsidR="00614F3C" w:rsidRDefault="005668D1" w:rsidP="00614F3C">
      <w:pPr>
        <w:jc w:val="right"/>
        <w:rPr>
          <w:b/>
        </w:rPr>
      </w:pPr>
      <w:r>
        <w:rPr>
          <w:rFonts w:eastAsia="MS Mincho"/>
          <w:b/>
          <w:noProof/>
          <w:sz w:val="20"/>
        </w:rPr>
        <w:pict w14:anchorId="35481465">
          <v:roundrect id="_x0000_s1031" style="position:absolute;left:0;text-align:left;margin-left:0;margin-top:-18pt;width:162pt;height:1in;z-index:251660288" arcsize="10923f" o:allowincell="f"/>
        </w:pict>
      </w:r>
      <w:r w:rsidR="00614F3C">
        <w:rPr>
          <w:b/>
        </w:rPr>
        <w:t>Załącznik nr 4</w:t>
      </w:r>
    </w:p>
    <w:p w14:paraId="7A82D00D" w14:textId="77777777" w:rsidR="00614F3C" w:rsidRDefault="00614F3C" w:rsidP="00614F3C">
      <w:pPr>
        <w:jc w:val="right"/>
        <w:rPr>
          <w:rFonts w:eastAsia="MS Mincho"/>
          <w:b/>
        </w:rPr>
      </w:pPr>
    </w:p>
    <w:p w14:paraId="07747FC8" w14:textId="77777777" w:rsidR="00614F3C" w:rsidRDefault="005668D1" w:rsidP="00614F3C">
      <w:pPr>
        <w:jc w:val="right"/>
        <w:rPr>
          <w:rFonts w:eastAsia="MS Mincho"/>
          <w:b/>
        </w:rPr>
      </w:pPr>
      <w:r>
        <w:rPr>
          <w:rFonts w:eastAsia="MS Mincho"/>
          <w:b/>
          <w:noProof/>
          <w:sz w:val="20"/>
        </w:rPr>
        <w:pict w14:anchorId="29433C43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8.4pt;width:126pt;height:9.15pt;z-index:251659264" o:allowincell="f" filled="f" stroked="f">
            <v:textbox inset="0,0,0,0">
              <w:txbxContent>
                <w:p w14:paraId="35C80614" w14:textId="77777777" w:rsidR="00614F3C" w:rsidRDefault="00614F3C" w:rsidP="00614F3C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1B56D547" w14:textId="77777777" w:rsidR="00614F3C" w:rsidRDefault="00614F3C" w:rsidP="00614F3C">
      <w:pPr>
        <w:jc w:val="right"/>
        <w:rPr>
          <w:rFonts w:eastAsia="MS Mincho"/>
          <w:b/>
        </w:rPr>
      </w:pPr>
    </w:p>
    <w:p w14:paraId="6D40D26B" w14:textId="77777777" w:rsidR="00614F3C" w:rsidRPr="000F4C54" w:rsidRDefault="00614F3C" w:rsidP="00614F3C">
      <w:pPr>
        <w:pStyle w:val="Nagwek1"/>
        <w:rPr>
          <w:sz w:val="36"/>
          <w:szCs w:val="36"/>
        </w:rPr>
      </w:pPr>
    </w:p>
    <w:p w14:paraId="6AD5339A" w14:textId="44B4A710" w:rsidR="00614F3C" w:rsidRPr="00DB4A8C" w:rsidRDefault="00614F3C" w:rsidP="00614F3C">
      <w:pPr>
        <w:pStyle w:val="Nagwek1"/>
        <w:rPr>
          <w:sz w:val="24"/>
        </w:rPr>
      </w:pPr>
      <w:r w:rsidRPr="00DB4A8C">
        <w:rPr>
          <w:sz w:val="24"/>
        </w:rPr>
        <w:t xml:space="preserve">Zestawienie </w:t>
      </w:r>
      <w:r>
        <w:rPr>
          <w:sz w:val="24"/>
        </w:rPr>
        <w:t xml:space="preserve">  </w:t>
      </w:r>
      <w:r w:rsidRPr="00DB4A8C">
        <w:rPr>
          <w:sz w:val="24"/>
        </w:rPr>
        <w:t>cenowe</w:t>
      </w:r>
      <w:r>
        <w:rPr>
          <w:sz w:val="24"/>
        </w:rPr>
        <w:t xml:space="preserve"> </w:t>
      </w:r>
      <w:r w:rsidR="00843C85">
        <w:rPr>
          <w:sz w:val="24"/>
        </w:rPr>
        <w:t>DE-dzp.272-180/24</w:t>
      </w:r>
    </w:p>
    <w:p w14:paraId="102987F8" w14:textId="77777777" w:rsidR="00614F3C" w:rsidRPr="00DB4A8C" w:rsidRDefault="00614F3C" w:rsidP="00614F3C">
      <w:pPr>
        <w:rPr>
          <w:sz w:val="20"/>
          <w:szCs w:val="20"/>
        </w:rPr>
      </w:pPr>
    </w:p>
    <w:p w14:paraId="2451F3A9" w14:textId="77777777" w:rsidR="00614F3C" w:rsidRPr="00DB4A8C" w:rsidRDefault="00614F3C" w:rsidP="00614F3C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B4A8C">
        <w:rPr>
          <w:sz w:val="20"/>
          <w:szCs w:val="20"/>
        </w:rPr>
        <w:t>NAZWA WYKONAWCY: ………………………………………………………….......................</w:t>
      </w:r>
    </w:p>
    <w:p w14:paraId="76FD6791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  <w:r w:rsidRPr="00DB4A8C">
        <w:rPr>
          <w:sz w:val="20"/>
          <w:szCs w:val="20"/>
        </w:rPr>
        <w:t>ADRES:…………………………………………………………………………..............................</w:t>
      </w:r>
    </w:p>
    <w:p w14:paraId="727B2952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14:paraId="79ED3488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14:paraId="1C054E74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14:paraId="129F7429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p w14:paraId="0A380F55" w14:textId="77777777" w:rsidR="00614F3C" w:rsidRDefault="00614F3C" w:rsidP="00614F3C">
      <w:pPr>
        <w:tabs>
          <w:tab w:val="right" w:pos="9000"/>
        </w:tabs>
        <w:spacing w:line="360" w:lineRule="auto"/>
        <w:rPr>
          <w:sz w:val="22"/>
        </w:rPr>
      </w:pPr>
    </w:p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13"/>
        <w:gridCol w:w="2164"/>
        <w:gridCol w:w="2152"/>
        <w:gridCol w:w="2755"/>
      </w:tblGrid>
      <w:tr w:rsidR="00614F3C" w:rsidRPr="003A3268" w14:paraId="1D34C49A" w14:textId="77777777" w:rsidTr="00614F3C">
        <w:trPr>
          <w:trHeight w:val="915"/>
        </w:trPr>
        <w:tc>
          <w:tcPr>
            <w:tcW w:w="2313" w:type="dxa"/>
            <w:shd w:val="clear" w:color="auto" w:fill="auto"/>
          </w:tcPr>
          <w:p w14:paraId="23B0D977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>Cena jednostkowa brutto 1 szt. karnetu/ miesiąc</w:t>
            </w:r>
          </w:p>
        </w:tc>
        <w:tc>
          <w:tcPr>
            <w:tcW w:w="2164" w:type="dxa"/>
            <w:shd w:val="clear" w:color="auto" w:fill="auto"/>
          </w:tcPr>
          <w:p w14:paraId="52937CCD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 xml:space="preserve">Ilość </w:t>
            </w:r>
          </w:p>
          <w:p w14:paraId="7F27A4C1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>karnetów</w:t>
            </w:r>
          </w:p>
        </w:tc>
        <w:tc>
          <w:tcPr>
            <w:tcW w:w="2152" w:type="dxa"/>
            <w:shd w:val="clear" w:color="auto" w:fill="auto"/>
          </w:tcPr>
          <w:p w14:paraId="2EE8699D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 xml:space="preserve">Ilość miesięcy </w:t>
            </w:r>
          </w:p>
        </w:tc>
        <w:tc>
          <w:tcPr>
            <w:tcW w:w="2755" w:type="dxa"/>
            <w:shd w:val="clear" w:color="auto" w:fill="auto"/>
          </w:tcPr>
          <w:p w14:paraId="25287C49" w14:textId="77777777" w:rsidR="00614F3C" w:rsidRPr="003A3268" w:rsidRDefault="00614F3C" w:rsidP="00B86A0C">
            <w:pPr>
              <w:rPr>
                <w:b/>
                <w:sz w:val="20"/>
                <w:szCs w:val="20"/>
              </w:rPr>
            </w:pPr>
            <w:r w:rsidRPr="003A3268">
              <w:rPr>
                <w:b/>
                <w:sz w:val="20"/>
                <w:szCs w:val="20"/>
              </w:rPr>
              <w:t>Cena brutto</w:t>
            </w:r>
          </w:p>
        </w:tc>
      </w:tr>
      <w:tr w:rsidR="00614F3C" w:rsidRPr="003A3268" w14:paraId="2FBCD2A0" w14:textId="77777777" w:rsidTr="00614F3C">
        <w:trPr>
          <w:trHeight w:val="582"/>
        </w:trPr>
        <w:tc>
          <w:tcPr>
            <w:tcW w:w="2313" w:type="dxa"/>
            <w:shd w:val="clear" w:color="auto" w:fill="auto"/>
          </w:tcPr>
          <w:p w14:paraId="0C6717BF" w14:textId="77777777"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164" w:type="dxa"/>
            <w:shd w:val="clear" w:color="auto" w:fill="auto"/>
          </w:tcPr>
          <w:p w14:paraId="6A06BF05" w14:textId="42356A4D" w:rsidR="00614F3C" w:rsidRPr="00843C85" w:rsidRDefault="00614F3C" w:rsidP="00B86A0C">
            <w:pPr>
              <w:rPr>
                <w:color w:val="FF0000"/>
              </w:rPr>
            </w:pPr>
            <w:r w:rsidRPr="00843C85">
              <w:rPr>
                <w:color w:val="FF0000"/>
              </w:rPr>
              <w:t>1</w:t>
            </w:r>
            <w:r w:rsidR="005668D1">
              <w:rPr>
                <w:color w:val="FF0000"/>
              </w:rPr>
              <w:t>410</w:t>
            </w:r>
            <w:r w:rsidRPr="00843C85">
              <w:rPr>
                <w:color w:val="FF0000"/>
              </w:rPr>
              <w:t xml:space="preserve"> szt.</w:t>
            </w:r>
          </w:p>
          <w:p w14:paraId="1FDB0B58" w14:textId="77777777" w:rsidR="00614F3C" w:rsidRPr="003A3268" w:rsidRDefault="00614F3C" w:rsidP="00B86A0C">
            <w:pPr>
              <w:rPr>
                <w:sz w:val="16"/>
                <w:szCs w:val="16"/>
              </w:rPr>
            </w:pPr>
            <w:r w:rsidRPr="00843C85">
              <w:rPr>
                <w:color w:val="FF0000"/>
                <w:sz w:val="16"/>
                <w:szCs w:val="16"/>
              </w:rPr>
              <w:t>(pracownicy, emeryci i renciści)</w:t>
            </w:r>
            <w:r w:rsidRPr="003A3268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52" w:type="dxa"/>
            <w:shd w:val="clear" w:color="auto" w:fill="auto"/>
          </w:tcPr>
          <w:p w14:paraId="314EF15B" w14:textId="77777777"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755" w:type="dxa"/>
            <w:shd w:val="clear" w:color="auto" w:fill="auto"/>
          </w:tcPr>
          <w:p w14:paraId="3C8E075A" w14:textId="77777777" w:rsidR="00614F3C" w:rsidRPr="003A3268" w:rsidRDefault="00614F3C" w:rsidP="00B86A0C">
            <w:pPr>
              <w:rPr>
                <w:sz w:val="14"/>
              </w:rPr>
            </w:pPr>
          </w:p>
        </w:tc>
      </w:tr>
      <w:tr w:rsidR="00614F3C" w:rsidRPr="003A3268" w14:paraId="6C6F0A2E" w14:textId="77777777" w:rsidTr="00614F3C">
        <w:trPr>
          <w:trHeight w:val="405"/>
        </w:trPr>
        <w:tc>
          <w:tcPr>
            <w:tcW w:w="2313" w:type="dxa"/>
            <w:shd w:val="clear" w:color="auto" w:fill="auto"/>
          </w:tcPr>
          <w:p w14:paraId="79E9102D" w14:textId="77777777"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164" w:type="dxa"/>
            <w:shd w:val="clear" w:color="auto" w:fill="auto"/>
          </w:tcPr>
          <w:p w14:paraId="7D1E7632" w14:textId="132B6B64" w:rsidR="00614F3C" w:rsidRPr="00843C85" w:rsidRDefault="005668D1" w:rsidP="00B86A0C">
            <w:pPr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614F3C" w:rsidRPr="00843C85">
              <w:rPr>
                <w:color w:val="FF0000"/>
              </w:rPr>
              <w:t>20 szt.</w:t>
            </w:r>
          </w:p>
          <w:p w14:paraId="14A95314" w14:textId="77777777" w:rsidR="00614F3C" w:rsidRPr="00843C85" w:rsidRDefault="00614F3C" w:rsidP="00B86A0C">
            <w:pPr>
              <w:rPr>
                <w:color w:val="FF0000"/>
              </w:rPr>
            </w:pPr>
            <w:r w:rsidRPr="00843C85">
              <w:rPr>
                <w:color w:val="FF0000"/>
                <w:sz w:val="16"/>
                <w:szCs w:val="16"/>
              </w:rPr>
              <w:t>(dzieci)</w:t>
            </w:r>
          </w:p>
        </w:tc>
        <w:tc>
          <w:tcPr>
            <w:tcW w:w="2152" w:type="dxa"/>
            <w:shd w:val="clear" w:color="auto" w:fill="auto"/>
          </w:tcPr>
          <w:p w14:paraId="3EE4E3EF" w14:textId="77777777" w:rsidR="00614F3C" w:rsidRPr="003A3268" w:rsidRDefault="00614F3C" w:rsidP="00B86A0C">
            <w:pPr>
              <w:rPr>
                <w:sz w:val="14"/>
              </w:rPr>
            </w:pPr>
          </w:p>
        </w:tc>
        <w:tc>
          <w:tcPr>
            <w:tcW w:w="2755" w:type="dxa"/>
            <w:shd w:val="clear" w:color="auto" w:fill="auto"/>
          </w:tcPr>
          <w:p w14:paraId="6E090E1B" w14:textId="77777777" w:rsidR="00614F3C" w:rsidRPr="003A3268" w:rsidRDefault="00614F3C" w:rsidP="00B86A0C">
            <w:pPr>
              <w:rPr>
                <w:sz w:val="14"/>
              </w:rPr>
            </w:pPr>
          </w:p>
        </w:tc>
      </w:tr>
      <w:tr w:rsidR="00614F3C" w:rsidRPr="003A3268" w14:paraId="4771FADE" w14:textId="77777777" w:rsidTr="00614F3C">
        <w:trPr>
          <w:trHeight w:val="447"/>
        </w:trPr>
        <w:tc>
          <w:tcPr>
            <w:tcW w:w="6629" w:type="dxa"/>
            <w:gridSpan w:val="3"/>
            <w:shd w:val="clear" w:color="auto" w:fill="auto"/>
          </w:tcPr>
          <w:p w14:paraId="7AE687F5" w14:textId="77777777" w:rsidR="00614F3C" w:rsidRPr="00B86D46" w:rsidRDefault="00614F3C" w:rsidP="00B86A0C">
            <w:pPr>
              <w:jc w:val="right"/>
            </w:pPr>
            <w:r w:rsidRPr="00B86D46">
              <w:t>RAZEM</w:t>
            </w:r>
          </w:p>
        </w:tc>
        <w:tc>
          <w:tcPr>
            <w:tcW w:w="2755" w:type="dxa"/>
            <w:shd w:val="clear" w:color="auto" w:fill="auto"/>
          </w:tcPr>
          <w:p w14:paraId="78FACEF1" w14:textId="77777777" w:rsidR="00614F3C" w:rsidRDefault="00614F3C" w:rsidP="00B86A0C">
            <w:pPr>
              <w:rPr>
                <w:sz w:val="14"/>
              </w:rPr>
            </w:pPr>
          </w:p>
          <w:p w14:paraId="48E1E704" w14:textId="77777777" w:rsidR="00614F3C" w:rsidRDefault="00614F3C" w:rsidP="00B86A0C">
            <w:pPr>
              <w:rPr>
                <w:sz w:val="14"/>
              </w:rPr>
            </w:pPr>
          </w:p>
          <w:p w14:paraId="1D685AD9" w14:textId="77777777" w:rsidR="00614F3C" w:rsidRPr="003A3268" w:rsidRDefault="00614F3C" w:rsidP="00B86A0C">
            <w:pPr>
              <w:rPr>
                <w:sz w:val="14"/>
              </w:rPr>
            </w:pPr>
          </w:p>
        </w:tc>
      </w:tr>
    </w:tbl>
    <w:p w14:paraId="7AB1EDC9" w14:textId="77777777" w:rsidR="00614F3C" w:rsidRDefault="00614F3C" w:rsidP="00614F3C">
      <w:pPr>
        <w:rPr>
          <w:sz w:val="14"/>
        </w:rPr>
      </w:pPr>
    </w:p>
    <w:p w14:paraId="16FC41BE" w14:textId="77777777" w:rsidR="00614F3C" w:rsidRDefault="00614F3C" w:rsidP="00614F3C">
      <w:pPr>
        <w:rPr>
          <w:sz w:val="14"/>
        </w:rPr>
      </w:pPr>
    </w:p>
    <w:p w14:paraId="6672C41A" w14:textId="77777777"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14:paraId="5BDA0E7B" w14:textId="77777777"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14:paraId="576A7A3F" w14:textId="77777777"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14:paraId="2AE09C81" w14:textId="77777777" w:rsidR="00614F3C" w:rsidRDefault="00614F3C" w:rsidP="00614F3C">
      <w:pPr>
        <w:tabs>
          <w:tab w:val="left" w:pos="0"/>
          <w:tab w:val="left" w:pos="426"/>
        </w:tabs>
        <w:spacing w:line="264" w:lineRule="auto"/>
        <w:ind w:right="1"/>
        <w:jc w:val="both"/>
        <w:rPr>
          <w:sz w:val="20"/>
        </w:rPr>
      </w:pPr>
    </w:p>
    <w:p w14:paraId="05E0BDA2" w14:textId="77777777" w:rsidR="00614F3C" w:rsidRPr="00614F3C" w:rsidRDefault="00614F3C" w:rsidP="00614F3C">
      <w:pPr>
        <w:jc w:val="both"/>
        <w:rPr>
          <w:b/>
          <w:color w:val="FF0000"/>
          <w:sz w:val="20"/>
          <w:szCs w:val="20"/>
        </w:rPr>
      </w:pPr>
      <w:r w:rsidRPr="00614F3C">
        <w:rPr>
          <w:b/>
          <w:color w:val="FF0000"/>
          <w:sz w:val="20"/>
          <w:szCs w:val="20"/>
        </w:rPr>
        <w:t>Dokument należy sporządzić w postaci elektronicznej i podpisać kwalifikowanym podpisem elektronicznym.</w:t>
      </w:r>
    </w:p>
    <w:p w14:paraId="19D7AF3E" w14:textId="77777777"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14:paraId="026AAAA1" w14:textId="77777777"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14:paraId="51209271" w14:textId="77777777"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14:paraId="699EDC7B" w14:textId="77777777" w:rsidR="00614F3C" w:rsidRDefault="00614F3C" w:rsidP="00614F3C">
      <w:pPr>
        <w:tabs>
          <w:tab w:val="left" w:pos="5040"/>
        </w:tabs>
        <w:ind w:left="708"/>
        <w:rPr>
          <w:sz w:val="20"/>
        </w:rPr>
      </w:pPr>
    </w:p>
    <w:p w14:paraId="0E7D4CF4" w14:textId="77777777" w:rsidR="00614F3C" w:rsidRDefault="00614F3C" w:rsidP="00614F3C">
      <w:pPr>
        <w:tabs>
          <w:tab w:val="left" w:pos="5040"/>
        </w:tabs>
        <w:rPr>
          <w:sz w:val="20"/>
        </w:rPr>
      </w:pPr>
    </w:p>
    <w:p w14:paraId="77FDE030" w14:textId="77777777" w:rsidR="00614F3C" w:rsidRPr="00490E37" w:rsidRDefault="00614F3C" w:rsidP="00614F3C"/>
    <w:p w14:paraId="618E9070" w14:textId="77777777" w:rsidR="0014437C" w:rsidRPr="00614F3C" w:rsidRDefault="0014437C" w:rsidP="00614F3C"/>
    <w:sectPr w:rsidR="0014437C" w:rsidRPr="00614F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C23BA" w14:textId="77777777" w:rsidR="001F1272" w:rsidRDefault="001F1272">
      <w:r>
        <w:separator/>
      </w:r>
    </w:p>
  </w:endnote>
  <w:endnote w:type="continuationSeparator" w:id="0">
    <w:p w14:paraId="58D2EBE9" w14:textId="77777777" w:rsidR="001F1272" w:rsidRDefault="001F12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F0C46" w14:textId="77777777" w:rsidR="001A2FA8" w:rsidRDefault="001A2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3D055" w14:textId="77777777" w:rsidR="001A2FA8" w:rsidRDefault="001A2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5BDE" w14:textId="77777777" w:rsidR="001A2FA8" w:rsidRDefault="001A2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10BE4" w14:textId="77777777" w:rsidR="001F1272" w:rsidRDefault="001F1272">
      <w:r>
        <w:separator/>
      </w:r>
    </w:p>
  </w:footnote>
  <w:footnote w:type="continuationSeparator" w:id="0">
    <w:p w14:paraId="7A62C1B1" w14:textId="77777777" w:rsidR="001F1272" w:rsidRDefault="001F12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D4F8C" w14:textId="77777777" w:rsidR="001A2FA8" w:rsidRDefault="001A2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BA569" w14:textId="77777777" w:rsidR="001A2FA8" w:rsidRDefault="001A2F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27098" w14:textId="77777777" w:rsidR="001A2FA8" w:rsidRDefault="001A2F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98586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272"/>
    <w:rsid w:val="00021E1F"/>
    <w:rsid w:val="0011188B"/>
    <w:rsid w:val="00142162"/>
    <w:rsid w:val="0014437C"/>
    <w:rsid w:val="001946D8"/>
    <w:rsid w:val="001A2FA8"/>
    <w:rsid w:val="001F1272"/>
    <w:rsid w:val="001F6B73"/>
    <w:rsid w:val="00303635"/>
    <w:rsid w:val="00347293"/>
    <w:rsid w:val="00505EB1"/>
    <w:rsid w:val="00516B1B"/>
    <w:rsid w:val="005668D1"/>
    <w:rsid w:val="005955BF"/>
    <w:rsid w:val="00614F3C"/>
    <w:rsid w:val="007054E7"/>
    <w:rsid w:val="007220EB"/>
    <w:rsid w:val="007F25C7"/>
    <w:rsid w:val="00843C85"/>
    <w:rsid w:val="0086523D"/>
    <w:rsid w:val="008909FE"/>
    <w:rsid w:val="008F4EAF"/>
    <w:rsid w:val="008F7315"/>
    <w:rsid w:val="0091125A"/>
    <w:rsid w:val="009508B9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2717D38A"/>
  <w15:chartTrackingRefBased/>
  <w15:docId w15:val="{EB5F4FEE-0A86-4FBF-9A6D-DB31A26A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4F3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A2F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A2FA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1A2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A2FA8"/>
    <w:rPr>
      <w:sz w:val="24"/>
      <w:szCs w:val="24"/>
    </w:rPr>
  </w:style>
  <w:style w:type="character" w:customStyle="1" w:styleId="Nagwek1Znak">
    <w:name w:val="Nagłówek 1 Znak"/>
    <w:link w:val="Nagwek1"/>
    <w:rsid w:val="00614F3C"/>
    <w:rPr>
      <w:b/>
      <w:i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44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Sylwia Lempart</cp:lastModifiedBy>
  <cp:revision>3</cp:revision>
  <cp:lastPrinted>1899-12-31T23:00:00Z</cp:lastPrinted>
  <dcterms:created xsi:type="dcterms:W3CDTF">2024-04-12T07:34:00Z</dcterms:created>
  <dcterms:modified xsi:type="dcterms:W3CDTF">2024-04-15T08:25:00Z</dcterms:modified>
</cp:coreProperties>
</file>