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2891D2" w14:textId="77777777" w:rsidR="00C9110A" w:rsidRPr="00240E71" w:rsidRDefault="00C9110A" w:rsidP="00C9110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B6F1A8D" w14:textId="77777777" w:rsidR="00C9110A" w:rsidRDefault="00C9110A" w:rsidP="00C9110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05A7767" w14:textId="77777777" w:rsidR="00C9110A" w:rsidRPr="00CE37C5" w:rsidRDefault="00C9110A" w:rsidP="00C9110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CE37C5">
        <w:rPr>
          <w:b/>
          <w:sz w:val="28"/>
          <w:szCs w:val="30"/>
        </w:rPr>
        <w:t>FORMULARZ OFERTY</w:t>
      </w:r>
    </w:p>
    <w:p w14:paraId="19A37EA4" w14:textId="77777777" w:rsidR="00C9110A" w:rsidRDefault="00C9110A" w:rsidP="00C9110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03E1359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NAZWA WYKONAWCY:……………………………………………………………………..</w:t>
      </w:r>
    </w:p>
    <w:p w14:paraId="587918E5" w14:textId="358D25C6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FORMA PROWADZONEJ DZIAŁALNOŚCI</w:t>
      </w:r>
      <w:r w:rsidR="0078125D" w:rsidRPr="00A962B2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</w:t>
      </w:r>
      <w:r w:rsidRPr="00537C84">
        <w:rPr>
          <w:sz w:val="22"/>
          <w:szCs w:val="22"/>
        </w:rPr>
        <w:t>: .........................................................................</w:t>
      </w:r>
    </w:p>
    <w:p w14:paraId="38BCE1AF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ADRES:…………………………………………………………………………………………</w:t>
      </w:r>
    </w:p>
    <w:p w14:paraId="412ABDE8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POWIAT:…………………………………WOJEWÓDZTWO …………………………….....</w:t>
      </w:r>
    </w:p>
    <w:p w14:paraId="1FC44420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TEL.</w:t>
      </w:r>
      <w:r w:rsidRPr="00977B88">
        <w:rPr>
          <w:sz w:val="22"/>
          <w:szCs w:val="22"/>
        </w:rPr>
        <w:t>……………………………………………………………………………………………..</w:t>
      </w:r>
    </w:p>
    <w:p w14:paraId="4776471B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 xml:space="preserve">FAX </w:t>
      </w:r>
      <w:r w:rsidRPr="00977B88">
        <w:rPr>
          <w:sz w:val="22"/>
          <w:szCs w:val="22"/>
        </w:rPr>
        <w:t>…………………………………………………………………………………………….</w:t>
      </w:r>
    </w:p>
    <w:p w14:paraId="1F92BB97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B334F18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  <w:lang w:val="de-DE"/>
        </w:rPr>
        <w:t xml:space="preserve">NIP…………………………………. </w:t>
      </w:r>
      <w:r w:rsidRPr="00537C84">
        <w:rPr>
          <w:sz w:val="22"/>
          <w:szCs w:val="22"/>
        </w:rPr>
        <w:t>REGON:………………………………………………...</w:t>
      </w:r>
    </w:p>
    <w:p w14:paraId="5A6E313F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BANK/ NR KONTA ……………………………………………………………………………</w:t>
      </w:r>
    </w:p>
    <w:p w14:paraId="50641C72" w14:textId="77777777" w:rsidR="00C9110A" w:rsidRPr="00537C84" w:rsidRDefault="00C9110A" w:rsidP="00C9110A">
      <w:pPr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Do: Nazwa i siedziba Zamawiającego:</w:t>
      </w:r>
    </w:p>
    <w:p w14:paraId="30C0BF02" w14:textId="1E631908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>Akademia Górniczo – Hutnicza im. Stanisława Staszica w Krakowie</w:t>
      </w:r>
      <w:r w:rsidR="00FC6B99">
        <w:rPr>
          <w:b/>
          <w:sz w:val="22"/>
          <w:szCs w:val="22"/>
        </w:rPr>
        <w:t xml:space="preserve">, </w:t>
      </w:r>
      <w:r w:rsidRPr="00537C84">
        <w:rPr>
          <w:b/>
          <w:sz w:val="22"/>
          <w:szCs w:val="22"/>
        </w:rPr>
        <w:t>Dział Zamówień Publicznych</w:t>
      </w:r>
      <w:r w:rsidR="00FC6B99">
        <w:rPr>
          <w:b/>
          <w:sz w:val="22"/>
          <w:szCs w:val="22"/>
        </w:rPr>
        <w:t>,</w:t>
      </w:r>
      <w:r w:rsidRPr="00537C84">
        <w:rPr>
          <w:b/>
          <w:sz w:val="22"/>
          <w:szCs w:val="22"/>
        </w:rPr>
        <w:t xml:space="preserve"> Al. Mickiewicza 30, 30-059 Kraków,  </w:t>
      </w:r>
    </w:p>
    <w:p w14:paraId="6D6C83CB" w14:textId="77777777" w:rsidR="00C9110A" w:rsidRPr="00537C84" w:rsidRDefault="00C9110A" w:rsidP="00C9110A">
      <w:pPr>
        <w:ind w:firstLine="3969"/>
        <w:rPr>
          <w:b/>
          <w:sz w:val="22"/>
          <w:szCs w:val="22"/>
        </w:rPr>
      </w:pPr>
    </w:p>
    <w:p w14:paraId="7708FB4D" w14:textId="0A062628" w:rsidR="00C9110A" w:rsidRPr="00537C84" w:rsidRDefault="00C9110A" w:rsidP="00C9110A">
      <w:pPr>
        <w:widowControl w:val="0"/>
        <w:ind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Przystępując do postępowania o udzielenie zamówienia publicznego, którego przedmiotem jest </w:t>
      </w:r>
      <w:bookmarkStart w:id="0" w:name="_Hlk165973126"/>
      <w:r w:rsidR="00FC6B99" w:rsidRPr="00FC6B99">
        <w:rPr>
          <w:b/>
          <w:iCs/>
          <w:color w:val="000000"/>
          <w:lang w:eastAsia="x-none"/>
        </w:rPr>
        <w:t xml:space="preserve">dostawa zestawu radiometrów, dozymetrów i detektorów promieniowania alfa, beta, gamma oraz neutronowego dla </w:t>
      </w:r>
      <w:proofErr w:type="spellStart"/>
      <w:r w:rsidR="00FC6B99" w:rsidRPr="00FC6B99">
        <w:rPr>
          <w:b/>
          <w:iCs/>
          <w:color w:val="000000"/>
          <w:lang w:eastAsia="x-none"/>
        </w:rPr>
        <w:t>WEiP</w:t>
      </w:r>
      <w:proofErr w:type="spellEnd"/>
      <w:r w:rsidR="00FC6B99" w:rsidRPr="00FC6B99">
        <w:rPr>
          <w:b/>
          <w:iCs/>
          <w:color w:val="000000"/>
          <w:lang w:eastAsia="x-none"/>
        </w:rPr>
        <w:t xml:space="preserve"> – DE-dzp.272-197/24</w:t>
      </w:r>
      <w:bookmarkEnd w:id="0"/>
      <w:r w:rsidR="0082509A">
        <w:rPr>
          <w:b/>
          <w:iCs/>
          <w:color w:val="000000"/>
          <w:lang w:eastAsia="x-none"/>
        </w:rPr>
        <w:t xml:space="preserve">, </w:t>
      </w:r>
      <w:r w:rsidRPr="00537C84">
        <w:rPr>
          <w:sz w:val="22"/>
          <w:szCs w:val="22"/>
        </w:rPr>
        <w:t>oferuję realizację przedmiotu zamówienia, zgodnie z zasadami określonymi w specyfikacji warunków zamówienia.</w:t>
      </w:r>
    </w:p>
    <w:p w14:paraId="2E9DC337" w14:textId="77777777" w:rsidR="00C9110A" w:rsidRDefault="00C9110A" w:rsidP="00C9110A">
      <w:pPr>
        <w:tabs>
          <w:tab w:val="right" w:pos="9000"/>
        </w:tabs>
        <w:rPr>
          <w:sz w:val="22"/>
          <w:szCs w:val="22"/>
        </w:rPr>
      </w:pPr>
    </w:p>
    <w:tbl>
      <w:tblPr>
        <w:tblW w:w="900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4"/>
        <w:gridCol w:w="2067"/>
        <w:gridCol w:w="1944"/>
        <w:gridCol w:w="771"/>
        <w:gridCol w:w="1236"/>
        <w:gridCol w:w="1122"/>
        <w:gridCol w:w="1254"/>
      </w:tblGrid>
      <w:tr w:rsidR="00C16C38" w14:paraId="7B576A1E" w14:textId="77777777" w:rsidTr="00C16C38">
        <w:trPr>
          <w:trHeight w:val="676"/>
        </w:trPr>
        <w:tc>
          <w:tcPr>
            <w:tcW w:w="6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C07FA9" w14:textId="77777777" w:rsidR="00C16C38" w:rsidRDefault="00C16C3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L.p.</w:t>
            </w:r>
          </w:p>
        </w:tc>
        <w:tc>
          <w:tcPr>
            <w:tcW w:w="20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EE7685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9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45BD89" w14:textId="43618CB2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7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84F5DA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  <w:p w14:paraId="74D8982A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2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1C4DED" w14:textId="60F94748" w:rsidR="00C16C38" w:rsidRDefault="00C16C38" w:rsidP="00F5474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Wartość netto</w:t>
            </w:r>
          </w:p>
          <w:p w14:paraId="345279A5" w14:textId="3EE630E0" w:rsidR="00C16C38" w:rsidRDefault="00C16C38" w:rsidP="00F5474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6FA6A4" w14:textId="77777777" w:rsidR="00427698" w:rsidRDefault="00427698" w:rsidP="00427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VAT</w:t>
            </w:r>
          </w:p>
          <w:p w14:paraId="4AADB2D8" w14:textId="352A727F" w:rsidR="00C16C38" w:rsidRDefault="00427698" w:rsidP="00427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 w:rsidR="00256D50">
              <w:rPr>
                <w:sz w:val="18"/>
                <w:szCs w:val="18"/>
              </w:rPr>
              <w:t>23</w:t>
            </w:r>
            <w:r>
              <w:rPr>
                <w:sz w:val="18"/>
                <w:szCs w:val="18"/>
              </w:rPr>
              <w:t>%]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4B2F259" w14:textId="53598D91" w:rsidR="00C16C38" w:rsidRDefault="00427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Wartość brutto </w:t>
            </w:r>
            <w:r w:rsidRPr="00427698">
              <w:rPr>
                <w:sz w:val="18"/>
                <w:szCs w:val="18"/>
              </w:rPr>
              <w:t>[PLN]</w:t>
            </w:r>
            <w:r>
              <w:rPr>
                <w:b/>
                <w:bCs/>
                <w:sz w:val="18"/>
                <w:szCs w:val="18"/>
              </w:rPr>
              <w:t xml:space="preserve"> (</w:t>
            </w:r>
            <w:r w:rsidRPr="00427698">
              <w:rPr>
                <w:sz w:val="18"/>
                <w:szCs w:val="18"/>
              </w:rPr>
              <w:t>z doliczonym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C16C38">
              <w:rPr>
                <w:b/>
                <w:bCs/>
                <w:sz w:val="18"/>
                <w:szCs w:val="18"/>
              </w:rPr>
              <w:t>VAT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  <w:p w14:paraId="6007E6B2" w14:textId="10EC4681" w:rsidR="00C16C38" w:rsidRDefault="00C16C38">
            <w:pPr>
              <w:jc w:val="center"/>
              <w:rPr>
                <w:sz w:val="18"/>
                <w:szCs w:val="18"/>
              </w:rPr>
            </w:pPr>
          </w:p>
        </w:tc>
      </w:tr>
      <w:tr w:rsidR="00C16C38" w14:paraId="3A36ADE4" w14:textId="77777777" w:rsidTr="00C16C38">
        <w:trPr>
          <w:trHeight w:val="245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8EF303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0DAC80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9FB8B6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37E1508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F99193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527AB0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3973F3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</w:tr>
      <w:tr w:rsidR="00C16C38" w14:paraId="380EC860" w14:textId="77777777" w:rsidTr="004C4A6C">
        <w:trPr>
          <w:trHeight w:val="972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D76C226" w14:textId="77777777" w:rsidR="00E21113" w:rsidRDefault="00E2111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1D011D9" w14:textId="77777777" w:rsidR="00773B3A" w:rsidRDefault="00773B3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ED3508F" w14:textId="796E917B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50BBCA2" w14:textId="77777777" w:rsidR="00773B3A" w:rsidRPr="00975C20" w:rsidRDefault="00773B3A" w:rsidP="004E5131">
            <w:pPr>
              <w:rPr>
                <w:b/>
                <w:bCs/>
                <w:sz w:val="20"/>
                <w:szCs w:val="20"/>
              </w:rPr>
            </w:pPr>
          </w:p>
          <w:p w14:paraId="3BC679A8" w14:textId="78E8DF3D" w:rsidR="00E21113" w:rsidRPr="00975C20" w:rsidRDefault="00730516" w:rsidP="004E5131">
            <w:pPr>
              <w:rPr>
                <w:b/>
                <w:bCs/>
                <w:sz w:val="20"/>
                <w:szCs w:val="20"/>
              </w:rPr>
            </w:pPr>
            <w:r w:rsidRPr="00975C20">
              <w:rPr>
                <w:b/>
                <w:bCs/>
                <w:sz w:val="20"/>
                <w:szCs w:val="20"/>
              </w:rPr>
              <w:t>Zestaw spektrometryczny promieniowania alfa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43890BE" w14:textId="77777777" w:rsidR="00C16C38" w:rsidRPr="00975C20" w:rsidRDefault="00C16C3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835F7AD" w14:textId="3622A9CC" w:rsidR="00C16C38" w:rsidRPr="00975C20" w:rsidRDefault="00C16C38" w:rsidP="00E2111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DF300F" w14:textId="77777777" w:rsidR="00C16C38" w:rsidRPr="00975C20" w:rsidRDefault="00C16C38" w:rsidP="005D2C9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DC50DE4" w14:textId="77777777" w:rsidR="00CD6853" w:rsidRPr="00975C20" w:rsidRDefault="00CD6853" w:rsidP="005D2C9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96B72ED" w14:textId="16D69126" w:rsidR="00C16C38" w:rsidRPr="00975C20" w:rsidRDefault="00C16C38" w:rsidP="004C4A6C">
            <w:pPr>
              <w:jc w:val="center"/>
              <w:rPr>
                <w:b/>
                <w:bCs/>
                <w:sz w:val="20"/>
                <w:szCs w:val="20"/>
              </w:rPr>
            </w:pPr>
            <w:r w:rsidRPr="00975C2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A24C817" w14:textId="77777777" w:rsidR="00C16C38" w:rsidRPr="00975C20" w:rsidRDefault="00C16C3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01CD39A" w14:textId="77777777" w:rsidR="00C16C38" w:rsidRPr="00975C20" w:rsidRDefault="00C16C3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CEE8C18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975C20" w14:paraId="4D317504" w14:textId="77777777" w:rsidTr="004C4A6C">
        <w:trPr>
          <w:trHeight w:val="404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F76ACD8" w14:textId="39566450" w:rsidR="00975C20" w:rsidRDefault="00975C2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6D1C458" w14:textId="495F2719" w:rsidR="00975C20" w:rsidRPr="00975C20" w:rsidRDefault="00975C20" w:rsidP="004E5131">
            <w:pPr>
              <w:rPr>
                <w:b/>
                <w:bCs/>
                <w:sz w:val="20"/>
                <w:szCs w:val="20"/>
              </w:rPr>
            </w:pPr>
            <w:r w:rsidRPr="00975C20">
              <w:rPr>
                <w:b/>
                <w:bCs/>
                <w:sz w:val="20"/>
                <w:szCs w:val="20"/>
              </w:rPr>
              <w:t>Komputer przenośny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86630B3" w14:textId="77777777" w:rsidR="00975C20" w:rsidRPr="00975C20" w:rsidRDefault="00975C2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366F681" w14:textId="105F5D56" w:rsidR="00975C20" w:rsidRPr="00975C20" w:rsidRDefault="00975C20" w:rsidP="005D2C9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00B8489" w14:textId="77777777" w:rsidR="00975C20" w:rsidRPr="00975C20" w:rsidRDefault="00975C2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4E85529" w14:textId="77777777" w:rsidR="00975C20" w:rsidRPr="00975C20" w:rsidRDefault="00975C2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017D41F" w14:textId="77777777" w:rsidR="00975C20" w:rsidRDefault="00975C2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975C20" w14:paraId="3133B16E" w14:textId="77777777" w:rsidTr="00D05169">
        <w:trPr>
          <w:trHeight w:val="395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F03A8B0" w14:textId="42532655" w:rsidR="00975C20" w:rsidRDefault="00975C2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A6B5F26" w14:textId="0022279D" w:rsidR="00975C20" w:rsidRPr="00975C20" w:rsidRDefault="00975C20" w:rsidP="004E5131">
            <w:pPr>
              <w:rPr>
                <w:b/>
                <w:bCs/>
                <w:sz w:val="20"/>
                <w:szCs w:val="20"/>
              </w:rPr>
            </w:pPr>
            <w:r w:rsidRPr="00975C20">
              <w:rPr>
                <w:b/>
                <w:bCs/>
                <w:sz w:val="20"/>
                <w:szCs w:val="20"/>
              </w:rPr>
              <w:t>Drukarka Laserowa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42E0E44" w14:textId="77777777" w:rsidR="00975C20" w:rsidRPr="00975C20" w:rsidRDefault="00975C2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5E64243" w14:textId="358C6976" w:rsidR="00975C20" w:rsidRPr="00975C20" w:rsidRDefault="00975C20" w:rsidP="005D2C9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D88CC0D" w14:textId="77777777" w:rsidR="00975C20" w:rsidRPr="00975C20" w:rsidRDefault="00975C2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408BBAE" w14:textId="77777777" w:rsidR="00975C20" w:rsidRPr="00975C20" w:rsidRDefault="00975C2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E14DB73" w14:textId="77777777" w:rsidR="00975C20" w:rsidRDefault="00975C2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30516" w14:paraId="41CB8EF6" w14:textId="77777777" w:rsidTr="004C4A6C">
        <w:trPr>
          <w:trHeight w:val="746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9157214" w14:textId="10877316" w:rsidR="00730516" w:rsidRDefault="00975C2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6C663B3" w14:textId="5E956E98" w:rsidR="00730516" w:rsidRPr="00975C20" w:rsidRDefault="00730516" w:rsidP="004E5131">
            <w:pPr>
              <w:rPr>
                <w:sz w:val="20"/>
                <w:szCs w:val="20"/>
              </w:rPr>
            </w:pPr>
            <w:r w:rsidRPr="00975C20">
              <w:rPr>
                <w:b/>
                <w:bCs/>
                <w:sz w:val="20"/>
                <w:szCs w:val="20"/>
              </w:rPr>
              <w:t>Przenośny detektor promieniowania neutronowego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3EB9C60" w14:textId="77777777" w:rsidR="00730516" w:rsidRPr="00975C20" w:rsidRDefault="0073051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0DADA41" w14:textId="05C05222" w:rsidR="00730516" w:rsidRPr="00975C20" w:rsidRDefault="00975C20" w:rsidP="005D2C9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6F3BF1D" w14:textId="77777777" w:rsidR="00730516" w:rsidRPr="00975C20" w:rsidRDefault="0073051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FF78AA8" w14:textId="77777777" w:rsidR="00730516" w:rsidRPr="00975C20" w:rsidRDefault="0073051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68F480B" w14:textId="77777777" w:rsidR="00730516" w:rsidRDefault="0073051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30516" w14:paraId="1AF2767E" w14:textId="77777777" w:rsidTr="00256D50">
        <w:trPr>
          <w:trHeight w:val="1284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FAFCFBD" w14:textId="19C61BB6" w:rsidR="00730516" w:rsidRDefault="00975C2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6C16CFC" w14:textId="7ED601D6" w:rsidR="00730516" w:rsidRPr="00975C20" w:rsidRDefault="00730516" w:rsidP="004E5131">
            <w:pPr>
              <w:rPr>
                <w:sz w:val="20"/>
                <w:szCs w:val="20"/>
              </w:rPr>
            </w:pPr>
            <w:r w:rsidRPr="00975C20">
              <w:rPr>
                <w:b/>
                <w:bCs/>
                <w:sz w:val="20"/>
                <w:szCs w:val="20"/>
              </w:rPr>
              <w:t xml:space="preserve">Wnękowy scyntylacyjny detektor promieniowania gamma z </w:t>
            </w:r>
            <w:proofErr w:type="spellStart"/>
            <w:r w:rsidRPr="00975C20">
              <w:rPr>
                <w:b/>
                <w:bCs/>
                <w:sz w:val="20"/>
                <w:szCs w:val="20"/>
              </w:rPr>
              <w:t>NaI</w:t>
            </w:r>
            <w:proofErr w:type="spellEnd"/>
            <w:r w:rsidRPr="00975C20">
              <w:rPr>
                <w:b/>
                <w:bCs/>
                <w:sz w:val="20"/>
                <w:szCs w:val="20"/>
              </w:rPr>
              <w:t>(Tl) o wymiarach 3”x 3”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57EEBE4" w14:textId="77777777" w:rsidR="00730516" w:rsidRPr="00975C20" w:rsidRDefault="0073051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12C7CD8" w14:textId="3E1B948E" w:rsidR="00730516" w:rsidRPr="00975C20" w:rsidRDefault="00975C20" w:rsidP="005D2C9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2BE3D6A" w14:textId="77777777" w:rsidR="00730516" w:rsidRPr="00975C20" w:rsidRDefault="0073051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746E846" w14:textId="77777777" w:rsidR="00730516" w:rsidRPr="00975C20" w:rsidRDefault="0073051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64973F7" w14:textId="77777777" w:rsidR="00730516" w:rsidRDefault="0073051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30516" w14:paraId="5D381CB0" w14:textId="77777777" w:rsidTr="00256D50">
        <w:trPr>
          <w:trHeight w:val="1284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44A0980" w14:textId="0F914D6C" w:rsidR="00730516" w:rsidRDefault="00975C2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6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75B33DD" w14:textId="43994353" w:rsidR="00730516" w:rsidRPr="00975C20" w:rsidRDefault="00246E3E" w:rsidP="004E5131">
            <w:pPr>
              <w:rPr>
                <w:b/>
                <w:bCs/>
                <w:sz w:val="20"/>
                <w:szCs w:val="20"/>
              </w:rPr>
            </w:pPr>
            <w:r w:rsidRPr="00975C20">
              <w:rPr>
                <w:b/>
                <w:bCs/>
                <w:sz w:val="20"/>
                <w:szCs w:val="20"/>
              </w:rPr>
              <w:t xml:space="preserve">Osobisty detektor promieniowania gamma z możliwością pomiaru dawki  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0E18040" w14:textId="77777777" w:rsidR="00730516" w:rsidRPr="00975C20" w:rsidRDefault="0073051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601DE5C" w14:textId="66B696B4" w:rsidR="00730516" w:rsidRPr="00975C20" w:rsidRDefault="00975C20" w:rsidP="005D2C9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0BC315D" w14:textId="77777777" w:rsidR="00730516" w:rsidRPr="00975C20" w:rsidRDefault="0073051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EBE6A44" w14:textId="77777777" w:rsidR="00730516" w:rsidRPr="00975C20" w:rsidRDefault="0073051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9FF965B" w14:textId="77777777" w:rsidR="00730516" w:rsidRDefault="0073051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C4A6C" w14:paraId="4F2DFD8F" w14:textId="77777777" w:rsidTr="00F03E69">
        <w:trPr>
          <w:trHeight w:val="1284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E329EF3" w14:textId="4BD49514" w:rsidR="004C4A6C" w:rsidRDefault="004C4A6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782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75321AF" w14:textId="7A36B0C7" w:rsidR="004C4A6C" w:rsidRPr="004C4A6C" w:rsidRDefault="004C4A6C" w:rsidP="004C4A6C">
            <w:pPr>
              <w:spacing w:line="480" w:lineRule="auto"/>
              <w:jc w:val="center"/>
              <w:rPr>
                <w:b/>
                <w:bCs/>
              </w:rPr>
            </w:pPr>
            <w:r w:rsidRPr="004C4A6C">
              <w:rPr>
                <w:b/>
                <w:bCs/>
              </w:rPr>
              <w:t>RAZEM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B401654" w14:textId="77777777" w:rsidR="004C4A6C" w:rsidRDefault="004C4A6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4A599F6" w14:textId="77777777" w:rsidR="004C4A6C" w:rsidRDefault="004C4A6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0105F8A" w14:textId="77777777" w:rsidR="004C4A6C" w:rsidRDefault="004C4A6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C16C38" w14:paraId="4F82AD91" w14:textId="77777777" w:rsidTr="00C16C38">
        <w:trPr>
          <w:trHeight w:val="170"/>
        </w:trPr>
        <w:tc>
          <w:tcPr>
            <w:tcW w:w="663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A635254" w14:textId="77777777" w:rsidR="00C16C38" w:rsidRDefault="00C16C38">
            <w:pPr>
              <w:rPr>
                <w:sz w:val="18"/>
                <w:szCs w:val="18"/>
              </w:rPr>
            </w:pPr>
          </w:p>
          <w:p w14:paraId="40BF4A05" w14:textId="2D4DB350" w:rsidR="00C16C38" w:rsidRDefault="00C16C3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</w:t>
            </w:r>
            <w:r w:rsidR="0078125D">
              <w:rPr>
                <w:sz w:val="18"/>
                <w:szCs w:val="18"/>
              </w:rPr>
              <w:t>………………………..</w:t>
            </w:r>
          </w:p>
          <w:p w14:paraId="05876EFF" w14:textId="77777777" w:rsidR="00C16C38" w:rsidRDefault="00C16C38">
            <w:pPr>
              <w:rPr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9E38F" w14:textId="77777777" w:rsidR="00C16C38" w:rsidRDefault="00C16C3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5BC441" w14:textId="77777777" w:rsidR="00C16C38" w:rsidRDefault="00C16C38">
            <w:pPr>
              <w:ind w:right="425"/>
              <w:rPr>
                <w:sz w:val="18"/>
                <w:szCs w:val="18"/>
              </w:rPr>
            </w:pPr>
          </w:p>
        </w:tc>
      </w:tr>
    </w:tbl>
    <w:p w14:paraId="23D2776D" w14:textId="77777777" w:rsidR="00C9110A" w:rsidRPr="0052767D" w:rsidRDefault="00C9110A" w:rsidP="00C9110A">
      <w:pPr>
        <w:widowControl w:val="0"/>
        <w:ind w:right="1"/>
        <w:rPr>
          <w:b/>
          <w:sz w:val="22"/>
          <w:szCs w:val="22"/>
          <w:highlight w:val="yellow"/>
        </w:rPr>
      </w:pPr>
    </w:p>
    <w:p w14:paraId="5C3C668A" w14:textId="319E0E39" w:rsidR="00C9110A" w:rsidRPr="003D4E15" w:rsidRDefault="00C9110A" w:rsidP="00C9110A">
      <w:pPr>
        <w:widowControl w:val="0"/>
        <w:ind w:right="1"/>
        <w:rPr>
          <w:b/>
          <w:sz w:val="22"/>
          <w:szCs w:val="22"/>
        </w:rPr>
      </w:pPr>
      <w:r w:rsidRPr="003D4E15">
        <w:rPr>
          <w:b/>
          <w:sz w:val="22"/>
          <w:szCs w:val="22"/>
        </w:rPr>
        <w:t>Cena brutto: .............................................................PLN</w:t>
      </w:r>
    </w:p>
    <w:p w14:paraId="1436A316" w14:textId="77777777" w:rsidR="00C9110A" w:rsidRDefault="00C9110A" w:rsidP="00C9110A">
      <w:pPr>
        <w:widowControl w:val="0"/>
        <w:ind w:right="1"/>
        <w:jc w:val="both"/>
        <w:rPr>
          <w:b/>
          <w:color w:val="000000"/>
          <w:sz w:val="22"/>
          <w:szCs w:val="22"/>
        </w:rPr>
      </w:pPr>
    </w:p>
    <w:p w14:paraId="0F1B4C80" w14:textId="77777777" w:rsidR="00C9110A" w:rsidRDefault="00C9110A" w:rsidP="00C9110A">
      <w:pPr>
        <w:widowControl w:val="0"/>
        <w:ind w:right="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552853F" w14:textId="7AEB1721" w:rsidR="00C9110A" w:rsidRDefault="00C9110A" w:rsidP="00C9110A">
      <w:pPr>
        <w:pStyle w:val="Tekstpodstawowy"/>
        <w:spacing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Powyższa cena zawiera podatek VAT w wysokości </w:t>
      </w:r>
      <w:r w:rsidR="003E70DD">
        <w:rPr>
          <w:color w:val="000000"/>
          <w:sz w:val="22"/>
          <w:szCs w:val="22"/>
        </w:rPr>
        <w:t>23</w:t>
      </w:r>
      <w:r>
        <w:rPr>
          <w:color w:val="000000"/>
          <w:sz w:val="22"/>
          <w:szCs w:val="22"/>
        </w:rPr>
        <w:t>% tj.…………………….PLN</w:t>
      </w:r>
    </w:p>
    <w:p w14:paraId="69CE84F2" w14:textId="77777777" w:rsidR="00C9110A" w:rsidRPr="0052767D" w:rsidRDefault="00C9110A" w:rsidP="00C9110A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14:paraId="5A9A9675" w14:textId="6718F635" w:rsidR="00D32B7B" w:rsidRDefault="00D32B7B" w:rsidP="00D32B7B">
      <w:pPr>
        <w:widowControl w:val="0"/>
        <w:spacing w:line="360" w:lineRule="auto"/>
        <w:jc w:val="both"/>
        <w:rPr>
          <w:b/>
          <w:sz w:val="22"/>
          <w:szCs w:val="22"/>
        </w:rPr>
      </w:pPr>
      <w:bookmarkStart w:id="1" w:name="_Hlk147910056"/>
      <w:r>
        <w:rPr>
          <w:b/>
          <w:sz w:val="22"/>
          <w:szCs w:val="22"/>
        </w:rPr>
        <w:t>Okres udzielonej gwarancji na komputer przenośny ……. m-</w:t>
      </w:r>
      <w:proofErr w:type="spellStart"/>
      <w:r>
        <w:rPr>
          <w:b/>
          <w:sz w:val="22"/>
          <w:szCs w:val="22"/>
        </w:rPr>
        <w:t>cy</w:t>
      </w:r>
      <w:proofErr w:type="spellEnd"/>
      <w:r>
        <w:rPr>
          <w:b/>
          <w:sz w:val="22"/>
          <w:szCs w:val="22"/>
        </w:rPr>
        <w:t xml:space="preserve"> (min.24 miesiące)*</w:t>
      </w:r>
    </w:p>
    <w:p w14:paraId="29DDF2D4" w14:textId="43AA3A54" w:rsidR="00D32B7B" w:rsidRDefault="00D32B7B" w:rsidP="00D32B7B">
      <w:pPr>
        <w:widowControl w:val="0"/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na drukarkę …… m-</w:t>
      </w:r>
      <w:proofErr w:type="spellStart"/>
      <w:r>
        <w:rPr>
          <w:b/>
          <w:sz w:val="22"/>
          <w:szCs w:val="22"/>
        </w:rPr>
        <w:t>cy</w:t>
      </w:r>
      <w:proofErr w:type="spellEnd"/>
      <w:r>
        <w:rPr>
          <w:b/>
          <w:sz w:val="22"/>
          <w:szCs w:val="22"/>
        </w:rPr>
        <w:t xml:space="preserve"> (min. 24 miesiące)*</w:t>
      </w:r>
    </w:p>
    <w:p w14:paraId="07E98761" w14:textId="778AFB77" w:rsidR="00C9110A" w:rsidRDefault="00C9110A" w:rsidP="00D32B7B">
      <w:pPr>
        <w:widowControl w:val="0"/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 w:rsidR="0052767D"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……………</w:t>
      </w:r>
      <w:bookmarkStart w:id="2" w:name="_GoBack"/>
      <w:bookmarkEnd w:id="2"/>
      <w:r>
        <w:rPr>
          <w:bCs/>
          <w:sz w:val="22"/>
          <w:szCs w:val="22"/>
        </w:rPr>
        <w:t>…………………m-</w:t>
      </w:r>
      <w:proofErr w:type="spellStart"/>
      <w:r>
        <w:rPr>
          <w:bCs/>
          <w:sz w:val="22"/>
          <w:szCs w:val="22"/>
        </w:rPr>
        <w:t>cy</w:t>
      </w:r>
      <w:bookmarkStart w:id="3" w:name="_Hlk163485290"/>
      <w:proofErr w:type="spellEnd"/>
      <w:r>
        <w:rPr>
          <w:bCs/>
          <w:sz w:val="22"/>
          <w:szCs w:val="22"/>
        </w:rPr>
        <w:t>.</w:t>
      </w:r>
      <w:bookmarkEnd w:id="1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r>
        <w:rPr>
          <w:i/>
          <w:sz w:val="22"/>
          <w:szCs w:val="22"/>
        </w:rPr>
        <w:t xml:space="preserve">*. </w:t>
      </w:r>
    </w:p>
    <w:bookmarkEnd w:id="3"/>
    <w:p w14:paraId="257DA2FC" w14:textId="77777777" w:rsidR="00D32B7B" w:rsidRDefault="00D32B7B" w:rsidP="00977B88">
      <w:pPr>
        <w:widowControl w:val="0"/>
        <w:jc w:val="both"/>
        <w:rPr>
          <w:i/>
          <w:sz w:val="22"/>
          <w:szCs w:val="22"/>
        </w:rPr>
      </w:pPr>
    </w:p>
    <w:p w14:paraId="51051AE3" w14:textId="30C23525" w:rsidR="00BD4AE2" w:rsidRDefault="00C9110A" w:rsidP="00977B88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>Zamawiający informuje, że w przypadku braku wpisania gwarancji przez Wykonawcę,</w:t>
      </w:r>
      <w:r w:rsidR="003C2643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Zamawiający przyjmie gwarancję </w:t>
      </w:r>
      <w:r w:rsidRPr="00256D50">
        <w:rPr>
          <w:i/>
          <w:sz w:val="22"/>
          <w:szCs w:val="22"/>
        </w:rPr>
        <w:t>minimalną</w:t>
      </w:r>
      <w:r w:rsidR="00773B3A" w:rsidRPr="00256D50">
        <w:rPr>
          <w:i/>
          <w:sz w:val="22"/>
          <w:szCs w:val="22"/>
        </w:rPr>
        <w:t xml:space="preserve"> </w:t>
      </w:r>
      <w:r w:rsidR="00D32B7B">
        <w:rPr>
          <w:i/>
          <w:sz w:val="22"/>
          <w:szCs w:val="22"/>
        </w:rPr>
        <w:t>wskazaną w SWZ</w:t>
      </w:r>
      <w:r w:rsidR="00773B3A" w:rsidRPr="00256D50">
        <w:rPr>
          <w:i/>
          <w:sz w:val="22"/>
          <w:szCs w:val="22"/>
        </w:rPr>
        <w:t>.</w:t>
      </w:r>
    </w:p>
    <w:p w14:paraId="4D96E453" w14:textId="77777777" w:rsidR="00D32B7B" w:rsidRDefault="00D32B7B" w:rsidP="00BD4AE2">
      <w:pPr>
        <w:widowControl w:val="0"/>
        <w:ind w:right="1"/>
        <w:jc w:val="both"/>
        <w:rPr>
          <w:b/>
          <w:sz w:val="22"/>
          <w:szCs w:val="22"/>
        </w:rPr>
      </w:pPr>
    </w:p>
    <w:p w14:paraId="68C5E7E3" w14:textId="5EA07AE1" w:rsidR="00BD4AE2" w:rsidRDefault="00BD4AE2" w:rsidP="00BD4AE2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zamówienia: </w:t>
      </w:r>
      <w:r w:rsidR="00977B88">
        <w:rPr>
          <w:b/>
          <w:sz w:val="22"/>
          <w:szCs w:val="22"/>
        </w:rPr>
        <w:t>……</w:t>
      </w:r>
      <w:r w:rsidR="00F44623">
        <w:rPr>
          <w:b/>
          <w:sz w:val="22"/>
          <w:szCs w:val="22"/>
        </w:rPr>
        <w:t>tygodni</w:t>
      </w:r>
      <w:r w:rsidRPr="00BD4AE2">
        <w:rPr>
          <w:b/>
          <w:sz w:val="22"/>
          <w:szCs w:val="22"/>
        </w:rPr>
        <w:t xml:space="preserve">  </w:t>
      </w:r>
      <w:r w:rsidRPr="00BD4AE2">
        <w:rPr>
          <w:bCs/>
          <w:sz w:val="22"/>
          <w:szCs w:val="22"/>
        </w:rPr>
        <w:t>od daty podpisania umowy</w:t>
      </w:r>
    </w:p>
    <w:p w14:paraId="74B9700C" w14:textId="77777777" w:rsidR="000E5BC9" w:rsidRDefault="000E5BC9" w:rsidP="00BD4AE2">
      <w:pPr>
        <w:widowControl w:val="0"/>
        <w:ind w:right="1"/>
        <w:jc w:val="both"/>
        <w:rPr>
          <w:bCs/>
          <w:sz w:val="22"/>
          <w:szCs w:val="22"/>
        </w:rPr>
      </w:pPr>
    </w:p>
    <w:p w14:paraId="4A637D66" w14:textId="5652D6B5" w:rsidR="000E5BC9" w:rsidRDefault="000E5BC9" w:rsidP="000E5BC9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 xml:space="preserve">na drukarkę </w:t>
      </w:r>
      <w:r>
        <w:rPr>
          <w:i/>
          <w:iCs/>
          <w:sz w:val="22"/>
          <w:szCs w:val="22"/>
        </w:rPr>
        <w:t xml:space="preserve">wchodzącą w zakres niniejszej umowy. Po przedstawieniu przez Zamawiającego zamówienia potwierdzonego przez organ nadzorujący Zamawiającego Wykonawca uwzględni w wystawionej fakturze 0% stawkę podatku VAT.  </w:t>
      </w:r>
    </w:p>
    <w:p w14:paraId="1C247FBB" w14:textId="77777777" w:rsidR="000E5BC9" w:rsidRPr="00BD4AE2" w:rsidRDefault="000E5BC9" w:rsidP="00BD4AE2">
      <w:pPr>
        <w:widowControl w:val="0"/>
        <w:ind w:right="1"/>
        <w:jc w:val="both"/>
        <w:rPr>
          <w:b/>
          <w:i/>
          <w:sz w:val="22"/>
          <w:szCs w:val="22"/>
        </w:rPr>
      </w:pPr>
    </w:p>
    <w:p w14:paraId="0B051211" w14:textId="77777777" w:rsidR="00C9110A" w:rsidRPr="00537C84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</w:p>
    <w:p w14:paraId="5C92D557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  <w:r w:rsidRPr="00537C8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37C84">
        <w:rPr>
          <w:b/>
          <w:sz w:val="22"/>
          <w:szCs w:val="22"/>
        </w:rPr>
        <w:t xml:space="preserve"> TAK/NIE</w:t>
      </w:r>
    </w:p>
    <w:p w14:paraId="080F492B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4D76B2F0" w14:textId="4081D9B6" w:rsidR="00C9110A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  <w:r w:rsidRPr="00537C84">
        <w:rPr>
          <w:b/>
          <w:sz w:val="22"/>
          <w:szCs w:val="22"/>
        </w:rPr>
        <w:t xml:space="preserve">Termin płatności: </w:t>
      </w:r>
      <w:r w:rsidRPr="003D4E15">
        <w:rPr>
          <w:sz w:val="22"/>
          <w:szCs w:val="22"/>
        </w:rPr>
        <w:t>przelewem w terminie do 21 dni od daty otrzymania</w:t>
      </w:r>
      <w:r w:rsidRPr="00537C84">
        <w:rPr>
          <w:sz w:val="22"/>
          <w:szCs w:val="22"/>
        </w:rPr>
        <w:t xml:space="preserve"> faktury przez Zamawiającego na rachunek Wykonawcy zawarty na dzień zlecenia przelewu w wykazie podmiotów, o których mowa w art. 96b ust. 1) Ustawy o podatku od towarów i usług.</w:t>
      </w:r>
    </w:p>
    <w:p w14:paraId="5A984D21" w14:textId="77777777" w:rsidR="00B11B76" w:rsidRDefault="00B11B76" w:rsidP="00C9110A">
      <w:pPr>
        <w:tabs>
          <w:tab w:val="left" w:pos="426"/>
        </w:tabs>
        <w:jc w:val="both"/>
        <w:rPr>
          <w:sz w:val="22"/>
          <w:szCs w:val="22"/>
        </w:rPr>
      </w:pPr>
    </w:p>
    <w:p w14:paraId="7DB05E99" w14:textId="77777777" w:rsidR="00C9110A" w:rsidRPr="00537C84" w:rsidRDefault="00C9110A" w:rsidP="00C9110A">
      <w:pPr>
        <w:rPr>
          <w:b/>
          <w:sz w:val="22"/>
          <w:szCs w:val="22"/>
          <w:u w:val="single"/>
        </w:rPr>
      </w:pPr>
      <w:r w:rsidRPr="00537C84">
        <w:rPr>
          <w:b/>
          <w:sz w:val="22"/>
          <w:szCs w:val="22"/>
          <w:u w:val="single"/>
        </w:rPr>
        <w:t>Jednocześnie oświadczamy, że:</w:t>
      </w:r>
    </w:p>
    <w:p w14:paraId="722A0E03" w14:textId="77777777" w:rsidR="00C9110A" w:rsidRPr="00537C8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26881CC" w14:textId="77777777" w:rsidR="00C9110A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7C84">
        <w:rPr>
          <w:color w:val="000000"/>
          <w:sz w:val="22"/>
          <w:szCs w:val="22"/>
        </w:rPr>
        <w:t xml:space="preserve"> i nie wnosimy do nich żadnych zastrzeżeń.</w:t>
      </w:r>
    </w:p>
    <w:p w14:paraId="75FFF5D9" w14:textId="57AFBDBB" w:rsidR="00773B3A" w:rsidRPr="00773B3A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537C8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 xml:space="preserve">Opis części zamówienia, którą wykonawca </w:t>
            </w:r>
          </w:p>
          <w:p w14:paraId="3056C96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Nazwa podwykonawcy</w:t>
            </w:r>
            <w:r w:rsidRPr="00537C84">
              <w:rPr>
                <w:sz w:val="22"/>
                <w:szCs w:val="22"/>
              </w:rPr>
              <w:br/>
              <w:t>(o ile jest znana)</w:t>
            </w:r>
          </w:p>
        </w:tc>
      </w:tr>
      <w:tr w:rsidR="00C9110A" w:rsidRPr="00537C8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9110A" w:rsidRPr="00537C8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9A8F3D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Upoważnionymi do reprezentowania naszej firmy są następujące osoby:</w:t>
      </w:r>
    </w:p>
    <w:p w14:paraId="41A080FD" w14:textId="77777777" w:rsidR="00C9110A" w:rsidRPr="00537C84" w:rsidRDefault="00C9110A" w:rsidP="00C9110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537C8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</w:p>
    <w:p w14:paraId="45812E9F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07E652E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A06D97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63D1352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upoważnienie dla powyżej wskazanych osób wynika z następującego (</w:t>
      </w:r>
      <w:proofErr w:type="spellStart"/>
      <w:r w:rsidRPr="00537C84">
        <w:rPr>
          <w:sz w:val="22"/>
          <w:szCs w:val="22"/>
        </w:rPr>
        <w:t>ych</w:t>
      </w:r>
      <w:proofErr w:type="spellEnd"/>
      <w:r w:rsidRPr="00537C84">
        <w:rPr>
          <w:sz w:val="22"/>
          <w:szCs w:val="22"/>
        </w:rPr>
        <w:t>) dokumentu(ów)</w:t>
      </w:r>
    </w:p>
    <w:p w14:paraId="6BF1A064" w14:textId="77777777" w:rsidR="00C9110A" w:rsidRPr="00537C84" w:rsidRDefault="00C9110A" w:rsidP="00C9110A">
      <w:p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A2FA24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załącznikami do niniejszej oferty są:</w:t>
      </w:r>
    </w:p>
    <w:p w14:paraId="1A62FA71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………………………………………………………………………………………….</w:t>
      </w:r>
    </w:p>
    <w:p w14:paraId="622E7FD7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……………………………………………..……………………………………………</w:t>
      </w:r>
    </w:p>
    <w:p w14:paraId="2CEB3D30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78125D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78125D">
        <w:rPr>
          <w:sz w:val="22"/>
          <w:szCs w:val="22"/>
        </w:rPr>
        <w:t>………………………………………………………………………………………….</w:t>
      </w:r>
    </w:p>
    <w:p w14:paraId="5D6748DA" w14:textId="77777777" w:rsidR="00C9110A" w:rsidRPr="0078125D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78125D">
        <w:rPr>
          <w:sz w:val="22"/>
          <w:szCs w:val="22"/>
        </w:rPr>
        <w:t>……………………………………………..……………………………………………</w:t>
      </w:r>
    </w:p>
    <w:p w14:paraId="5E62CAA1" w14:textId="77777777" w:rsidR="00C9110A" w:rsidRPr="0078125D" w:rsidRDefault="00C9110A" w:rsidP="00C9110A">
      <w:pPr>
        <w:ind w:left="1440"/>
        <w:jc w:val="both"/>
        <w:rPr>
          <w:sz w:val="22"/>
          <w:szCs w:val="22"/>
        </w:rPr>
      </w:pPr>
    </w:p>
    <w:p w14:paraId="095E776F" w14:textId="77777777" w:rsidR="0078125D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eastAsia="Calibri"/>
          <w:b/>
          <w:color w:val="FF0000"/>
          <w:sz w:val="22"/>
          <w:szCs w:val="22"/>
          <w:lang w:eastAsia="zh-CN"/>
        </w:rPr>
      </w:pPr>
    </w:p>
    <w:p w14:paraId="4503BA5F" w14:textId="02AB86C9" w:rsidR="00FE545C" w:rsidRPr="0078125D" w:rsidRDefault="00C9110A" w:rsidP="00CD6853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</w:rPr>
      </w:pPr>
      <w:r w:rsidRPr="0078125D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</w:t>
      </w:r>
      <w:r w:rsidR="0078125D" w:rsidRPr="0078125D">
        <w:rPr>
          <w:rFonts w:eastAsia="Calibri"/>
          <w:b/>
          <w:color w:val="FF0000"/>
          <w:sz w:val="22"/>
          <w:szCs w:val="22"/>
          <w:lang w:eastAsia="zh-CN"/>
        </w:rPr>
        <w:t>.</w:t>
      </w:r>
    </w:p>
    <w:sectPr w:rsidR="00FE545C" w:rsidRPr="0078125D" w:rsidSect="00F52E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1E8A4A" w14:textId="77777777" w:rsidR="00FF26FA" w:rsidRDefault="00FF26FA">
      <w:r>
        <w:separator/>
      </w:r>
    </w:p>
  </w:endnote>
  <w:endnote w:type="continuationSeparator" w:id="0">
    <w:p w14:paraId="6C44265A" w14:textId="77777777" w:rsidR="00FF26FA" w:rsidRDefault="00FF2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91280C" w14:textId="77777777" w:rsidR="00FF26FA" w:rsidRDefault="00FF26FA">
      <w:r>
        <w:separator/>
      </w:r>
    </w:p>
  </w:footnote>
  <w:footnote w:type="continuationSeparator" w:id="0">
    <w:p w14:paraId="1DA304B8" w14:textId="77777777" w:rsidR="00FF26FA" w:rsidRDefault="00FF2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B23"/>
    <w:rsid w:val="00012286"/>
    <w:rsid w:val="000704FC"/>
    <w:rsid w:val="00071CCC"/>
    <w:rsid w:val="000B731D"/>
    <w:rsid w:val="000D6134"/>
    <w:rsid w:val="000E09C7"/>
    <w:rsid w:val="000E5BC9"/>
    <w:rsid w:val="000F6589"/>
    <w:rsid w:val="00106636"/>
    <w:rsid w:val="00112EF8"/>
    <w:rsid w:val="00116EC6"/>
    <w:rsid w:val="001524A2"/>
    <w:rsid w:val="001801DD"/>
    <w:rsid w:val="001D4612"/>
    <w:rsid w:val="00207E98"/>
    <w:rsid w:val="002168C0"/>
    <w:rsid w:val="00246E3E"/>
    <w:rsid w:val="00250B1B"/>
    <w:rsid w:val="00256D50"/>
    <w:rsid w:val="002723B0"/>
    <w:rsid w:val="002C5B9B"/>
    <w:rsid w:val="00315A4A"/>
    <w:rsid w:val="00351DCD"/>
    <w:rsid w:val="003556A2"/>
    <w:rsid w:val="003831B5"/>
    <w:rsid w:val="003C2643"/>
    <w:rsid w:val="003D4E15"/>
    <w:rsid w:val="003E70DD"/>
    <w:rsid w:val="00422B23"/>
    <w:rsid w:val="00427698"/>
    <w:rsid w:val="004B7300"/>
    <w:rsid w:val="004C4A6C"/>
    <w:rsid w:val="004C6753"/>
    <w:rsid w:val="004E5131"/>
    <w:rsid w:val="004F5728"/>
    <w:rsid w:val="0052767D"/>
    <w:rsid w:val="00595C87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C6C41"/>
    <w:rsid w:val="006D37DF"/>
    <w:rsid w:val="00730516"/>
    <w:rsid w:val="00744F7F"/>
    <w:rsid w:val="00773B3A"/>
    <w:rsid w:val="007748F0"/>
    <w:rsid w:val="0078125D"/>
    <w:rsid w:val="0078277E"/>
    <w:rsid w:val="007A4321"/>
    <w:rsid w:val="007D501F"/>
    <w:rsid w:val="0082509A"/>
    <w:rsid w:val="00833933"/>
    <w:rsid w:val="0084335E"/>
    <w:rsid w:val="00853083"/>
    <w:rsid w:val="00860328"/>
    <w:rsid w:val="008B2F0C"/>
    <w:rsid w:val="008B4928"/>
    <w:rsid w:val="008D2AB8"/>
    <w:rsid w:val="008D36E7"/>
    <w:rsid w:val="008F1C66"/>
    <w:rsid w:val="00904823"/>
    <w:rsid w:val="00905B2B"/>
    <w:rsid w:val="00907B61"/>
    <w:rsid w:val="00970FE4"/>
    <w:rsid w:val="00975C20"/>
    <w:rsid w:val="00976242"/>
    <w:rsid w:val="00977B88"/>
    <w:rsid w:val="009842BA"/>
    <w:rsid w:val="00A0022B"/>
    <w:rsid w:val="00A24377"/>
    <w:rsid w:val="00A346FE"/>
    <w:rsid w:val="00A47B4D"/>
    <w:rsid w:val="00A83018"/>
    <w:rsid w:val="00A83495"/>
    <w:rsid w:val="00AB0FCA"/>
    <w:rsid w:val="00AB6E39"/>
    <w:rsid w:val="00AC18D7"/>
    <w:rsid w:val="00AD63E6"/>
    <w:rsid w:val="00B11B76"/>
    <w:rsid w:val="00B774DC"/>
    <w:rsid w:val="00BA62DB"/>
    <w:rsid w:val="00BB2AC8"/>
    <w:rsid w:val="00BB70A1"/>
    <w:rsid w:val="00BD4AE2"/>
    <w:rsid w:val="00BF6674"/>
    <w:rsid w:val="00C16C38"/>
    <w:rsid w:val="00C9110A"/>
    <w:rsid w:val="00C969A6"/>
    <w:rsid w:val="00CA7D36"/>
    <w:rsid w:val="00CD6853"/>
    <w:rsid w:val="00CF5F1A"/>
    <w:rsid w:val="00D05169"/>
    <w:rsid w:val="00D24208"/>
    <w:rsid w:val="00D32B7B"/>
    <w:rsid w:val="00D60C38"/>
    <w:rsid w:val="00D639EA"/>
    <w:rsid w:val="00D66893"/>
    <w:rsid w:val="00D807DE"/>
    <w:rsid w:val="00D90ACB"/>
    <w:rsid w:val="00DC1500"/>
    <w:rsid w:val="00DC5E1C"/>
    <w:rsid w:val="00E05555"/>
    <w:rsid w:val="00E21113"/>
    <w:rsid w:val="00E44371"/>
    <w:rsid w:val="00E6052B"/>
    <w:rsid w:val="00E949B0"/>
    <w:rsid w:val="00EC0BEA"/>
    <w:rsid w:val="00EC25F6"/>
    <w:rsid w:val="00F00591"/>
    <w:rsid w:val="00F44623"/>
    <w:rsid w:val="00F459D2"/>
    <w:rsid w:val="00F51688"/>
    <w:rsid w:val="00F52EB2"/>
    <w:rsid w:val="00F53146"/>
    <w:rsid w:val="00F54742"/>
    <w:rsid w:val="00F91018"/>
    <w:rsid w:val="00FA0F30"/>
    <w:rsid w:val="00FA213B"/>
    <w:rsid w:val="00FA51A4"/>
    <w:rsid w:val="00FB00CB"/>
    <w:rsid w:val="00FC26F1"/>
    <w:rsid w:val="00FC6B99"/>
    <w:rsid w:val="00FD3090"/>
    <w:rsid w:val="00FE545C"/>
    <w:rsid w:val="00FF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56D59-FF71-4CDB-8F0D-52A1F2A8B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708</Words>
  <Characters>5562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Jolata Oleksy</cp:lastModifiedBy>
  <cp:revision>4</cp:revision>
  <cp:lastPrinted>2024-02-23T12:06:00Z</cp:lastPrinted>
  <dcterms:created xsi:type="dcterms:W3CDTF">2024-05-08T06:25:00Z</dcterms:created>
  <dcterms:modified xsi:type="dcterms:W3CDTF">2024-05-15T10:11:00Z</dcterms:modified>
</cp:coreProperties>
</file>