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88AD22" w14:textId="77777777" w:rsidR="008F40CA" w:rsidRDefault="008F40CA" w:rsidP="008F40CA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Verdana" w:hAnsi="Verdana"/>
          <w:sz w:val="20"/>
          <w:szCs w:val="20"/>
        </w:rPr>
        <w:t>Załącznik nr 1</w:t>
      </w:r>
    </w:p>
    <w:p w14:paraId="6766A8DF" w14:textId="77777777" w:rsidR="008F40CA" w:rsidRDefault="008F40CA" w:rsidP="008F40C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686963B4" w14:textId="77777777" w:rsidR="008F40CA" w:rsidRDefault="008F40CA" w:rsidP="008F40C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FORMULARZ OFERTY</w:t>
      </w:r>
    </w:p>
    <w:p w14:paraId="2E22D16D" w14:textId="77777777" w:rsidR="008F40CA" w:rsidRDefault="008F40CA" w:rsidP="008F40CA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08C8FEB2" w14:textId="77777777" w:rsidR="008F40CA" w:rsidRDefault="008F40CA" w:rsidP="008F40CA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21DF99B4" w14:textId="350894A3" w:rsidR="008F40CA" w:rsidRDefault="008F40CA" w:rsidP="008F40CA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FORMA PROWADZONEJ DZIAŁALNOŚCI: ......................................................</w:t>
      </w:r>
    </w:p>
    <w:p w14:paraId="1A185A38" w14:textId="77777777" w:rsidR="008F40CA" w:rsidRDefault="008F40CA" w:rsidP="008F40CA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3349E94A" w14:textId="77777777" w:rsidR="008F40CA" w:rsidRDefault="008F40CA" w:rsidP="008F40CA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358798A5" w14:textId="77777777" w:rsidR="008F40CA" w:rsidRDefault="008F40CA" w:rsidP="008F40CA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TEL.</w:t>
      </w:r>
      <w:r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2DF7C6D6" w14:textId="77777777" w:rsidR="008F40CA" w:rsidRDefault="008F40CA" w:rsidP="008F40CA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 xml:space="preserve">FAX </w:t>
      </w:r>
      <w:r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1593D1DE" w14:textId="77777777" w:rsidR="008F40CA" w:rsidRDefault="008F40CA" w:rsidP="008F40CA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62E6E81F" w14:textId="77777777" w:rsidR="008F40CA" w:rsidRDefault="008F40CA" w:rsidP="008F40CA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4F63C920" w14:textId="77777777" w:rsidR="008F40CA" w:rsidRDefault="008F40CA" w:rsidP="008F40CA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42279EA0" w14:textId="77777777" w:rsidR="008F40CA" w:rsidRDefault="008F40CA" w:rsidP="008F40CA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Do: Nazwa i siedziba Zamawiającego:</w:t>
      </w:r>
    </w:p>
    <w:p w14:paraId="04FD3D57" w14:textId="77777777" w:rsidR="008F40CA" w:rsidRDefault="008F40CA" w:rsidP="008F40CA">
      <w:pPr>
        <w:ind w:right="-110"/>
        <w:rPr>
          <w:rFonts w:ascii="Verdana" w:hAnsi="Verdana"/>
          <w:b/>
          <w:sz w:val="20"/>
          <w:szCs w:val="20"/>
        </w:rPr>
      </w:pPr>
    </w:p>
    <w:p w14:paraId="0226E496" w14:textId="77777777" w:rsidR="008F40CA" w:rsidRDefault="008F40CA" w:rsidP="008F40CA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291C07E4" w14:textId="77777777" w:rsidR="008F40CA" w:rsidRDefault="008F40CA" w:rsidP="008F40CA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33676E8D" w14:textId="77777777" w:rsidR="008F40CA" w:rsidRDefault="008F40CA" w:rsidP="008F40CA">
      <w:pPr>
        <w:ind w:right="-11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2208F4F6" w14:textId="77777777" w:rsidR="008F40CA" w:rsidRDefault="008F40CA" w:rsidP="008F40CA">
      <w:pPr>
        <w:ind w:firstLine="3969"/>
        <w:rPr>
          <w:rFonts w:ascii="Verdana" w:hAnsi="Verdana"/>
          <w:b/>
          <w:sz w:val="20"/>
          <w:szCs w:val="20"/>
        </w:rPr>
      </w:pPr>
    </w:p>
    <w:p w14:paraId="4CAA3DC2" w14:textId="2450D0E5" w:rsidR="008F40CA" w:rsidRDefault="008F40CA" w:rsidP="008F40CA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E71798">
        <w:rPr>
          <w:rFonts w:ascii="Verdana" w:hAnsi="Verdana"/>
          <w:b/>
          <w:sz w:val="20"/>
          <w:szCs w:val="20"/>
        </w:rPr>
        <w:t>N</w:t>
      </w:r>
      <w:r w:rsidRPr="00D11E71">
        <w:rPr>
          <w:rFonts w:ascii="Verdana" w:hAnsi="Verdana"/>
          <w:b/>
          <w:sz w:val="20"/>
          <w:szCs w:val="20"/>
        </w:rPr>
        <w:t>ajem i serwis mat wejściowych w obiektach Miasteczka Studenckiego AGH - DE-dzp.272-63/24</w:t>
      </w:r>
      <w:r>
        <w:rPr>
          <w:rFonts w:ascii="Verdana" w:hAnsi="Verdana"/>
          <w:b/>
          <w:sz w:val="20"/>
          <w:szCs w:val="20"/>
        </w:rPr>
        <w:t xml:space="preserve">, </w:t>
      </w:r>
      <w:r>
        <w:rPr>
          <w:rFonts w:ascii="Verdana" w:hAnsi="Verdana"/>
          <w:sz w:val="20"/>
          <w:szCs w:val="20"/>
        </w:rPr>
        <w:t>oferuję realizację przedmiotu zamówienia, zgodnie z zasadami określonymi w specyfikacji warunków zamówienia.</w:t>
      </w:r>
    </w:p>
    <w:p w14:paraId="3A1024C0" w14:textId="77777777" w:rsidR="008F40CA" w:rsidRDefault="008F40CA" w:rsidP="008F40CA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4B546E0A" w14:textId="1DB16C1E" w:rsidR="008F40CA" w:rsidRPr="00D11E71" w:rsidRDefault="008F40CA" w:rsidP="008F40CA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D11E71">
        <w:rPr>
          <w:rFonts w:ascii="Verdana" w:hAnsi="Verdana"/>
          <w:b/>
          <w:sz w:val="20"/>
          <w:szCs w:val="20"/>
        </w:rPr>
        <w:t xml:space="preserve">Cena netto za całość przedmiotu zamówienia, tj. </w:t>
      </w:r>
      <w:r w:rsidR="00EB29CF">
        <w:rPr>
          <w:rFonts w:ascii="Verdana" w:hAnsi="Verdana"/>
          <w:b/>
          <w:sz w:val="20"/>
          <w:szCs w:val="20"/>
        </w:rPr>
        <w:t xml:space="preserve">najem i serwis </w:t>
      </w:r>
      <w:r w:rsidR="0004392E" w:rsidRPr="0004392E">
        <w:rPr>
          <w:rFonts w:ascii="Verdana" w:hAnsi="Verdana" w:cs="Verdana"/>
          <w:sz w:val="20"/>
          <w:szCs w:val="20"/>
        </w:rPr>
        <w:t>3 780</w:t>
      </w:r>
      <w:r w:rsidR="00EB29CF" w:rsidRPr="0004392E">
        <w:rPr>
          <w:rFonts w:ascii="Verdana" w:hAnsi="Verdana" w:cs="Verdana"/>
          <w:sz w:val="20"/>
          <w:szCs w:val="20"/>
        </w:rPr>
        <w:t xml:space="preserve"> mat</w:t>
      </w:r>
      <w:r w:rsidRPr="00D11E71">
        <w:rPr>
          <w:rFonts w:ascii="Verdana" w:hAnsi="Verdana"/>
          <w:b/>
          <w:sz w:val="20"/>
          <w:szCs w:val="20"/>
        </w:rPr>
        <w:t>:</w:t>
      </w:r>
      <w:r w:rsidR="00EB29CF">
        <w:rPr>
          <w:rFonts w:ascii="Verdana" w:hAnsi="Verdana"/>
          <w:b/>
          <w:sz w:val="20"/>
          <w:szCs w:val="20"/>
        </w:rPr>
        <w:t xml:space="preserve"> </w:t>
      </w:r>
      <w:r w:rsidRPr="00D11E71">
        <w:rPr>
          <w:rFonts w:ascii="Verdana" w:hAnsi="Verdana"/>
          <w:bCs/>
          <w:sz w:val="20"/>
          <w:szCs w:val="20"/>
        </w:rPr>
        <w:t>................................PLN</w:t>
      </w:r>
    </w:p>
    <w:p w14:paraId="1DAC9F64" w14:textId="77777777" w:rsidR="008F40CA" w:rsidRPr="00D11E71" w:rsidRDefault="008F40CA" w:rsidP="008F40CA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D11E71">
        <w:rPr>
          <w:rFonts w:ascii="Verdana" w:hAnsi="Verdana"/>
          <w:b/>
          <w:sz w:val="20"/>
          <w:szCs w:val="20"/>
        </w:rPr>
        <w:t xml:space="preserve">Cena brutto za całość przedmiotu zamówienia: </w:t>
      </w:r>
      <w:r w:rsidRPr="00D11E71">
        <w:rPr>
          <w:rFonts w:ascii="Verdana" w:hAnsi="Verdana"/>
          <w:bCs/>
          <w:sz w:val="20"/>
          <w:szCs w:val="20"/>
        </w:rPr>
        <w:t>.............................................PLN</w:t>
      </w:r>
    </w:p>
    <w:p w14:paraId="026B71C3" w14:textId="77777777" w:rsidR="008F40CA" w:rsidRPr="00D11E71" w:rsidRDefault="008F40CA" w:rsidP="008F40CA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D11E71">
        <w:rPr>
          <w:rFonts w:ascii="Verdana" w:hAnsi="Verdana"/>
          <w:sz w:val="20"/>
          <w:szCs w:val="20"/>
        </w:rPr>
        <w:t>Słownie brutto :.................................................................................</w:t>
      </w:r>
    </w:p>
    <w:p w14:paraId="50A69639" w14:textId="77777777" w:rsidR="008F40CA" w:rsidRPr="00D11E71" w:rsidRDefault="008F40CA" w:rsidP="008F40CA">
      <w:pPr>
        <w:pStyle w:val="Tekstpodstawowy"/>
        <w:spacing w:line="240" w:lineRule="auto"/>
        <w:rPr>
          <w:rFonts w:ascii="Verdana" w:hAnsi="Verdana"/>
          <w:b w:val="0"/>
          <w:bCs/>
          <w:sz w:val="20"/>
          <w:szCs w:val="20"/>
        </w:rPr>
      </w:pPr>
      <w:r w:rsidRPr="00D11E71">
        <w:rPr>
          <w:rFonts w:ascii="Verdana" w:hAnsi="Verdana"/>
          <w:sz w:val="20"/>
          <w:szCs w:val="20"/>
        </w:rPr>
        <w:t>Powyższa cena zawiera podatek VAT w wysokości 23 % tj</w:t>
      </w:r>
      <w:r w:rsidRPr="00D11E71">
        <w:rPr>
          <w:rFonts w:ascii="Verdana" w:hAnsi="Verdana"/>
          <w:b w:val="0"/>
          <w:bCs/>
          <w:sz w:val="20"/>
          <w:szCs w:val="20"/>
        </w:rPr>
        <w:t>.………PLN</w:t>
      </w:r>
    </w:p>
    <w:p w14:paraId="6EF7E7D1" w14:textId="5DA1639A" w:rsidR="008F40CA" w:rsidRDefault="008F40CA" w:rsidP="008F40CA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53D4BD73" w14:textId="4B7B1D71" w:rsidR="001176A8" w:rsidRPr="00EB29CF" w:rsidRDefault="001176A8" w:rsidP="008F40CA">
      <w:pPr>
        <w:widowControl w:val="0"/>
        <w:ind w:right="1"/>
        <w:jc w:val="both"/>
        <w:rPr>
          <w:rFonts w:ascii="Verdana" w:hAnsi="Verdana"/>
          <w:b/>
          <w:sz w:val="20"/>
          <w:szCs w:val="20"/>
          <w:u w:val="single"/>
        </w:rPr>
      </w:pPr>
      <w:r w:rsidRPr="00EB29CF">
        <w:rPr>
          <w:rFonts w:ascii="Verdana" w:hAnsi="Verdana"/>
          <w:b/>
          <w:sz w:val="20"/>
          <w:szCs w:val="20"/>
          <w:u w:val="single"/>
        </w:rPr>
        <w:t>W tym:</w:t>
      </w:r>
    </w:p>
    <w:p w14:paraId="2ED7B68C" w14:textId="7EE95E98" w:rsidR="001176A8" w:rsidRPr="00E71798" w:rsidRDefault="001176A8" w:rsidP="001176A8">
      <w:pPr>
        <w:widowControl w:val="0"/>
        <w:numPr>
          <w:ilvl w:val="0"/>
          <w:numId w:val="6"/>
        </w:numPr>
        <w:ind w:right="1"/>
        <w:jc w:val="both"/>
        <w:rPr>
          <w:rFonts w:ascii="Verdana" w:hAnsi="Verdana"/>
          <w:b/>
          <w:color w:val="C45911" w:themeColor="accent2" w:themeShade="BF"/>
          <w:sz w:val="20"/>
          <w:szCs w:val="20"/>
        </w:rPr>
      </w:pPr>
      <w:r w:rsidRPr="00E71798">
        <w:rPr>
          <w:rFonts w:ascii="Verdana" w:hAnsi="Verdana"/>
          <w:b/>
          <w:color w:val="C45911" w:themeColor="accent2" w:themeShade="BF"/>
          <w:sz w:val="20"/>
          <w:szCs w:val="20"/>
        </w:rPr>
        <w:t>Dla części gwarantowanej A</w:t>
      </w:r>
    </w:p>
    <w:p w14:paraId="0247A78C" w14:textId="57C04D38" w:rsidR="00FD133F" w:rsidRPr="00E71798" w:rsidRDefault="00FD133F" w:rsidP="00FD133F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E71798">
        <w:rPr>
          <w:rFonts w:ascii="Verdana" w:hAnsi="Verdana"/>
          <w:b/>
          <w:sz w:val="20"/>
          <w:szCs w:val="20"/>
        </w:rPr>
        <w:t xml:space="preserve">Cena netto za </w:t>
      </w:r>
      <w:r w:rsidR="00EB29CF">
        <w:rPr>
          <w:rFonts w:ascii="Verdana" w:hAnsi="Verdana"/>
          <w:b/>
          <w:sz w:val="20"/>
          <w:szCs w:val="20"/>
        </w:rPr>
        <w:t>najem i serwis</w:t>
      </w:r>
      <w:r w:rsidRPr="00E71798">
        <w:rPr>
          <w:rFonts w:ascii="Verdana" w:hAnsi="Verdana" w:cs="Verdana"/>
          <w:sz w:val="20"/>
          <w:szCs w:val="20"/>
        </w:rPr>
        <w:t xml:space="preserve"> </w:t>
      </w:r>
      <w:r w:rsidR="00EB29CF">
        <w:rPr>
          <w:rFonts w:ascii="Verdana" w:hAnsi="Verdana" w:cs="Verdana"/>
          <w:sz w:val="20"/>
          <w:szCs w:val="20"/>
        </w:rPr>
        <w:t>2 340</w:t>
      </w:r>
      <w:r w:rsidRPr="00E71798">
        <w:rPr>
          <w:rFonts w:ascii="Verdana" w:hAnsi="Verdana" w:cs="Verdana"/>
          <w:sz w:val="20"/>
          <w:szCs w:val="20"/>
        </w:rPr>
        <w:t xml:space="preserve"> mat z częstotliwością wymiany 1 raz w tygodniu</w:t>
      </w:r>
      <w:r w:rsidRPr="00E71798">
        <w:rPr>
          <w:rFonts w:ascii="Verdana" w:hAnsi="Verdana"/>
          <w:b/>
          <w:sz w:val="20"/>
          <w:szCs w:val="20"/>
        </w:rPr>
        <w:t xml:space="preserve">:   </w:t>
      </w:r>
      <w:r w:rsidRPr="00E71798">
        <w:rPr>
          <w:rFonts w:ascii="Verdana" w:hAnsi="Verdana"/>
          <w:bCs/>
          <w:sz w:val="20"/>
          <w:szCs w:val="20"/>
        </w:rPr>
        <w:t>................................PLN</w:t>
      </w:r>
    </w:p>
    <w:p w14:paraId="407D60FE" w14:textId="5E9F4091" w:rsidR="00FD133F" w:rsidRPr="00E71798" w:rsidRDefault="00FD133F" w:rsidP="00FD133F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E71798">
        <w:rPr>
          <w:rFonts w:ascii="Verdana" w:hAnsi="Verdana"/>
          <w:b/>
          <w:sz w:val="20"/>
          <w:szCs w:val="20"/>
        </w:rPr>
        <w:t xml:space="preserve">Cena brutto: </w:t>
      </w:r>
      <w:r w:rsidRPr="00E71798">
        <w:rPr>
          <w:rFonts w:ascii="Verdana" w:hAnsi="Verdana"/>
          <w:bCs/>
          <w:sz w:val="20"/>
          <w:szCs w:val="20"/>
        </w:rPr>
        <w:t>.............................................PLN</w:t>
      </w:r>
    </w:p>
    <w:p w14:paraId="37C9086B" w14:textId="77777777" w:rsidR="00FD133F" w:rsidRPr="00E71798" w:rsidRDefault="00FD133F" w:rsidP="00FD133F">
      <w:pPr>
        <w:widowControl w:val="0"/>
        <w:ind w:right="1"/>
        <w:jc w:val="both"/>
        <w:rPr>
          <w:rFonts w:ascii="Verdana" w:hAnsi="Verdana"/>
          <w:bCs/>
          <w:sz w:val="20"/>
          <w:szCs w:val="20"/>
        </w:rPr>
      </w:pPr>
      <w:r w:rsidRPr="00E71798">
        <w:rPr>
          <w:rFonts w:ascii="Verdana" w:hAnsi="Verdana"/>
          <w:b/>
          <w:sz w:val="20"/>
          <w:szCs w:val="20"/>
        </w:rPr>
        <w:t>Cena jednostkowa brutto za wymianę jednej maty (dostarczenie, udostępnienie na okres siedmiu dni i odbiór) wynosi</w:t>
      </w:r>
      <w:r w:rsidRPr="00E71798">
        <w:rPr>
          <w:rFonts w:ascii="Verdana" w:hAnsi="Verdana" w:cs="Verdana"/>
          <w:sz w:val="20"/>
          <w:szCs w:val="20"/>
        </w:rPr>
        <w:t xml:space="preserve"> </w:t>
      </w:r>
      <w:r w:rsidRPr="00E71798">
        <w:rPr>
          <w:rFonts w:ascii="Verdana" w:hAnsi="Verdana"/>
          <w:bCs/>
          <w:sz w:val="20"/>
          <w:szCs w:val="20"/>
        </w:rPr>
        <w:t>…… PLN</w:t>
      </w:r>
    </w:p>
    <w:p w14:paraId="73C8626B" w14:textId="77777777" w:rsidR="001176A8" w:rsidRPr="00E71798" w:rsidRDefault="001176A8" w:rsidP="001176A8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578F2242" w14:textId="4BF0F688" w:rsidR="001176A8" w:rsidRPr="00E71798" w:rsidRDefault="001176A8" w:rsidP="001176A8">
      <w:pPr>
        <w:widowControl w:val="0"/>
        <w:numPr>
          <w:ilvl w:val="0"/>
          <w:numId w:val="6"/>
        </w:numPr>
        <w:ind w:right="1"/>
        <w:jc w:val="both"/>
        <w:rPr>
          <w:rFonts w:ascii="Verdana" w:hAnsi="Verdana"/>
          <w:b/>
          <w:color w:val="C45911" w:themeColor="accent2" w:themeShade="BF"/>
          <w:sz w:val="20"/>
          <w:szCs w:val="20"/>
        </w:rPr>
      </w:pPr>
      <w:r w:rsidRPr="00E71798">
        <w:rPr>
          <w:rFonts w:ascii="Verdana" w:hAnsi="Verdana"/>
          <w:b/>
          <w:color w:val="C45911" w:themeColor="accent2" w:themeShade="BF"/>
          <w:sz w:val="20"/>
          <w:szCs w:val="20"/>
        </w:rPr>
        <w:t>Dla części opcjonalnej B</w:t>
      </w:r>
    </w:p>
    <w:p w14:paraId="1A387FDE" w14:textId="773936B1" w:rsidR="00FD133F" w:rsidRPr="00E71798" w:rsidRDefault="00FD133F" w:rsidP="00FD133F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E71798">
        <w:rPr>
          <w:rFonts w:ascii="Verdana" w:hAnsi="Verdana"/>
          <w:b/>
          <w:sz w:val="20"/>
          <w:szCs w:val="20"/>
        </w:rPr>
        <w:t xml:space="preserve">Cena netto za </w:t>
      </w:r>
      <w:r w:rsidR="00EB29CF">
        <w:rPr>
          <w:rFonts w:ascii="Verdana" w:hAnsi="Verdana"/>
          <w:b/>
          <w:sz w:val="20"/>
          <w:szCs w:val="20"/>
        </w:rPr>
        <w:t xml:space="preserve">najem i serwis </w:t>
      </w:r>
      <w:r w:rsidR="00EB29CF">
        <w:rPr>
          <w:rFonts w:ascii="Verdana" w:hAnsi="Verdana" w:cs="Verdana"/>
          <w:sz w:val="20"/>
          <w:szCs w:val="20"/>
        </w:rPr>
        <w:t>810</w:t>
      </w:r>
      <w:r w:rsidRPr="00E71798">
        <w:rPr>
          <w:rFonts w:ascii="Verdana" w:hAnsi="Verdana" w:cs="Verdana"/>
          <w:sz w:val="20"/>
          <w:szCs w:val="20"/>
        </w:rPr>
        <w:t xml:space="preserve"> mat z częstotliwością wymiany 1 raz w tygodniu</w:t>
      </w:r>
      <w:r w:rsidRPr="00E71798">
        <w:rPr>
          <w:rFonts w:ascii="Verdana" w:hAnsi="Verdana"/>
          <w:b/>
          <w:sz w:val="20"/>
          <w:szCs w:val="20"/>
        </w:rPr>
        <w:t xml:space="preserve">:   </w:t>
      </w:r>
      <w:r w:rsidRPr="00E71798">
        <w:rPr>
          <w:rFonts w:ascii="Verdana" w:hAnsi="Verdana"/>
          <w:bCs/>
          <w:sz w:val="20"/>
          <w:szCs w:val="20"/>
        </w:rPr>
        <w:t>................................PLN</w:t>
      </w:r>
      <w:r w:rsidR="00EB29CF">
        <w:rPr>
          <w:rFonts w:ascii="Verdana" w:hAnsi="Verdana"/>
          <w:bCs/>
          <w:sz w:val="20"/>
          <w:szCs w:val="20"/>
        </w:rPr>
        <w:t xml:space="preserve"> </w:t>
      </w:r>
    </w:p>
    <w:p w14:paraId="048E2279" w14:textId="77777777" w:rsidR="00FD133F" w:rsidRPr="00E71798" w:rsidRDefault="00FD133F" w:rsidP="00FD133F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E71798">
        <w:rPr>
          <w:rFonts w:ascii="Verdana" w:hAnsi="Verdana"/>
          <w:b/>
          <w:sz w:val="20"/>
          <w:szCs w:val="20"/>
        </w:rPr>
        <w:t xml:space="preserve">Cena brutto: </w:t>
      </w:r>
      <w:r w:rsidRPr="00E71798">
        <w:rPr>
          <w:rFonts w:ascii="Verdana" w:hAnsi="Verdana"/>
          <w:bCs/>
          <w:sz w:val="20"/>
          <w:szCs w:val="20"/>
        </w:rPr>
        <w:t>.............................................PLN</w:t>
      </w:r>
    </w:p>
    <w:p w14:paraId="5BCD1F9F" w14:textId="77777777" w:rsidR="00FD133F" w:rsidRDefault="00FD133F" w:rsidP="00FD133F">
      <w:pPr>
        <w:widowControl w:val="0"/>
        <w:ind w:right="1"/>
        <w:jc w:val="both"/>
        <w:rPr>
          <w:rFonts w:ascii="Verdana" w:hAnsi="Verdana"/>
          <w:bCs/>
          <w:sz w:val="20"/>
          <w:szCs w:val="20"/>
        </w:rPr>
      </w:pPr>
      <w:r w:rsidRPr="00E71798">
        <w:rPr>
          <w:rFonts w:ascii="Verdana" w:hAnsi="Verdana"/>
          <w:b/>
          <w:sz w:val="20"/>
          <w:szCs w:val="20"/>
        </w:rPr>
        <w:t>Cena jednostkowa brutto za wymianę jednej maty (dostarczenie, udostępnienie na okres siedmiu dni i odbiór) wynosi</w:t>
      </w:r>
      <w:r w:rsidRPr="00E71798">
        <w:rPr>
          <w:rFonts w:ascii="Verdana" w:hAnsi="Verdana" w:cs="Verdana"/>
          <w:sz w:val="20"/>
          <w:szCs w:val="20"/>
        </w:rPr>
        <w:t xml:space="preserve"> </w:t>
      </w:r>
      <w:r w:rsidRPr="00E71798">
        <w:rPr>
          <w:rFonts w:ascii="Verdana" w:hAnsi="Verdana"/>
          <w:bCs/>
          <w:sz w:val="20"/>
          <w:szCs w:val="20"/>
        </w:rPr>
        <w:t>…… PLN</w:t>
      </w:r>
    </w:p>
    <w:p w14:paraId="795FD83A" w14:textId="77777777" w:rsidR="00EB29CF" w:rsidRPr="00E71798" w:rsidRDefault="00EB29CF" w:rsidP="00FD133F">
      <w:pPr>
        <w:widowControl w:val="0"/>
        <w:ind w:right="1"/>
        <w:jc w:val="both"/>
        <w:rPr>
          <w:rFonts w:ascii="Verdana" w:hAnsi="Verdana"/>
          <w:bCs/>
          <w:sz w:val="20"/>
          <w:szCs w:val="20"/>
        </w:rPr>
      </w:pPr>
    </w:p>
    <w:p w14:paraId="4FA20F84" w14:textId="71054694" w:rsidR="00EB29CF" w:rsidRPr="00EB29CF" w:rsidRDefault="00EB29CF" w:rsidP="00EB29CF">
      <w:pPr>
        <w:widowControl w:val="0"/>
        <w:numPr>
          <w:ilvl w:val="0"/>
          <w:numId w:val="6"/>
        </w:numPr>
        <w:ind w:right="1"/>
        <w:jc w:val="both"/>
        <w:rPr>
          <w:rFonts w:ascii="Verdana" w:hAnsi="Verdana"/>
          <w:b/>
          <w:color w:val="C45911"/>
          <w:sz w:val="20"/>
          <w:szCs w:val="20"/>
        </w:rPr>
      </w:pPr>
      <w:r w:rsidRPr="00EB29CF">
        <w:rPr>
          <w:rFonts w:ascii="Verdana" w:hAnsi="Verdana"/>
          <w:b/>
          <w:color w:val="C45911"/>
          <w:sz w:val="20"/>
          <w:szCs w:val="20"/>
        </w:rPr>
        <w:t xml:space="preserve">Dla części opcjonalnej </w:t>
      </w:r>
      <w:r>
        <w:rPr>
          <w:rFonts w:ascii="Verdana" w:hAnsi="Verdana"/>
          <w:b/>
          <w:color w:val="C45911"/>
          <w:sz w:val="20"/>
          <w:szCs w:val="20"/>
        </w:rPr>
        <w:t>C</w:t>
      </w:r>
    </w:p>
    <w:p w14:paraId="173A2A86" w14:textId="529D6229" w:rsidR="00EB29CF" w:rsidRPr="00E71798" w:rsidRDefault="00EB29CF" w:rsidP="00EB29CF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E71798">
        <w:rPr>
          <w:rFonts w:ascii="Verdana" w:hAnsi="Verdana"/>
          <w:b/>
          <w:sz w:val="20"/>
          <w:szCs w:val="20"/>
        </w:rPr>
        <w:t xml:space="preserve">Cena netto za </w:t>
      </w:r>
      <w:r>
        <w:rPr>
          <w:rFonts w:ascii="Verdana" w:hAnsi="Verdana"/>
          <w:b/>
          <w:sz w:val="20"/>
          <w:szCs w:val="20"/>
        </w:rPr>
        <w:t xml:space="preserve">najem i serwis </w:t>
      </w:r>
      <w:r>
        <w:rPr>
          <w:rFonts w:ascii="Verdana" w:hAnsi="Verdana" w:cs="Verdana"/>
          <w:sz w:val="20"/>
          <w:szCs w:val="20"/>
        </w:rPr>
        <w:t>630</w:t>
      </w:r>
      <w:r w:rsidRPr="00E71798">
        <w:rPr>
          <w:rFonts w:ascii="Verdana" w:hAnsi="Verdana" w:cs="Verdana"/>
          <w:sz w:val="20"/>
          <w:szCs w:val="20"/>
        </w:rPr>
        <w:t xml:space="preserve"> mat z częstotliwością wymiany 1 raz w tygodniu</w:t>
      </w:r>
      <w:r w:rsidRPr="00E71798">
        <w:rPr>
          <w:rFonts w:ascii="Verdana" w:hAnsi="Verdana"/>
          <w:b/>
          <w:sz w:val="20"/>
          <w:szCs w:val="20"/>
        </w:rPr>
        <w:t xml:space="preserve">:   </w:t>
      </w:r>
      <w:r w:rsidRPr="00E71798">
        <w:rPr>
          <w:rFonts w:ascii="Verdana" w:hAnsi="Verdana"/>
          <w:bCs/>
          <w:sz w:val="20"/>
          <w:szCs w:val="20"/>
        </w:rPr>
        <w:t>................................PLN</w:t>
      </w:r>
      <w:r>
        <w:rPr>
          <w:rFonts w:ascii="Verdana" w:hAnsi="Verdana"/>
          <w:bCs/>
          <w:sz w:val="20"/>
          <w:szCs w:val="20"/>
        </w:rPr>
        <w:t xml:space="preserve"> </w:t>
      </w:r>
    </w:p>
    <w:p w14:paraId="2D7E1BEA" w14:textId="77777777" w:rsidR="00EB29CF" w:rsidRPr="00E71798" w:rsidRDefault="00EB29CF" w:rsidP="00EB29CF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E71798">
        <w:rPr>
          <w:rFonts w:ascii="Verdana" w:hAnsi="Verdana"/>
          <w:b/>
          <w:sz w:val="20"/>
          <w:szCs w:val="20"/>
        </w:rPr>
        <w:t xml:space="preserve">Cena brutto: </w:t>
      </w:r>
      <w:r w:rsidRPr="00E71798">
        <w:rPr>
          <w:rFonts w:ascii="Verdana" w:hAnsi="Verdana"/>
          <w:bCs/>
          <w:sz w:val="20"/>
          <w:szCs w:val="20"/>
        </w:rPr>
        <w:t>.............................................PLN</w:t>
      </w:r>
    </w:p>
    <w:p w14:paraId="5A01B38D" w14:textId="77777777" w:rsidR="00EB29CF" w:rsidRDefault="00EB29CF" w:rsidP="00EB29CF">
      <w:pPr>
        <w:widowControl w:val="0"/>
        <w:ind w:right="1"/>
        <w:jc w:val="both"/>
        <w:rPr>
          <w:rFonts w:ascii="Verdana" w:hAnsi="Verdana"/>
          <w:bCs/>
          <w:sz w:val="20"/>
          <w:szCs w:val="20"/>
        </w:rPr>
      </w:pPr>
      <w:r w:rsidRPr="00E71798">
        <w:rPr>
          <w:rFonts w:ascii="Verdana" w:hAnsi="Verdana"/>
          <w:b/>
          <w:sz w:val="20"/>
          <w:szCs w:val="20"/>
        </w:rPr>
        <w:t>Cena jednostkowa brutto za wymianę jednej maty (dostarczenie, udostępnienie na okres siedmiu dni i odbiór) wynosi</w:t>
      </w:r>
      <w:r w:rsidRPr="00E71798">
        <w:rPr>
          <w:rFonts w:ascii="Verdana" w:hAnsi="Verdana" w:cs="Verdana"/>
          <w:sz w:val="20"/>
          <w:szCs w:val="20"/>
        </w:rPr>
        <w:t xml:space="preserve"> </w:t>
      </w:r>
      <w:r w:rsidRPr="00E71798">
        <w:rPr>
          <w:rFonts w:ascii="Verdana" w:hAnsi="Verdana"/>
          <w:bCs/>
          <w:sz w:val="20"/>
          <w:szCs w:val="20"/>
        </w:rPr>
        <w:t>…… PLN</w:t>
      </w:r>
    </w:p>
    <w:p w14:paraId="675447BE" w14:textId="77777777" w:rsidR="001176A8" w:rsidRDefault="001176A8" w:rsidP="008F40CA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73F66AB6" w14:textId="77777777" w:rsidR="00EB29CF" w:rsidRDefault="008F40CA" w:rsidP="00EB29CF">
      <w:pPr>
        <w:tabs>
          <w:tab w:val="left" w:pos="284"/>
        </w:tabs>
        <w:suppressAutoHyphens/>
        <w:jc w:val="both"/>
        <w:rPr>
          <w:kern w:val="2"/>
          <w:sz w:val="22"/>
          <w:szCs w:val="22"/>
          <w:lang w:eastAsia="zh-CN"/>
        </w:rPr>
      </w:pPr>
      <w:r w:rsidRPr="00D11E71">
        <w:rPr>
          <w:rFonts w:ascii="Verdana" w:hAnsi="Verdana"/>
          <w:b/>
          <w:sz w:val="20"/>
          <w:szCs w:val="20"/>
        </w:rPr>
        <w:t xml:space="preserve">Termin realizacji umowy: </w:t>
      </w:r>
      <w:r>
        <w:rPr>
          <w:rFonts w:ascii="Verdana" w:hAnsi="Verdana"/>
          <w:bCs/>
          <w:sz w:val="20"/>
          <w:szCs w:val="20"/>
        </w:rPr>
        <w:t xml:space="preserve">sukcesywnie </w:t>
      </w:r>
      <w:r w:rsidRPr="00D11E71">
        <w:rPr>
          <w:rFonts w:ascii="Verdana" w:hAnsi="Verdana"/>
          <w:sz w:val="20"/>
          <w:szCs w:val="20"/>
        </w:rPr>
        <w:t>do 24 miesięcy od daty podpisania umowy</w:t>
      </w:r>
      <w:r w:rsidR="00EB29CF">
        <w:rPr>
          <w:rFonts w:ascii="Verdana" w:hAnsi="Verdana"/>
          <w:sz w:val="20"/>
          <w:szCs w:val="20"/>
        </w:rPr>
        <w:t xml:space="preserve"> w tym</w:t>
      </w:r>
      <w:r w:rsidR="00EB29CF">
        <w:rPr>
          <w:rFonts w:ascii="Verdana" w:hAnsi="Verdana"/>
          <w:sz w:val="20"/>
          <w:szCs w:val="20"/>
        </w:rPr>
        <w:br/>
      </w:r>
      <w:r w:rsidR="00EB29CF">
        <w:rPr>
          <w:b/>
          <w:bCs/>
          <w:kern w:val="2"/>
          <w:sz w:val="22"/>
          <w:szCs w:val="22"/>
          <w:lang w:eastAsia="zh-CN"/>
        </w:rPr>
        <w:t>Część podstawowa A – zakres gwarantowany</w:t>
      </w:r>
    </w:p>
    <w:p w14:paraId="319FEB9F" w14:textId="6153D1C7" w:rsidR="00EB29CF" w:rsidRDefault="00EB29CF" w:rsidP="00EB29CF">
      <w:pPr>
        <w:tabs>
          <w:tab w:val="left" w:pos="284"/>
        </w:tabs>
        <w:suppressAutoHyphens/>
        <w:jc w:val="both"/>
        <w:rPr>
          <w:kern w:val="2"/>
          <w:sz w:val="22"/>
          <w:szCs w:val="22"/>
          <w:lang w:eastAsia="zh-CN"/>
        </w:rPr>
      </w:pPr>
      <w:r>
        <w:rPr>
          <w:kern w:val="2"/>
          <w:sz w:val="22"/>
          <w:szCs w:val="22"/>
          <w:lang w:eastAsia="zh-CN"/>
        </w:rPr>
        <w:t>w okresach:</w:t>
      </w:r>
    </w:p>
    <w:p w14:paraId="5F1F0A6D" w14:textId="77777777" w:rsidR="00EB29CF" w:rsidRDefault="00EB29CF" w:rsidP="00EB29CF">
      <w:pPr>
        <w:tabs>
          <w:tab w:val="left" w:pos="284"/>
        </w:tabs>
        <w:suppressAutoHyphens/>
        <w:ind w:left="317"/>
        <w:jc w:val="both"/>
        <w:rPr>
          <w:kern w:val="2"/>
          <w:sz w:val="22"/>
          <w:szCs w:val="22"/>
          <w:lang w:eastAsia="zh-CN"/>
        </w:rPr>
      </w:pPr>
      <w:r>
        <w:rPr>
          <w:kern w:val="2"/>
          <w:sz w:val="22"/>
          <w:szCs w:val="22"/>
          <w:lang w:eastAsia="zh-CN"/>
        </w:rPr>
        <w:t>a) od podpisania umowy do 30 czerwca 2024 roku;</w:t>
      </w:r>
    </w:p>
    <w:p w14:paraId="44DFE55E" w14:textId="77777777" w:rsidR="00EB29CF" w:rsidRDefault="00EB29CF" w:rsidP="00EB29CF">
      <w:pPr>
        <w:tabs>
          <w:tab w:val="left" w:pos="284"/>
        </w:tabs>
        <w:suppressAutoHyphens/>
        <w:ind w:left="317"/>
        <w:jc w:val="both"/>
        <w:rPr>
          <w:kern w:val="2"/>
          <w:sz w:val="22"/>
          <w:szCs w:val="22"/>
          <w:lang w:eastAsia="zh-CN"/>
        </w:rPr>
      </w:pPr>
      <w:r>
        <w:rPr>
          <w:kern w:val="2"/>
          <w:sz w:val="22"/>
          <w:szCs w:val="22"/>
          <w:lang w:eastAsia="zh-CN"/>
        </w:rPr>
        <w:lastRenderedPageBreak/>
        <w:t>b) od 01 października 2024 roku do 30 czerwca 2025 roku;</w:t>
      </w:r>
    </w:p>
    <w:p w14:paraId="5C6F24F5" w14:textId="77777777" w:rsidR="00EB29CF" w:rsidRDefault="00EB29CF" w:rsidP="00EB29CF">
      <w:pPr>
        <w:tabs>
          <w:tab w:val="left" w:pos="284"/>
        </w:tabs>
        <w:suppressAutoHyphens/>
        <w:ind w:left="317"/>
        <w:jc w:val="both"/>
        <w:rPr>
          <w:kern w:val="2"/>
          <w:sz w:val="22"/>
          <w:szCs w:val="22"/>
          <w:lang w:eastAsia="zh-CN"/>
        </w:rPr>
      </w:pPr>
      <w:r>
        <w:rPr>
          <w:kern w:val="2"/>
          <w:sz w:val="22"/>
          <w:szCs w:val="22"/>
          <w:lang w:eastAsia="zh-CN"/>
        </w:rPr>
        <w:t>c) od 01 października 2025 roku do upływu 24 miesięcy od podpisania umowy.</w:t>
      </w:r>
    </w:p>
    <w:p w14:paraId="2EE9B4BB" w14:textId="67A3A3EC" w:rsidR="00EB29CF" w:rsidRDefault="00EB29CF" w:rsidP="00EB29CF">
      <w:pPr>
        <w:rPr>
          <w:kern w:val="2"/>
          <w:sz w:val="22"/>
          <w:szCs w:val="22"/>
          <w:lang w:eastAsia="zh-CN"/>
        </w:rPr>
      </w:pPr>
      <w:r>
        <w:rPr>
          <w:b/>
          <w:bCs/>
          <w:kern w:val="2"/>
          <w:sz w:val="22"/>
          <w:szCs w:val="22"/>
          <w:lang w:eastAsia="zh-CN"/>
        </w:rPr>
        <w:t>Część opcjonalna B - Zakres dodatkowy (prawo opcji)</w:t>
      </w:r>
      <w:r>
        <w:rPr>
          <w:kern w:val="2"/>
          <w:sz w:val="22"/>
          <w:szCs w:val="22"/>
          <w:lang w:eastAsia="zh-CN"/>
        </w:rPr>
        <w:t>: w okresach:</w:t>
      </w:r>
    </w:p>
    <w:p w14:paraId="3172234A" w14:textId="0AC45179" w:rsidR="00EB29CF" w:rsidRPr="00EB29CF" w:rsidRDefault="00EB29CF" w:rsidP="00EB29CF">
      <w:pPr>
        <w:ind w:left="317"/>
        <w:rPr>
          <w:kern w:val="2"/>
          <w:sz w:val="22"/>
          <w:szCs w:val="22"/>
          <w:lang w:eastAsia="zh-CN"/>
        </w:rPr>
      </w:pPr>
      <w:r>
        <w:rPr>
          <w:kern w:val="2"/>
          <w:sz w:val="22"/>
          <w:szCs w:val="22"/>
          <w:lang w:eastAsia="zh-CN"/>
        </w:rPr>
        <w:t>a) od 01 czerwca do 30 września 2024 roku;</w:t>
      </w:r>
      <w:r>
        <w:rPr>
          <w:kern w:val="2"/>
          <w:sz w:val="22"/>
          <w:szCs w:val="22"/>
          <w:lang w:eastAsia="zh-CN"/>
        </w:rPr>
        <w:br/>
        <w:t>b) od 01 czerwca do 30 września 2025 roku</w:t>
      </w:r>
      <w:r>
        <w:rPr>
          <w:rFonts w:eastAsia="SimSun"/>
          <w:kern w:val="3"/>
          <w:sz w:val="22"/>
          <w:szCs w:val="22"/>
          <w:lang w:eastAsia="zh-CN" w:bidi="hi-IN"/>
        </w:rPr>
        <w:t>.</w:t>
      </w:r>
    </w:p>
    <w:p w14:paraId="5D31A7EB" w14:textId="77777777" w:rsidR="00EB29CF" w:rsidRDefault="00EB29CF" w:rsidP="00EB29CF">
      <w:pPr>
        <w:widowControl w:val="0"/>
        <w:ind w:right="1"/>
        <w:jc w:val="both"/>
        <w:rPr>
          <w:kern w:val="2"/>
          <w:sz w:val="22"/>
          <w:szCs w:val="22"/>
          <w:lang w:eastAsia="zh-CN"/>
        </w:rPr>
      </w:pPr>
      <w:r>
        <w:rPr>
          <w:b/>
          <w:bCs/>
          <w:kern w:val="2"/>
          <w:sz w:val="22"/>
          <w:szCs w:val="22"/>
          <w:lang w:eastAsia="zh-CN"/>
        </w:rPr>
        <w:t>Część opcjonalna C - Zakres dodatkowy (prawo opcji)</w:t>
      </w:r>
      <w:r>
        <w:rPr>
          <w:kern w:val="2"/>
          <w:sz w:val="22"/>
          <w:szCs w:val="22"/>
          <w:lang w:eastAsia="zh-CN"/>
        </w:rPr>
        <w:t xml:space="preserve">: </w:t>
      </w:r>
    </w:p>
    <w:p w14:paraId="5BC0C43C" w14:textId="4DFE83A4" w:rsidR="008F40CA" w:rsidRPr="00D11E71" w:rsidRDefault="00EB29CF" w:rsidP="00EB29CF">
      <w:pPr>
        <w:widowControl w:val="0"/>
        <w:numPr>
          <w:ilvl w:val="0"/>
          <w:numId w:val="8"/>
        </w:numPr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kern w:val="2"/>
          <w:sz w:val="22"/>
          <w:szCs w:val="22"/>
          <w:lang w:eastAsia="zh-CN"/>
        </w:rPr>
        <w:t>w całym okresie obowiązywania umowy</w:t>
      </w:r>
    </w:p>
    <w:p w14:paraId="0D351E12" w14:textId="77777777" w:rsidR="008F40CA" w:rsidRDefault="008F40CA" w:rsidP="008F40CA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53F5459C" w14:textId="77777777" w:rsidR="00AF6C63" w:rsidRDefault="00AF6C63" w:rsidP="008F40CA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Mata wejściowa:</w:t>
      </w:r>
    </w:p>
    <w:p w14:paraId="0642BE3E" w14:textId="77777777" w:rsidR="00AF6C63" w:rsidRDefault="00AF6C63" w:rsidP="008F40CA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- wymiary  ……………. X ……………</w:t>
      </w:r>
    </w:p>
    <w:p w14:paraId="4A73994A" w14:textId="77777777" w:rsidR="00AF6C63" w:rsidRDefault="00AF6C63" w:rsidP="008F40CA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- materiał: ……………………………</w:t>
      </w:r>
    </w:p>
    <w:p w14:paraId="799B5EA9" w14:textId="77777777" w:rsidR="00AF6C63" w:rsidRDefault="00AF6C63" w:rsidP="008F40CA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- rodzaj zabezpieczenia antypoślizgowego: …………………….</w:t>
      </w:r>
    </w:p>
    <w:p w14:paraId="76609B62" w14:textId="77777777" w:rsidR="00AF6C63" w:rsidRDefault="00AF6C63" w:rsidP="008F40CA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7740F03E" w14:textId="77777777" w:rsidR="00AF6C63" w:rsidRDefault="00AF6C63" w:rsidP="008F40CA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49CF5E12" w14:textId="7335EFE4" w:rsidR="008F40CA" w:rsidRPr="00D11E71" w:rsidRDefault="008F40CA" w:rsidP="008F40CA">
      <w:pPr>
        <w:widowControl w:val="0"/>
        <w:ind w:right="1"/>
        <w:jc w:val="both"/>
        <w:rPr>
          <w:rFonts w:ascii="Verdana" w:hAnsi="Verdana"/>
          <w:bCs/>
          <w:sz w:val="20"/>
          <w:szCs w:val="20"/>
        </w:rPr>
      </w:pPr>
      <w:r w:rsidRPr="00D11E71">
        <w:rPr>
          <w:rFonts w:ascii="Verdana" w:hAnsi="Verdana"/>
          <w:b/>
          <w:sz w:val="20"/>
          <w:szCs w:val="20"/>
        </w:rPr>
        <w:t xml:space="preserve">Termin </w:t>
      </w:r>
      <w:r w:rsidR="00105FF7">
        <w:rPr>
          <w:rFonts w:ascii="Verdana" w:hAnsi="Verdana"/>
          <w:b/>
          <w:sz w:val="20"/>
          <w:szCs w:val="20"/>
        </w:rPr>
        <w:t xml:space="preserve">wymiany </w:t>
      </w:r>
      <w:r w:rsidRPr="00D11E71">
        <w:rPr>
          <w:rFonts w:ascii="Verdana" w:hAnsi="Verdana"/>
          <w:b/>
          <w:sz w:val="20"/>
          <w:szCs w:val="20"/>
        </w:rPr>
        <w:t xml:space="preserve">dodatkowej wymiany maty: …………. </w:t>
      </w:r>
      <w:r w:rsidRPr="00D11E71">
        <w:rPr>
          <w:rFonts w:ascii="Verdana" w:hAnsi="Verdana"/>
          <w:bCs/>
          <w:sz w:val="20"/>
          <w:szCs w:val="20"/>
        </w:rPr>
        <w:t>dni od daty powiadomienia o</w:t>
      </w:r>
      <w:r w:rsidR="00E71798">
        <w:rPr>
          <w:rFonts w:ascii="Verdana" w:hAnsi="Verdana"/>
          <w:bCs/>
          <w:sz w:val="20"/>
          <w:szCs w:val="20"/>
        </w:rPr>
        <w:t> </w:t>
      </w:r>
      <w:r w:rsidRPr="00D11E71">
        <w:rPr>
          <w:rFonts w:ascii="Verdana" w:hAnsi="Verdana"/>
          <w:bCs/>
          <w:sz w:val="20"/>
          <w:szCs w:val="20"/>
        </w:rPr>
        <w:t xml:space="preserve">potrzebie dodatkowej wymiany maty </w:t>
      </w:r>
      <w:r w:rsidRPr="00D11E71">
        <w:rPr>
          <w:rFonts w:ascii="Verdana" w:hAnsi="Verdana"/>
          <w:bCs/>
          <w:sz w:val="20"/>
          <w:szCs w:val="20"/>
          <w:highlight w:val="yellow"/>
        </w:rPr>
        <w:t>/kryterium oceny ofert/</w:t>
      </w:r>
    </w:p>
    <w:p w14:paraId="603009C4" w14:textId="77777777" w:rsidR="008F40CA" w:rsidRDefault="008F40CA" w:rsidP="008F40CA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2DF39E1D" w14:textId="77777777" w:rsidR="008F40CA" w:rsidRDefault="008F40CA" w:rsidP="008F40CA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>
        <w:rPr>
          <w:rFonts w:ascii="Verdana" w:hAnsi="Verdana"/>
          <w:b/>
          <w:sz w:val="20"/>
          <w:szCs w:val="20"/>
        </w:rPr>
        <w:t xml:space="preserve"> TAK/NIE</w:t>
      </w:r>
    </w:p>
    <w:p w14:paraId="76058650" w14:textId="77777777" w:rsidR="008F40CA" w:rsidRDefault="008F40CA" w:rsidP="008F40CA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4CFEABB7" w14:textId="77777777" w:rsidR="008F40CA" w:rsidRDefault="008F40CA" w:rsidP="008F40CA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płatności: </w:t>
      </w:r>
      <w:r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10E60AC" w14:textId="77777777" w:rsidR="008F40CA" w:rsidRDefault="008F40CA" w:rsidP="008F40CA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7F9F947A" w14:textId="77777777" w:rsidR="008F40CA" w:rsidRDefault="008F40CA" w:rsidP="008F40CA">
      <w:pPr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280FFF0A" w14:textId="77777777" w:rsidR="008F40CA" w:rsidRDefault="008F40CA" w:rsidP="008F40C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08B7D9B5" w14:textId="77777777" w:rsidR="008F40CA" w:rsidRDefault="008F40CA" w:rsidP="008F40C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 Specyfikacji Warunków Zamówienia, akceptujemy je i zobowiązujemy się, w przypadku wyboru naszej oferty, do zawarcia umowy zgodnej z niniejszą ofertą, na warunkach określonych w Specyfikacji Warunków Zamówienia, w miejscu i terminie wyznaczonym przez zamawiającego</w:t>
      </w:r>
      <w:r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1027BBA4" w14:textId="77777777" w:rsidR="008F40CA" w:rsidRDefault="008F40CA" w:rsidP="008F40CA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F562F9C" w14:textId="77777777" w:rsidR="008F40CA" w:rsidRDefault="008F40CA" w:rsidP="008F40CA">
      <w:pPr>
        <w:ind w:left="360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86D53E2" w14:textId="77777777" w:rsidR="008F40CA" w:rsidRDefault="008F40CA" w:rsidP="008F40CA">
      <w:pPr>
        <w:ind w:left="360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537C144" w14:textId="77777777" w:rsidR="008F40CA" w:rsidRDefault="008F40CA" w:rsidP="008F40CA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F40CA" w14:paraId="546CD72B" w14:textId="77777777" w:rsidTr="008F40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FE4870" w14:textId="77777777" w:rsidR="008F40CA" w:rsidRDefault="008F40C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2DB866" w14:textId="77777777" w:rsidR="008F40CA" w:rsidRDefault="008F40C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6907CE02" w14:textId="77777777" w:rsidR="008F40CA" w:rsidRDefault="008F40C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772254" w14:textId="77777777" w:rsidR="008F40CA" w:rsidRDefault="008F40C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podwykonawcy</w:t>
            </w:r>
            <w:r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8F40CA" w14:paraId="477E5C3C" w14:textId="77777777" w:rsidTr="008F40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8760C3" w14:textId="77777777" w:rsidR="008F40CA" w:rsidRDefault="008F40CA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8185E" w14:textId="77777777" w:rsidR="008F40CA" w:rsidRDefault="008F40CA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EBADFC" w14:textId="77777777" w:rsidR="008F40CA" w:rsidRDefault="008F40CA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8F40CA" w14:paraId="1CCF2EBF" w14:textId="77777777" w:rsidTr="008F40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A552C5" w14:textId="77777777" w:rsidR="008F40CA" w:rsidRDefault="008F40CA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653BC3" w14:textId="77777777" w:rsidR="008F40CA" w:rsidRDefault="008F40CA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B28CC5" w14:textId="77777777" w:rsidR="008F40CA" w:rsidRDefault="008F40CA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D30C71C" w14:textId="13C1CF7E" w:rsidR="00105FF7" w:rsidRDefault="00105FF7" w:rsidP="00105FF7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>
        <w:rPr>
          <w:rFonts w:ascii="Verdana" w:hAnsi="Verdana"/>
          <w:b/>
          <w:sz w:val="20"/>
          <w:szCs w:val="20"/>
          <w:lang w:eastAsia="zh-CN"/>
        </w:rPr>
        <w:t xml:space="preserve">Oświadczenie, w przypadku </w:t>
      </w:r>
      <w:r>
        <w:rPr>
          <w:rFonts w:ascii="Verdana" w:hAnsi="Verdana"/>
          <w:b/>
          <w:sz w:val="20"/>
          <w:szCs w:val="20"/>
          <w:shd w:val="clear" w:color="auto" w:fill="FFFFFF"/>
          <w:lang w:eastAsia="zh-CN"/>
        </w:rPr>
        <w:t xml:space="preserve">wykonawców wspólnie ubiegających się o udzielenie zamówienia (Konsorcjum, S.C.) </w:t>
      </w:r>
      <w:r>
        <w:rPr>
          <w:rFonts w:ascii="Verdana" w:hAnsi="Verdana"/>
          <w:sz w:val="20"/>
          <w:szCs w:val="20"/>
          <w:lang w:eastAsia="zh-CN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105FF7" w14:paraId="0E869474" w14:textId="77777777" w:rsidTr="00105FF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3535C1C" w14:textId="77777777" w:rsidR="00105FF7" w:rsidRDefault="00105FF7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>
              <w:rPr>
                <w:rFonts w:ascii="Verdana" w:hAnsi="Verdan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00156F9" w14:textId="77777777" w:rsidR="00105FF7" w:rsidRDefault="00105FF7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>
              <w:rPr>
                <w:rFonts w:ascii="Verdana" w:hAnsi="Verdana"/>
                <w:sz w:val="20"/>
                <w:szCs w:val="20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7235CB" w14:textId="77777777" w:rsidR="00105FF7" w:rsidRDefault="00105FF7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>
              <w:rPr>
                <w:rFonts w:ascii="Verdana" w:hAnsi="Verdana"/>
                <w:sz w:val="20"/>
                <w:szCs w:val="20"/>
                <w:lang w:eastAsia="zh-CN"/>
              </w:rPr>
              <w:t xml:space="preserve">Robota budowlana (zakres), który wykonają poszczególni wykonawcy </w:t>
            </w:r>
          </w:p>
        </w:tc>
      </w:tr>
      <w:tr w:rsidR="00105FF7" w14:paraId="767021EF" w14:textId="77777777" w:rsidTr="00105FF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BF9D019" w14:textId="77777777" w:rsidR="00105FF7" w:rsidRDefault="00105FF7">
            <w:pPr>
              <w:suppressAutoHyphens/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>
              <w:rPr>
                <w:rFonts w:ascii="Verdana" w:hAnsi="Verdan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9B1447F" w14:textId="77777777" w:rsidR="00105FF7" w:rsidRDefault="00105FF7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9D87D1" w14:textId="77777777" w:rsidR="00105FF7" w:rsidRDefault="00105FF7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  <w:tr w:rsidR="00105FF7" w14:paraId="5FD00022" w14:textId="77777777" w:rsidTr="00105FF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6D2B2D4" w14:textId="77777777" w:rsidR="00105FF7" w:rsidRDefault="00105FF7">
            <w:pPr>
              <w:suppressAutoHyphens/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>
              <w:rPr>
                <w:rFonts w:ascii="Verdana" w:hAnsi="Verdana"/>
                <w:sz w:val="20"/>
                <w:szCs w:val="20"/>
                <w:lang w:eastAsia="zh-CN"/>
              </w:rPr>
              <w:lastRenderedPageBreak/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C23432A" w14:textId="77777777" w:rsidR="00105FF7" w:rsidRDefault="00105FF7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D45510" w14:textId="77777777" w:rsidR="00105FF7" w:rsidRDefault="00105FF7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1F1B1812" w14:textId="77777777" w:rsidR="00EB16C4" w:rsidRDefault="00EB16C4" w:rsidP="006D0C39">
      <w:pPr>
        <w:jc w:val="both"/>
        <w:rPr>
          <w:rFonts w:ascii="Verdana" w:hAnsi="Verdana"/>
          <w:sz w:val="20"/>
          <w:szCs w:val="20"/>
        </w:rPr>
      </w:pPr>
    </w:p>
    <w:p w14:paraId="53410C4F" w14:textId="7DCF1008" w:rsidR="008F40CA" w:rsidRDefault="008F40CA" w:rsidP="008F40CA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01821203" w14:textId="77777777" w:rsidR="008F40CA" w:rsidRDefault="008F40CA" w:rsidP="008F40CA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ab/>
        <w:t>Imię i Nazwisko</w:t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</w:p>
    <w:p w14:paraId="75F9B25C" w14:textId="77777777" w:rsidR="008F40CA" w:rsidRDefault="008F40CA" w:rsidP="008F40CA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</w:t>
      </w:r>
    </w:p>
    <w:p w14:paraId="073C7940" w14:textId="77777777" w:rsidR="008F40CA" w:rsidRDefault="008F40CA" w:rsidP="008F40CA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>
        <w:rPr>
          <w:rFonts w:ascii="Verdana" w:hAnsi="Verdana"/>
          <w:sz w:val="20"/>
          <w:szCs w:val="20"/>
        </w:rPr>
        <w:t>ych</w:t>
      </w:r>
      <w:proofErr w:type="spellEnd"/>
      <w:r>
        <w:rPr>
          <w:rFonts w:ascii="Verdana" w:hAnsi="Verdana"/>
          <w:sz w:val="20"/>
          <w:szCs w:val="20"/>
        </w:rPr>
        <w:t>) dokumentu(ów)</w:t>
      </w:r>
    </w:p>
    <w:p w14:paraId="360434A3" w14:textId="77777777" w:rsidR="008F40CA" w:rsidRDefault="008F40CA" w:rsidP="008F40CA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5A642762" w14:textId="77777777" w:rsidR="008F40CA" w:rsidRDefault="008F40CA" w:rsidP="008F40CA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załącznikami do niniejszej oferty są:</w:t>
      </w:r>
    </w:p>
    <w:p w14:paraId="4F47B018" w14:textId="77777777" w:rsidR="008F40CA" w:rsidRDefault="008F40CA" w:rsidP="008F40CA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0C3B6C3A" w14:textId="77777777" w:rsidR="008F40CA" w:rsidRDefault="008F40CA" w:rsidP="008F40CA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5EB3A8F0" w14:textId="77777777" w:rsidR="008F40CA" w:rsidRDefault="008F40CA" w:rsidP="008F40CA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2D64DE0C" w14:textId="77777777" w:rsidR="008F40CA" w:rsidRDefault="008F40CA" w:rsidP="008F40CA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11A74A8E" w14:textId="77777777" w:rsidR="008F40CA" w:rsidRDefault="008F40CA" w:rsidP="008F40CA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59E3D50B" w14:textId="77777777" w:rsidR="008F40CA" w:rsidRDefault="008F40CA" w:rsidP="008F40CA">
      <w:pPr>
        <w:ind w:left="1440"/>
        <w:jc w:val="both"/>
        <w:rPr>
          <w:rFonts w:ascii="Verdana" w:hAnsi="Verdana"/>
          <w:sz w:val="20"/>
          <w:szCs w:val="20"/>
        </w:rPr>
      </w:pPr>
    </w:p>
    <w:p w14:paraId="1470EE53" w14:textId="77777777" w:rsidR="008F40CA" w:rsidRDefault="008F40CA" w:rsidP="008F40C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Oferta</w:t>
      </w:r>
      <w:r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powinna</w:t>
      </w:r>
      <w:r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być sporządzona</w:t>
      </w:r>
      <w:r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ascii="Verdana" w:eastAsia="Calibri" w:hAnsi="Verdana"/>
          <w:sz w:val="20"/>
          <w:szCs w:val="20"/>
          <w:highlight w:val="yellow"/>
          <w:lang w:eastAsia="zh-CN"/>
        </w:rPr>
        <w:t>.</w:t>
      </w:r>
    </w:p>
    <w:p w14:paraId="4B73AC23" w14:textId="77777777" w:rsidR="008F40CA" w:rsidRDefault="008F40CA" w:rsidP="008F40CA">
      <w:pPr>
        <w:widowControl w:val="0"/>
        <w:ind w:right="1"/>
        <w:rPr>
          <w:rFonts w:ascii="Verdana" w:hAnsi="Verdana"/>
          <w:sz w:val="20"/>
          <w:szCs w:val="20"/>
        </w:rPr>
      </w:pPr>
    </w:p>
    <w:p w14:paraId="2F9F8738" w14:textId="77777777" w:rsidR="008F40CA" w:rsidRDefault="008F40CA" w:rsidP="008F40CA">
      <w:pPr>
        <w:rPr>
          <w:rFonts w:ascii="Verdana" w:hAnsi="Verdana"/>
          <w:sz w:val="20"/>
          <w:szCs w:val="20"/>
        </w:rPr>
      </w:pPr>
    </w:p>
    <w:p w14:paraId="16133448" w14:textId="77777777" w:rsidR="008F40CA" w:rsidRDefault="008F40CA" w:rsidP="008F40CA">
      <w:pPr>
        <w:widowControl w:val="0"/>
        <w:ind w:right="1"/>
        <w:rPr>
          <w:rFonts w:ascii="Verdana" w:hAnsi="Verdana"/>
          <w:sz w:val="20"/>
          <w:szCs w:val="20"/>
        </w:rPr>
      </w:pPr>
    </w:p>
    <w:p w14:paraId="4A19167C" w14:textId="65CD628D" w:rsidR="00FE545C" w:rsidRPr="008F40CA" w:rsidRDefault="00FE545C" w:rsidP="008F40CA"/>
    <w:sectPr w:rsidR="00FE545C" w:rsidRPr="008F40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35D3D2" w14:textId="77777777" w:rsidR="00D3157D" w:rsidRDefault="00D3157D">
      <w:r>
        <w:separator/>
      </w:r>
    </w:p>
  </w:endnote>
  <w:endnote w:type="continuationSeparator" w:id="0">
    <w:p w14:paraId="42498BBB" w14:textId="77777777" w:rsidR="00D3157D" w:rsidRDefault="00D31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B09D83" w14:textId="77777777" w:rsidR="004B49DE" w:rsidRDefault="004B49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346D0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4826A3" w14:textId="77777777" w:rsidR="004B49DE" w:rsidRDefault="004B49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333AA3" w14:textId="77777777" w:rsidR="00D3157D" w:rsidRDefault="00D3157D">
      <w:r>
        <w:separator/>
      </w:r>
    </w:p>
  </w:footnote>
  <w:footnote w:type="continuationSeparator" w:id="0">
    <w:p w14:paraId="5EC978C6" w14:textId="77777777" w:rsidR="00D3157D" w:rsidRDefault="00D315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4151B3" w14:textId="77777777" w:rsidR="004B49DE" w:rsidRDefault="004B49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779F5E" w14:textId="0A7648B7" w:rsidR="00F53146" w:rsidRDefault="00F53146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A93D6" w14:textId="77777777" w:rsidR="004B49DE" w:rsidRDefault="004B49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F46DAF"/>
    <w:multiLevelType w:val="hybridMultilevel"/>
    <w:tmpl w:val="3E280DB0"/>
    <w:lvl w:ilvl="0" w:tplc="AF8AD4A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D27410"/>
    <w:multiLevelType w:val="hybridMultilevel"/>
    <w:tmpl w:val="C7B27524"/>
    <w:lvl w:ilvl="0" w:tplc="7B12FA36">
      <w:start w:val="8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C9D0392"/>
    <w:multiLevelType w:val="hybridMultilevel"/>
    <w:tmpl w:val="65EC908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810183"/>
    <w:multiLevelType w:val="hybridMultilevel"/>
    <w:tmpl w:val="65EC90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0259850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7106624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05005583">
    <w:abstractNumId w:val="0"/>
  </w:num>
  <w:num w:numId="4" w16cid:durableId="1037318840">
    <w:abstractNumId w:val="6"/>
  </w:num>
  <w:num w:numId="5" w16cid:durableId="2105222391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50817876">
    <w:abstractNumId w:val="5"/>
  </w:num>
  <w:num w:numId="7" w16cid:durableId="637227283">
    <w:abstractNumId w:val="4"/>
  </w:num>
  <w:num w:numId="8" w16cid:durableId="4599594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157D"/>
    <w:rsid w:val="00012286"/>
    <w:rsid w:val="0004392E"/>
    <w:rsid w:val="000704FC"/>
    <w:rsid w:val="00071CCC"/>
    <w:rsid w:val="000B731D"/>
    <w:rsid w:val="000D6134"/>
    <w:rsid w:val="000E09C7"/>
    <w:rsid w:val="000F6589"/>
    <w:rsid w:val="00105FF7"/>
    <w:rsid w:val="00106636"/>
    <w:rsid w:val="00116EC6"/>
    <w:rsid w:val="001176A8"/>
    <w:rsid w:val="001801DD"/>
    <w:rsid w:val="00183395"/>
    <w:rsid w:val="001B0623"/>
    <w:rsid w:val="001D4612"/>
    <w:rsid w:val="00207E98"/>
    <w:rsid w:val="002723B0"/>
    <w:rsid w:val="002A570A"/>
    <w:rsid w:val="00315A4A"/>
    <w:rsid w:val="004750A3"/>
    <w:rsid w:val="004B49DE"/>
    <w:rsid w:val="004B7300"/>
    <w:rsid w:val="004C6753"/>
    <w:rsid w:val="005451DB"/>
    <w:rsid w:val="00595C87"/>
    <w:rsid w:val="005D2C65"/>
    <w:rsid w:val="005E6D94"/>
    <w:rsid w:val="0063384F"/>
    <w:rsid w:val="00643C6F"/>
    <w:rsid w:val="00646202"/>
    <w:rsid w:val="0065290F"/>
    <w:rsid w:val="006815F6"/>
    <w:rsid w:val="0069212F"/>
    <w:rsid w:val="006D0C39"/>
    <w:rsid w:val="007748F0"/>
    <w:rsid w:val="007A4321"/>
    <w:rsid w:val="00833933"/>
    <w:rsid w:val="00853083"/>
    <w:rsid w:val="008B2F0C"/>
    <w:rsid w:val="008B4928"/>
    <w:rsid w:val="008D2AB8"/>
    <w:rsid w:val="008F1C66"/>
    <w:rsid w:val="008F40CA"/>
    <w:rsid w:val="00970FE4"/>
    <w:rsid w:val="009B3B61"/>
    <w:rsid w:val="00A0022B"/>
    <w:rsid w:val="00A346FE"/>
    <w:rsid w:val="00A47B4D"/>
    <w:rsid w:val="00A83018"/>
    <w:rsid w:val="00AF6C63"/>
    <w:rsid w:val="00B774DC"/>
    <w:rsid w:val="00BA11FB"/>
    <w:rsid w:val="00C969A6"/>
    <w:rsid w:val="00CA7D36"/>
    <w:rsid w:val="00D11E71"/>
    <w:rsid w:val="00D24208"/>
    <w:rsid w:val="00D3157D"/>
    <w:rsid w:val="00D60C38"/>
    <w:rsid w:val="00D66893"/>
    <w:rsid w:val="00D90ACB"/>
    <w:rsid w:val="00DC1500"/>
    <w:rsid w:val="00E44371"/>
    <w:rsid w:val="00E71798"/>
    <w:rsid w:val="00E949B0"/>
    <w:rsid w:val="00EB16C4"/>
    <w:rsid w:val="00EB29CF"/>
    <w:rsid w:val="00EC0BEA"/>
    <w:rsid w:val="00EC698D"/>
    <w:rsid w:val="00F00591"/>
    <w:rsid w:val="00F51688"/>
    <w:rsid w:val="00F53146"/>
    <w:rsid w:val="00F91018"/>
    <w:rsid w:val="00FA0F30"/>
    <w:rsid w:val="00FA51A4"/>
    <w:rsid w:val="00FD133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FCDD16"/>
  <w15:chartTrackingRefBased/>
  <w15:docId w15:val="{000A0793-8832-4F63-BC42-BA158ED62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882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3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750</Words>
  <Characters>5446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1899-12-31T23:00:00Z</cp:lastPrinted>
  <dcterms:created xsi:type="dcterms:W3CDTF">2024-05-14T07:15:00Z</dcterms:created>
  <dcterms:modified xsi:type="dcterms:W3CDTF">2024-05-14T07:15:00Z</dcterms:modified>
</cp:coreProperties>
</file>