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188521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EB831BC" w14:textId="67444A62" w:rsidR="008D2AB8" w:rsidRPr="009A78FE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9A78FE">
        <w:rPr>
          <w:b/>
          <w:sz w:val="28"/>
          <w:szCs w:val="30"/>
        </w:rPr>
        <w:t>FORMULARZ OFERTY</w:t>
      </w:r>
    </w:p>
    <w:p w14:paraId="3B58BE9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6951AD2" w14:textId="77777777"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3132D450" w14:textId="77777777" w:rsidR="00295A20" w:rsidRDefault="00295A20" w:rsidP="00295A2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607DBBB" w14:textId="77777777"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7685402A" w14:textId="77777777"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0FB840A" w14:textId="77777777"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7C056C57" w14:textId="77777777"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771A376B" w14:textId="77777777"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3CD00C7" w14:textId="77777777"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2AA3A457" w14:textId="77777777" w:rsidR="008D2AB8" w:rsidRPr="0022732C" w:rsidRDefault="00295A20" w:rsidP="00295A2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62E4737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12EC8F0" w14:textId="77777777" w:rsidR="00096A23" w:rsidRPr="00096A23" w:rsidRDefault="00096A23" w:rsidP="008D2AB8">
      <w:pPr>
        <w:ind w:right="-110"/>
        <w:rPr>
          <w:b/>
        </w:rPr>
      </w:pPr>
      <w:r w:rsidRPr="00096A23">
        <w:rPr>
          <w:b/>
        </w:rPr>
        <w:t>Akademia Górniczo - Hutnicza</w:t>
      </w:r>
    </w:p>
    <w:p w14:paraId="2ADF932E" w14:textId="77777777" w:rsidR="00096A23" w:rsidRPr="00096A23" w:rsidRDefault="00096A23" w:rsidP="008D2AB8">
      <w:pPr>
        <w:ind w:right="-110"/>
        <w:rPr>
          <w:b/>
        </w:rPr>
      </w:pPr>
      <w:r w:rsidRPr="00096A23">
        <w:rPr>
          <w:b/>
        </w:rPr>
        <w:t>im. Stanisława Staszica w Krakowie</w:t>
      </w:r>
    </w:p>
    <w:p w14:paraId="5E1E0614" w14:textId="77777777" w:rsidR="008D2AB8" w:rsidRDefault="00096A23" w:rsidP="008D2AB8">
      <w:pPr>
        <w:ind w:right="-110"/>
        <w:rPr>
          <w:b/>
        </w:rPr>
      </w:pPr>
      <w:r w:rsidRPr="00096A2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0DC1A36" w14:textId="77777777" w:rsidR="008D2AB8" w:rsidRDefault="00096A23" w:rsidP="008D2AB8">
      <w:pPr>
        <w:ind w:right="-110"/>
        <w:rPr>
          <w:b/>
        </w:rPr>
      </w:pPr>
      <w:r w:rsidRPr="00096A23">
        <w:rPr>
          <w:b/>
        </w:rPr>
        <w:t>Al. Mickiewicza</w:t>
      </w:r>
      <w:r w:rsidR="008D2AB8">
        <w:rPr>
          <w:b/>
        </w:rPr>
        <w:t xml:space="preserve"> </w:t>
      </w:r>
      <w:r w:rsidRPr="00096A23">
        <w:rPr>
          <w:b/>
        </w:rPr>
        <w:t>30</w:t>
      </w:r>
      <w:r w:rsidR="008D2AB8">
        <w:rPr>
          <w:b/>
        </w:rPr>
        <w:t xml:space="preserve"> </w:t>
      </w:r>
    </w:p>
    <w:p w14:paraId="56E66780" w14:textId="77777777" w:rsidR="008D2AB8" w:rsidRDefault="00096A23" w:rsidP="008D2AB8">
      <w:pPr>
        <w:rPr>
          <w:b/>
        </w:rPr>
      </w:pPr>
      <w:r w:rsidRPr="00096A23">
        <w:rPr>
          <w:b/>
        </w:rPr>
        <w:t>30-059</w:t>
      </w:r>
      <w:r w:rsidR="008D2AB8">
        <w:rPr>
          <w:b/>
        </w:rPr>
        <w:t xml:space="preserve"> </w:t>
      </w:r>
      <w:r w:rsidRPr="00096A23">
        <w:rPr>
          <w:b/>
        </w:rPr>
        <w:t>Kraków</w:t>
      </w:r>
      <w:r w:rsidR="008D2AB8">
        <w:rPr>
          <w:b/>
        </w:rPr>
        <w:t xml:space="preserve">,  </w:t>
      </w:r>
    </w:p>
    <w:p w14:paraId="601D8A31" w14:textId="77777777" w:rsidR="008D2AB8" w:rsidRDefault="008D2AB8" w:rsidP="008D2AB8">
      <w:pPr>
        <w:ind w:firstLine="3969"/>
        <w:rPr>
          <w:b/>
        </w:rPr>
      </w:pPr>
    </w:p>
    <w:p w14:paraId="684B5AD5" w14:textId="65B12121" w:rsidR="008D2AB8" w:rsidRDefault="008D2AB8" w:rsidP="003C5F41">
      <w:pPr>
        <w:widowControl w:val="0"/>
        <w:jc w:val="both"/>
      </w:pPr>
      <w:r>
        <w:t xml:space="preserve">Przystępując do postępowania o udzielenie zamówienia publicznego, którego przedmiotem jest </w:t>
      </w:r>
      <w:r w:rsidR="00015169">
        <w:rPr>
          <w:b/>
        </w:rPr>
        <w:t>Dostawa samochodu elektrycznego</w:t>
      </w:r>
      <w:r w:rsidR="00096A23" w:rsidRPr="00096A23">
        <w:rPr>
          <w:b/>
        </w:rPr>
        <w:t xml:space="preserve"> - </w:t>
      </w:r>
      <w:r w:rsidR="00015169">
        <w:rPr>
          <w:b/>
        </w:rPr>
        <w:t>DE</w:t>
      </w:r>
      <w:r w:rsidR="00096A23" w:rsidRPr="00096A23">
        <w:rPr>
          <w:b/>
        </w:rPr>
        <w:t>-</w:t>
      </w:r>
      <w:r w:rsidR="00015169">
        <w:rPr>
          <w:b/>
        </w:rPr>
        <w:t>d</w:t>
      </w:r>
      <w:r w:rsidR="00096A23" w:rsidRPr="00096A23">
        <w:rPr>
          <w:b/>
        </w:rPr>
        <w:t>zp.272-</w:t>
      </w:r>
      <w:r w:rsidR="00015169">
        <w:rPr>
          <w:b/>
        </w:rPr>
        <w:t>216</w:t>
      </w:r>
      <w:r w:rsidR="00096A23" w:rsidRPr="00096A23">
        <w:rPr>
          <w:b/>
        </w:rPr>
        <w:t>/2</w:t>
      </w:r>
      <w:r w:rsidR="00015169"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2DE87FD6" w14:textId="77777777" w:rsidR="008D2AB8" w:rsidRDefault="008D2AB8" w:rsidP="008D2AB8">
      <w:pPr>
        <w:tabs>
          <w:tab w:val="right" w:pos="9000"/>
        </w:tabs>
      </w:pPr>
    </w:p>
    <w:p w14:paraId="4B7D0225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15C81146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374B5703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6055EAD9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B1F8216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2CE7E7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6D6EB29" w14:textId="77777777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1E083965" w14:textId="77777777" w:rsidR="00FE545C" w:rsidRDefault="00FE545C" w:rsidP="008D2AB8">
      <w:pPr>
        <w:pStyle w:val="Tekstpodstawowy"/>
      </w:pPr>
      <w:r>
        <w:t xml:space="preserve">Typ/producent/model zaoferowanego </w:t>
      </w:r>
      <w:r w:rsidR="003C5F41" w:rsidRPr="003C5F41">
        <w:t xml:space="preserve">samochodu </w:t>
      </w:r>
      <w:r w:rsidRPr="003C5F41">
        <w:rPr>
          <w:b w:val="0"/>
        </w:rPr>
        <w:t>…</w:t>
      </w:r>
      <w:r w:rsidRPr="00FE545C">
        <w:rPr>
          <w:b w:val="0"/>
        </w:rPr>
        <w:t>…………………………………..</w:t>
      </w:r>
    </w:p>
    <w:p w14:paraId="3C8EA5B1" w14:textId="2455BF10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61CA2">
        <w:t xml:space="preserve">do </w:t>
      </w:r>
      <w:r w:rsidR="00015169">
        <w:t>210 dni</w:t>
      </w:r>
      <w:r w:rsidR="00461CA2">
        <w:t xml:space="preserve"> od daty podpisania umowy.</w:t>
      </w:r>
    </w:p>
    <w:p w14:paraId="47775483" w14:textId="77777777"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461CA2">
        <w:t xml:space="preserve">miesięcy </w:t>
      </w:r>
      <w:r>
        <w:t>(</w:t>
      </w:r>
      <w:r w:rsidRPr="0022732C">
        <w:rPr>
          <w:i/>
          <w:highlight w:val="yellow"/>
        </w:rPr>
        <w:t>kryterium oceny ofert)</w:t>
      </w:r>
    </w:p>
    <w:p w14:paraId="4FFAE868" w14:textId="55E78CCD" w:rsidR="00AC057E" w:rsidRDefault="00015169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  <w:u w:val="single"/>
        </w:rPr>
        <w:t xml:space="preserve">Ubezpieczenie Odpowiedzialności Cywilnej  </w:t>
      </w:r>
      <w:r>
        <w:rPr>
          <w:rFonts w:eastAsia="Calibri"/>
          <w:bCs/>
          <w:sz w:val="22"/>
        </w:rPr>
        <w:t xml:space="preserve">—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 </w:t>
      </w:r>
      <w:r w:rsidR="00461CA2" w:rsidRPr="00461CA2">
        <w:rPr>
          <w:b/>
          <w:highlight w:val="yellow"/>
        </w:rPr>
        <w:t>(kryterium oceny ofert</w:t>
      </w:r>
      <w:r w:rsidR="009A78FE">
        <w:rPr>
          <w:b/>
          <w:highlight w:val="yellow"/>
        </w:rPr>
        <w:t>:</w:t>
      </w:r>
      <w:bookmarkStart w:id="0" w:name="_GoBack"/>
      <w:bookmarkEnd w:id="0"/>
    </w:p>
    <w:p w14:paraId="3BFF63E1" w14:textId="77777777" w:rsidR="003C5F41" w:rsidRDefault="003C5F41" w:rsidP="003C5F4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FA784D5" w14:textId="77777777" w:rsidR="003C5F41" w:rsidRDefault="003C5F41" w:rsidP="003C5F4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689FADE7" w14:textId="77777777" w:rsidR="003C5F41" w:rsidRDefault="003C5F41" w:rsidP="003C5F4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0DF5E8B" w14:textId="77777777" w:rsidR="003C5F41" w:rsidRDefault="003C5F41" w:rsidP="003C5F4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43ADC5B" w14:textId="77777777" w:rsidR="003C5F41" w:rsidRDefault="003C5F41" w:rsidP="003C5F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244B15" w14:textId="77777777" w:rsidR="003C5F41" w:rsidRDefault="003C5F41" w:rsidP="003C5F4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86104B2" w14:textId="77777777" w:rsidR="003C5F41" w:rsidRDefault="003C5F41" w:rsidP="003C5F4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E16F9" w14:textId="77777777" w:rsidR="003C5F41" w:rsidRDefault="003C5F41" w:rsidP="003C5F4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5F41" w14:paraId="2CA05C6E" w14:textId="77777777" w:rsidTr="003C5F4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452DA" w14:textId="77777777" w:rsidR="003C5F41" w:rsidRDefault="003C5F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B73E7" w14:textId="77777777" w:rsidR="003C5F41" w:rsidRDefault="003C5F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48A1E64" w14:textId="77777777" w:rsidR="003C5F41" w:rsidRDefault="003C5F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BCA205" w14:textId="77777777" w:rsidR="003C5F41" w:rsidRDefault="003C5F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3C5F41" w14:paraId="20168678" w14:textId="77777777" w:rsidTr="003C5F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6ADCC" w14:textId="77777777" w:rsidR="003C5F41" w:rsidRDefault="003C5F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629AC" w14:textId="77777777" w:rsidR="003C5F41" w:rsidRDefault="003C5F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99F06" w14:textId="77777777" w:rsidR="003C5F41" w:rsidRDefault="003C5F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C5F41" w14:paraId="6D72FBC0" w14:textId="77777777" w:rsidTr="003C5F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1628B" w14:textId="77777777" w:rsidR="003C5F41" w:rsidRDefault="003C5F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E23C5" w14:textId="77777777" w:rsidR="003C5F41" w:rsidRDefault="003C5F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F1C06" w14:textId="77777777" w:rsidR="003C5F41" w:rsidRDefault="003C5F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0F254" w14:textId="77777777" w:rsidR="003C5F41" w:rsidRDefault="003C5F41" w:rsidP="003C5F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3CD6AD7" w14:textId="77777777" w:rsidR="003C5F41" w:rsidRDefault="003C5F41" w:rsidP="003C5F41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A888A5B" w14:textId="77777777" w:rsidR="003C5F41" w:rsidRDefault="003C5F41" w:rsidP="003C5F4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3308D24" w14:textId="77777777" w:rsidR="003C5F41" w:rsidRDefault="003C5F41" w:rsidP="003C5F4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8A36DE1" w14:textId="77777777" w:rsidR="003C5F41" w:rsidRDefault="003C5F41" w:rsidP="003C5F4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0BB155F" w14:textId="77777777" w:rsidR="003C5F41" w:rsidRDefault="003C5F41" w:rsidP="003C5F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42FC60A" w14:textId="77777777" w:rsidR="003C5F41" w:rsidRDefault="003C5F41" w:rsidP="003C5F4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7CD3005" w14:textId="77777777" w:rsidR="003C5F41" w:rsidRDefault="003C5F41" w:rsidP="003C5F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5B8071D" w14:textId="77777777" w:rsidR="003C5F41" w:rsidRDefault="003C5F41" w:rsidP="003C5F4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FF58819" w14:textId="77777777" w:rsidR="003C5F41" w:rsidRDefault="003C5F41" w:rsidP="003C5F4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9731980" w14:textId="77777777" w:rsidR="003C5F41" w:rsidRDefault="003C5F41" w:rsidP="003C5F41">
      <w:pPr>
        <w:spacing w:line="360" w:lineRule="auto"/>
        <w:ind w:left="1440"/>
        <w:jc w:val="both"/>
        <w:rPr>
          <w:sz w:val="22"/>
          <w:szCs w:val="22"/>
        </w:rPr>
      </w:pPr>
    </w:p>
    <w:p w14:paraId="1FA60511" w14:textId="77777777" w:rsidR="00FE545C" w:rsidRDefault="003C5F41" w:rsidP="003C5F4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14F387" w14:textId="77777777" w:rsidR="00E943AE" w:rsidRDefault="00E943AE">
      <w:r>
        <w:separator/>
      </w:r>
    </w:p>
  </w:endnote>
  <w:endnote w:type="continuationSeparator" w:id="0">
    <w:p w14:paraId="04592016" w14:textId="77777777" w:rsidR="00E943AE" w:rsidRDefault="00E94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F93275" w14:textId="77777777" w:rsidR="00096A23" w:rsidRDefault="00096A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A1BD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32B29" w14:textId="77777777" w:rsidR="00096A23" w:rsidRDefault="00096A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44C11" w14:textId="77777777" w:rsidR="00E943AE" w:rsidRDefault="00E943AE">
      <w:r>
        <w:separator/>
      </w:r>
    </w:p>
  </w:footnote>
  <w:footnote w:type="continuationSeparator" w:id="0">
    <w:p w14:paraId="6C992F6A" w14:textId="77777777" w:rsidR="00E943AE" w:rsidRDefault="00E94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A4289" w14:textId="77777777" w:rsidR="00096A23" w:rsidRDefault="00096A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6E750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DE1C28" w14:textId="77777777" w:rsidR="00096A23" w:rsidRDefault="00096A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662"/>
    <w:rsid w:val="00012286"/>
    <w:rsid w:val="00015169"/>
    <w:rsid w:val="0002590F"/>
    <w:rsid w:val="000704FC"/>
    <w:rsid w:val="00071CCC"/>
    <w:rsid w:val="00096A23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5A20"/>
    <w:rsid w:val="00315A4A"/>
    <w:rsid w:val="003445FF"/>
    <w:rsid w:val="003C5F41"/>
    <w:rsid w:val="00461CA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3515"/>
    <w:rsid w:val="009A78FE"/>
    <w:rsid w:val="00A0022B"/>
    <w:rsid w:val="00A2578F"/>
    <w:rsid w:val="00A346FE"/>
    <w:rsid w:val="00A47B4D"/>
    <w:rsid w:val="00A83018"/>
    <w:rsid w:val="00A9255F"/>
    <w:rsid w:val="00AC057E"/>
    <w:rsid w:val="00AF6662"/>
    <w:rsid w:val="00B774DC"/>
    <w:rsid w:val="00C969A6"/>
    <w:rsid w:val="00CA7D36"/>
    <w:rsid w:val="00D24208"/>
    <w:rsid w:val="00D60C38"/>
    <w:rsid w:val="00D66893"/>
    <w:rsid w:val="00D7416D"/>
    <w:rsid w:val="00D90ACB"/>
    <w:rsid w:val="00DC1500"/>
    <w:rsid w:val="00E44371"/>
    <w:rsid w:val="00E943AE"/>
    <w:rsid w:val="00E949B0"/>
    <w:rsid w:val="00EC0BEA"/>
    <w:rsid w:val="00F00591"/>
    <w:rsid w:val="00F51688"/>
    <w:rsid w:val="00F53146"/>
    <w:rsid w:val="00F91018"/>
    <w:rsid w:val="00FA0F30"/>
    <w:rsid w:val="00FA51A4"/>
    <w:rsid w:val="00FD639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D14A4D"/>
  <w15:chartTrackingRefBased/>
  <w15:docId w15:val="{D4FBD0BC-3A66-4A56-BF3E-818F25215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218CE-D030-4D1B-B1AB-BD36C901E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464</Words>
  <Characters>4007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2024-05-08T08:30:00Z</dcterms:created>
  <dcterms:modified xsi:type="dcterms:W3CDTF">2024-05-21T11:14:00Z</dcterms:modified>
</cp:coreProperties>
</file>