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41B7F" w14:textId="542503D1" w:rsidR="00CE6F8C" w:rsidRDefault="005B5EB7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2024-05-1</w:t>
      </w:r>
      <w:r w:rsidR="00372146">
        <w:rPr>
          <w:sz w:val="22"/>
          <w:szCs w:val="22"/>
        </w:rPr>
        <w:t>6</w:t>
      </w:r>
    </w:p>
    <w:p w14:paraId="2C0FA8E3" w14:textId="77777777" w:rsidR="00CE6F8C" w:rsidRDefault="005B5EB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6FCEC675" w14:textId="77777777" w:rsidR="00CE6F8C" w:rsidRDefault="005B5EB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6AA066F8" w14:textId="77777777" w:rsidR="00CE6F8C" w:rsidRDefault="005B5EB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69B2AA9" w14:textId="77777777" w:rsidR="00CE6F8C" w:rsidRDefault="005B5EB7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29C064D2" w14:textId="77777777" w:rsidR="00CE6F8C" w:rsidRDefault="005B5EB7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54E89472" w14:textId="77777777" w:rsidR="00CE6F8C" w:rsidRDefault="005B5EB7">
      <w:pPr>
        <w:pStyle w:val="Nagwek"/>
        <w:tabs>
          <w:tab w:val="clear" w:pos="4536"/>
        </w:tabs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DE.dzp.272-155/24</w:t>
      </w:r>
      <w:r>
        <w:rPr>
          <w:sz w:val="22"/>
          <w:szCs w:val="22"/>
        </w:rPr>
        <w:tab/>
        <w:t xml:space="preserve"> </w:t>
      </w:r>
    </w:p>
    <w:p w14:paraId="7993B02E" w14:textId="77777777" w:rsidR="00CE6F8C" w:rsidRDefault="00CE6F8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ABB97" w14:textId="77777777" w:rsidR="00CE6F8C" w:rsidRDefault="005B5EB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2F5B5278" w14:textId="77777777" w:rsidR="00CE6F8C" w:rsidRDefault="005B5EB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5D778B6D" w14:textId="77777777" w:rsidR="00CE6F8C" w:rsidRDefault="00CE6F8C">
      <w:pPr>
        <w:pStyle w:val="Nagwek"/>
        <w:tabs>
          <w:tab w:val="clear" w:pos="4536"/>
        </w:tabs>
        <w:rPr>
          <w:sz w:val="22"/>
          <w:szCs w:val="22"/>
        </w:rPr>
      </w:pPr>
    </w:p>
    <w:p w14:paraId="4E2CB987" w14:textId="77777777" w:rsidR="00CE6F8C" w:rsidRDefault="005B5EB7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 I ZMIANA SWZ 3</w:t>
      </w:r>
    </w:p>
    <w:p w14:paraId="24D63D39" w14:textId="77777777" w:rsidR="00CE6F8C" w:rsidRDefault="005B5EB7">
      <w:pPr>
        <w:spacing w:after="360" w:line="276" w:lineRule="auto"/>
        <w:jc w:val="both"/>
      </w:pPr>
      <w:r>
        <w:rPr>
          <w:sz w:val="22"/>
          <w:szCs w:val="22"/>
        </w:rPr>
        <w:t xml:space="preserve">Dotyczy: postępowania o udzielenie zamówienia publicznego, prowadzonego w trybie: Tryb podstawowy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pn.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Dostawa urządzeń AGD dla Miasteczka Studenckiego AGH w Krakowie DE.dzp.272-155/24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DE.dzp.272-155/2024.</w:t>
      </w:r>
    </w:p>
    <w:p w14:paraId="49F76AA1" w14:textId="77777777" w:rsidR="00CE6F8C" w:rsidRDefault="005B5EB7">
      <w:pPr>
        <w:spacing w:after="240" w:line="276" w:lineRule="auto"/>
        <w:jc w:val="both"/>
      </w:pPr>
      <w:r>
        <w:rPr>
          <w:sz w:val="22"/>
          <w:szCs w:val="22"/>
        </w:rPr>
        <w:t>Zamawiający,</w:t>
      </w:r>
      <w:r>
        <w:t xml:space="preserve"> </w:t>
      </w:r>
      <w:r>
        <w:rPr>
          <w:b/>
          <w:sz w:val="22"/>
          <w:szCs w:val="22"/>
        </w:rPr>
        <w:t>Akademia Górniczo-Hutnicza im. Stanisława Staszica w Krakowie</w:t>
      </w:r>
      <w:r>
        <w:rPr>
          <w:sz w:val="22"/>
          <w:szCs w:val="22"/>
        </w:rPr>
        <w:t xml:space="preserve"> działając na podstawie art. 284 ust. 6 ustawy z dnia 11 września 2019 r. Prawo zamówień publicznych (Dz.U.2023.1605 ze zm.),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CE6F8C" w14:paraId="1A7F0537" w14:textId="77777777">
        <w:tc>
          <w:tcPr>
            <w:tcW w:w="9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281CC" w14:textId="086E887D" w:rsidR="00CE6F8C" w:rsidRPr="00DC60CE" w:rsidRDefault="00BF3D1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DC60CE">
              <w:rPr>
                <w:b/>
                <w:bCs/>
                <w:sz w:val="22"/>
                <w:szCs w:val="22"/>
                <w:u w:val="single"/>
              </w:rPr>
              <w:t>TREŚĆ ZAPYTAŃ BRZMI NASTĘPUJĄCO: NR 10</w:t>
            </w:r>
          </w:p>
          <w:p w14:paraId="47FA4ABF" w14:textId="496BE1D8" w:rsidR="00CE6F8C" w:rsidRPr="003804A1" w:rsidRDefault="003804A1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„</w:t>
            </w:r>
            <w:r w:rsidR="005B5EB7" w:rsidRPr="003804A1">
              <w:rPr>
                <w:i/>
                <w:iCs/>
                <w:sz w:val="22"/>
                <w:szCs w:val="22"/>
              </w:rPr>
              <w:t>proszę o dopuszczenie mini piekarnika o mocy 2000 w - taką moc posiada przykładowy model</w:t>
            </w:r>
            <w:r>
              <w:rPr>
                <w:i/>
                <w:iCs/>
                <w:sz w:val="22"/>
                <w:szCs w:val="22"/>
              </w:rPr>
              <w:t>”</w:t>
            </w:r>
            <w:r w:rsidR="005B5EB7" w:rsidRPr="003804A1">
              <w:rPr>
                <w:i/>
                <w:iCs/>
                <w:sz w:val="22"/>
                <w:szCs w:val="22"/>
              </w:rPr>
              <w:t>.</w:t>
            </w:r>
          </w:p>
          <w:p w14:paraId="681260D8" w14:textId="5FA2A407" w:rsidR="00CE6F8C" w:rsidRDefault="005B5EB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BF3D16">
              <w:rPr>
                <w:b/>
                <w:bCs/>
                <w:sz w:val="22"/>
                <w:szCs w:val="22"/>
              </w:rPr>
              <w:t xml:space="preserve"> 10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6C9D2235" w14:textId="4A932696" w:rsidR="00372146" w:rsidRPr="00372146" w:rsidRDefault="0037214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72146">
              <w:rPr>
                <w:sz w:val="22"/>
                <w:szCs w:val="22"/>
              </w:rPr>
              <w:t>Odpowiedz na pytanie została udzielona w piśmie z dnia 13.05.2024 – wyjaśnienia treści SWZ i zmiana SWZ 2</w:t>
            </w:r>
            <w:r>
              <w:rPr>
                <w:sz w:val="22"/>
                <w:szCs w:val="22"/>
              </w:rPr>
              <w:t>. (odpowiedz Zamawiającego nr 6)</w:t>
            </w:r>
          </w:p>
          <w:p w14:paraId="241A280B" w14:textId="4BC405CF" w:rsidR="00CE6F8C" w:rsidRDefault="00CE6F8C" w:rsidP="00372146">
            <w:pPr>
              <w:spacing w:after="60"/>
              <w:ind w:right="-72"/>
              <w:jc w:val="both"/>
              <w:rPr>
                <w:sz w:val="22"/>
                <w:szCs w:val="22"/>
                <w:shd w:val="clear" w:color="auto" w:fill="808080"/>
              </w:rPr>
            </w:pPr>
          </w:p>
        </w:tc>
      </w:tr>
    </w:tbl>
    <w:p w14:paraId="5357A19D" w14:textId="1AC2839E" w:rsidR="003804A1" w:rsidRPr="00DC60CE" w:rsidRDefault="003804A1">
      <w:pPr>
        <w:jc w:val="both"/>
        <w:rPr>
          <w:b/>
          <w:bCs/>
          <w:sz w:val="22"/>
          <w:szCs w:val="22"/>
          <w:u w:val="single"/>
        </w:rPr>
      </w:pPr>
      <w:r w:rsidRPr="00DC60CE">
        <w:rPr>
          <w:b/>
          <w:bCs/>
          <w:sz w:val="22"/>
          <w:szCs w:val="22"/>
          <w:u w:val="single"/>
        </w:rPr>
        <w:t>TREŚĆ ZAPYTAŃ BRZMI NASTĘPUJĄCO:</w:t>
      </w:r>
      <w:r w:rsidR="00BF3D16" w:rsidRPr="00DC60CE">
        <w:rPr>
          <w:b/>
          <w:bCs/>
          <w:sz w:val="22"/>
          <w:szCs w:val="22"/>
          <w:u w:val="single"/>
        </w:rPr>
        <w:t xml:space="preserve"> NR</w:t>
      </w:r>
      <w:r w:rsidRPr="00DC60CE">
        <w:rPr>
          <w:b/>
          <w:bCs/>
          <w:sz w:val="22"/>
          <w:szCs w:val="22"/>
          <w:u w:val="single"/>
        </w:rPr>
        <w:t xml:space="preserve">  11</w:t>
      </w:r>
    </w:p>
    <w:p w14:paraId="5C168CD5" w14:textId="60165AD7" w:rsidR="003804A1" w:rsidRPr="00BF3D16" w:rsidRDefault="003804A1" w:rsidP="00BF3D16">
      <w:pPr>
        <w:pStyle w:val="Akapitzlist"/>
        <w:numPr>
          <w:ilvl w:val="0"/>
          <w:numId w:val="1"/>
        </w:numPr>
        <w:jc w:val="both"/>
        <w:rPr>
          <w:i/>
          <w:iCs/>
          <w:sz w:val="22"/>
          <w:szCs w:val="22"/>
        </w:rPr>
      </w:pPr>
      <w:r w:rsidRPr="00BF3D16">
        <w:rPr>
          <w:i/>
          <w:iCs/>
          <w:sz w:val="22"/>
          <w:szCs w:val="22"/>
        </w:rPr>
        <w:t>„</w:t>
      </w:r>
      <w:r w:rsidRPr="00BF3D16">
        <w:rPr>
          <w:i/>
          <w:iCs/>
          <w:sz w:val="22"/>
          <w:szCs w:val="22"/>
        </w:rPr>
        <w:t>1. Cz.1 poz. A Czy Zamawiający zaakceptuje odkurzacz który ma zasięgu pracy min 7 m</w:t>
      </w:r>
      <w:r w:rsidRPr="00BF3D16">
        <w:rPr>
          <w:i/>
          <w:iCs/>
          <w:sz w:val="22"/>
          <w:szCs w:val="22"/>
        </w:rPr>
        <w:t>.”</w:t>
      </w:r>
    </w:p>
    <w:p w14:paraId="1E60F6BD" w14:textId="77777777" w:rsidR="003804A1" w:rsidRDefault="003804A1">
      <w:pPr>
        <w:jc w:val="both"/>
        <w:rPr>
          <w:sz w:val="22"/>
          <w:szCs w:val="22"/>
        </w:rPr>
      </w:pPr>
    </w:p>
    <w:p w14:paraId="0A62BB77" w14:textId="100FF403" w:rsidR="003804A1" w:rsidRPr="00BF3D16" w:rsidRDefault="003804A1">
      <w:pPr>
        <w:jc w:val="both"/>
        <w:rPr>
          <w:b/>
          <w:bCs/>
          <w:sz w:val="22"/>
          <w:szCs w:val="22"/>
        </w:rPr>
      </w:pPr>
      <w:r w:rsidRPr="00BF3D16">
        <w:rPr>
          <w:b/>
          <w:bCs/>
          <w:sz w:val="22"/>
          <w:szCs w:val="22"/>
        </w:rPr>
        <w:t>Odpowiedź Zamawiającego</w:t>
      </w:r>
      <w:r w:rsidR="00BF3D16" w:rsidRPr="00BF3D16">
        <w:rPr>
          <w:b/>
          <w:bCs/>
          <w:sz w:val="22"/>
          <w:szCs w:val="22"/>
        </w:rPr>
        <w:t xml:space="preserve"> 11a)</w:t>
      </w:r>
      <w:r w:rsidRPr="00BF3D16">
        <w:rPr>
          <w:b/>
          <w:bCs/>
          <w:sz w:val="22"/>
          <w:szCs w:val="22"/>
        </w:rPr>
        <w:t>:</w:t>
      </w:r>
    </w:p>
    <w:p w14:paraId="337BB04B" w14:textId="77777777" w:rsidR="003804A1" w:rsidRDefault="003804A1">
      <w:pPr>
        <w:jc w:val="both"/>
        <w:rPr>
          <w:sz w:val="22"/>
          <w:szCs w:val="22"/>
        </w:rPr>
      </w:pPr>
    </w:p>
    <w:p w14:paraId="21771B40" w14:textId="77777777" w:rsidR="00BF3D16" w:rsidRDefault="003804A1" w:rsidP="003804A1">
      <w:pPr>
        <w:jc w:val="both"/>
        <w:rPr>
          <w:sz w:val="22"/>
          <w:szCs w:val="22"/>
        </w:rPr>
      </w:pPr>
      <w:r w:rsidRPr="003804A1">
        <w:rPr>
          <w:sz w:val="22"/>
          <w:szCs w:val="22"/>
        </w:rPr>
        <w:t xml:space="preserve">Zadanie nr </w:t>
      </w:r>
      <w:bookmarkStart w:id="0" w:name="_Hlk166749670"/>
      <w:r w:rsidRPr="003804A1">
        <w:rPr>
          <w:sz w:val="22"/>
          <w:szCs w:val="22"/>
        </w:rPr>
        <w:t>3A</w:t>
      </w:r>
      <w:r w:rsidR="00BF3D1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(dostawa 13sz odkurzaczy bezworkowych)   </w:t>
      </w:r>
      <w:bookmarkEnd w:id="0"/>
      <w:r w:rsidRPr="003804A1">
        <w:rPr>
          <w:sz w:val="22"/>
          <w:szCs w:val="22"/>
        </w:rPr>
        <w:t xml:space="preserve">poz. 5 jest </w:t>
      </w:r>
      <w:r>
        <w:rPr>
          <w:sz w:val="22"/>
          <w:szCs w:val="22"/>
        </w:rPr>
        <w:t xml:space="preserve">wskazany: </w:t>
      </w:r>
    </w:p>
    <w:p w14:paraId="6A1484B3" w14:textId="09E14094" w:rsidR="003804A1" w:rsidRPr="00BF3D16" w:rsidRDefault="003804A1" w:rsidP="003804A1">
      <w:pPr>
        <w:jc w:val="both"/>
        <w:rPr>
          <w:b/>
          <w:bCs/>
          <w:sz w:val="22"/>
          <w:szCs w:val="22"/>
        </w:rPr>
      </w:pPr>
      <w:r w:rsidRPr="00BF3D16">
        <w:rPr>
          <w:b/>
          <w:bCs/>
          <w:sz w:val="22"/>
          <w:szCs w:val="22"/>
        </w:rPr>
        <w:t>Zasięg pracy</w:t>
      </w:r>
      <w:r w:rsidRPr="00BF3D16">
        <w:rPr>
          <w:b/>
          <w:bCs/>
          <w:sz w:val="22"/>
          <w:szCs w:val="22"/>
        </w:rPr>
        <w:t>[m]</w:t>
      </w:r>
      <w:r w:rsidRPr="00BF3D16">
        <w:rPr>
          <w:b/>
          <w:bCs/>
          <w:sz w:val="22"/>
          <w:szCs w:val="22"/>
        </w:rPr>
        <w:t xml:space="preserve"> - min. 7</w:t>
      </w:r>
    </w:p>
    <w:p w14:paraId="136A271D" w14:textId="77777777" w:rsidR="003804A1" w:rsidRDefault="003804A1">
      <w:pPr>
        <w:jc w:val="both"/>
        <w:rPr>
          <w:sz w:val="22"/>
          <w:szCs w:val="22"/>
        </w:rPr>
      </w:pPr>
    </w:p>
    <w:p w14:paraId="6614D916" w14:textId="77777777" w:rsidR="003804A1" w:rsidRPr="003804A1" w:rsidRDefault="003804A1" w:rsidP="003804A1">
      <w:pPr>
        <w:jc w:val="both"/>
        <w:rPr>
          <w:sz w:val="22"/>
          <w:szCs w:val="22"/>
        </w:rPr>
      </w:pPr>
    </w:p>
    <w:p w14:paraId="05522F8B" w14:textId="36BB293B" w:rsidR="003804A1" w:rsidRPr="00BF3D16" w:rsidRDefault="003804A1" w:rsidP="00BF3D16">
      <w:pPr>
        <w:pStyle w:val="Akapitzlist"/>
        <w:numPr>
          <w:ilvl w:val="0"/>
          <w:numId w:val="1"/>
        </w:numPr>
        <w:jc w:val="both"/>
        <w:rPr>
          <w:i/>
          <w:iCs/>
          <w:sz w:val="22"/>
          <w:szCs w:val="22"/>
        </w:rPr>
      </w:pPr>
      <w:r w:rsidRPr="00BF3D16">
        <w:rPr>
          <w:i/>
          <w:iCs/>
          <w:sz w:val="22"/>
          <w:szCs w:val="22"/>
        </w:rPr>
        <w:t>„</w:t>
      </w:r>
      <w:r w:rsidRPr="00BF3D16">
        <w:rPr>
          <w:i/>
          <w:iCs/>
          <w:sz w:val="22"/>
          <w:szCs w:val="22"/>
        </w:rPr>
        <w:t xml:space="preserve">2. Cz.1 poz. A Proszę również o odpowiedz Zamawiającego czy równoważnym do węża </w:t>
      </w:r>
      <w:proofErr w:type="spellStart"/>
      <w:r w:rsidRPr="00BF3D16">
        <w:rPr>
          <w:i/>
          <w:iCs/>
          <w:sz w:val="22"/>
          <w:szCs w:val="22"/>
        </w:rPr>
        <w:t>flexi</w:t>
      </w:r>
      <w:proofErr w:type="spellEnd"/>
      <w:r w:rsidRPr="00BF3D16">
        <w:rPr>
          <w:i/>
          <w:iCs/>
          <w:sz w:val="22"/>
          <w:szCs w:val="22"/>
        </w:rPr>
        <w:t xml:space="preserve"> będzie wąż elastyczny bądź rura giętka - ponieważ u każdego producenta wąż ten jest nazywany inaczej</w:t>
      </w:r>
      <w:r w:rsidRPr="00BF3D16">
        <w:rPr>
          <w:i/>
          <w:iCs/>
          <w:sz w:val="22"/>
          <w:szCs w:val="22"/>
        </w:rPr>
        <w:t>”</w:t>
      </w:r>
      <w:r w:rsidRPr="00BF3D16">
        <w:rPr>
          <w:i/>
          <w:iCs/>
          <w:sz w:val="22"/>
          <w:szCs w:val="22"/>
        </w:rPr>
        <w:t>.</w:t>
      </w:r>
    </w:p>
    <w:p w14:paraId="3CF6A397" w14:textId="77777777" w:rsidR="003804A1" w:rsidRPr="003804A1" w:rsidRDefault="003804A1" w:rsidP="003804A1">
      <w:pPr>
        <w:jc w:val="both"/>
        <w:rPr>
          <w:sz w:val="22"/>
          <w:szCs w:val="22"/>
        </w:rPr>
      </w:pPr>
    </w:p>
    <w:p w14:paraId="7811CAF2" w14:textId="64ECB2C1" w:rsidR="003804A1" w:rsidRPr="00BF3D16" w:rsidRDefault="003804A1" w:rsidP="003804A1">
      <w:pPr>
        <w:rPr>
          <w:b/>
          <w:bCs/>
          <w:sz w:val="22"/>
          <w:szCs w:val="22"/>
        </w:rPr>
      </w:pPr>
      <w:bookmarkStart w:id="1" w:name="_Hlk166749590"/>
      <w:r w:rsidRPr="00BF3D16">
        <w:rPr>
          <w:b/>
          <w:bCs/>
          <w:sz w:val="22"/>
          <w:szCs w:val="22"/>
        </w:rPr>
        <w:t>Odpowiedź Zamawiającego</w:t>
      </w:r>
      <w:r w:rsidR="00BF3D16" w:rsidRPr="00BF3D16">
        <w:rPr>
          <w:b/>
          <w:bCs/>
          <w:sz w:val="22"/>
          <w:szCs w:val="22"/>
        </w:rPr>
        <w:t xml:space="preserve"> 11b)</w:t>
      </w:r>
      <w:r w:rsidRPr="00BF3D16">
        <w:rPr>
          <w:b/>
          <w:bCs/>
          <w:sz w:val="22"/>
          <w:szCs w:val="22"/>
        </w:rPr>
        <w:t>:</w:t>
      </w:r>
    </w:p>
    <w:bookmarkEnd w:id="1"/>
    <w:p w14:paraId="4A46A0CE" w14:textId="77777777" w:rsidR="003804A1" w:rsidRPr="003804A1" w:rsidRDefault="003804A1" w:rsidP="003804A1">
      <w:pPr>
        <w:jc w:val="both"/>
        <w:rPr>
          <w:sz w:val="22"/>
          <w:szCs w:val="22"/>
        </w:rPr>
      </w:pPr>
    </w:p>
    <w:p w14:paraId="1293D1C9" w14:textId="7984C4C6" w:rsidR="003804A1" w:rsidRDefault="003804A1" w:rsidP="003804A1">
      <w:pPr>
        <w:jc w:val="both"/>
        <w:rPr>
          <w:sz w:val="22"/>
          <w:szCs w:val="22"/>
        </w:rPr>
      </w:pPr>
      <w:r w:rsidRPr="003804A1">
        <w:rPr>
          <w:sz w:val="22"/>
          <w:szCs w:val="22"/>
        </w:rPr>
        <w:t xml:space="preserve">Zamawiający zmienia </w:t>
      </w:r>
      <w:r>
        <w:rPr>
          <w:sz w:val="22"/>
          <w:szCs w:val="22"/>
        </w:rPr>
        <w:t xml:space="preserve">opis przedmiotu zamówienia w zadaniu częściowym nr </w:t>
      </w:r>
      <w:r w:rsidRPr="003804A1">
        <w:rPr>
          <w:sz w:val="22"/>
          <w:szCs w:val="22"/>
        </w:rPr>
        <w:t>3A</w:t>
      </w:r>
      <w:r w:rsidR="00BF3D16">
        <w:rPr>
          <w:sz w:val="22"/>
          <w:szCs w:val="22"/>
        </w:rPr>
        <w:t xml:space="preserve"> </w:t>
      </w:r>
      <w:r w:rsidR="00BF3D16" w:rsidRPr="00BF3D16">
        <w:rPr>
          <w:sz w:val="22"/>
          <w:szCs w:val="22"/>
        </w:rPr>
        <w:t xml:space="preserve">(dostawa 13sz odkurzaczy bezworkowych)   </w:t>
      </w:r>
      <w:r w:rsidRPr="003804A1">
        <w:rPr>
          <w:sz w:val="22"/>
          <w:szCs w:val="22"/>
        </w:rPr>
        <w:t xml:space="preserve"> poz. 8  tabeli </w:t>
      </w:r>
      <w:r w:rsidR="00BF3D16">
        <w:rPr>
          <w:sz w:val="22"/>
          <w:szCs w:val="22"/>
        </w:rPr>
        <w:t xml:space="preserve"> - </w:t>
      </w:r>
    </w:p>
    <w:p w14:paraId="099DD125" w14:textId="77777777" w:rsidR="00BF3D16" w:rsidRDefault="00BF3D16" w:rsidP="003804A1">
      <w:pPr>
        <w:jc w:val="both"/>
        <w:rPr>
          <w:sz w:val="22"/>
          <w:szCs w:val="22"/>
        </w:rPr>
      </w:pPr>
    </w:p>
    <w:p w14:paraId="7AB2D729" w14:textId="2EB3DA73" w:rsidR="00BF3D16" w:rsidRDefault="00BF3D16" w:rsidP="00BF3D16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Jest:             Wąż </w:t>
      </w:r>
      <w:proofErr w:type="spellStart"/>
      <w:r>
        <w:rPr>
          <w:sz w:val="22"/>
          <w:szCs w:val="22"/>
        </w:rPr>
        <w:t>flexi</w:t>
      </w:r>
      <w:proofErr w:type="spellEnd"/>
      <w:r>
        <w:rPr>
          <w:sz w:val="22"/>
          <w:szCs w:val="22"/>
        </w:rPr>
        <w:t>: tak</w:t>
      </w:r>
    </w:p>
    <w:p w14:paraId="0F5D4E04" w14:textId="77777777" w:rsidR="00BF3D16" w:rsidRDefault="00BF3D16" w:rsidP="00BF3D16">
      <w:pPr>
        <w:ind w:firstLine="708"/>
        <w:jc w:val="both"/>
        <w:rPr>
          <w:sz w:val="22"/>
          <w:szCs w:val="22"/>
        </w:rPr>
      </w:pPr>
    </w:p>
    <w:p w14:paraId="7BA657C3" w14:textId="1B8821A8" w:rsidR="003804A1" w:rsidRPr="00BF3D16" w:rsidRDefault="00BF3D16" w:rsidP="00BF3D16">
      <w:pPr>
        <w:ind w:firstLine="708"/>
        <w:jc w:val="both"/>
        <w:rPr>
          <w:b/>
          <w:bCs/>
          <w:sz w:val="22"/>
          <w:szCs w:val="22"/>
        </w:rPr>
      </w:pPr>
      <w:r w:rsidRPr="00BF3D16">
        <w:rPr>
          <w:sz w:val="22"/>
          <w:szCs w:val="22"/>
        </w:rPr>
        <w:t>Powinno być:</w:t>
      </w:r>
      <w:r w:rsidRPr="00BF3D16">
        <w:rPr>
          <w:b/>
          <w:bCs/>
          <w:sz w:val="22"/>
          <w:szCs w:val="22"/>
        </w:rPr>
        <w:t xml:space="preserve"> </w:t>
      </w:r>
      <w:r w:rsidR="003804A1" w:rsidRPr="00BF3D16">
        <w:rPr>
          <w:b/>
          <w:bCs/>
          <w:sz w:val="22"/>
          <w:szCs w:val="22"/>
        </w:rPr>
        <w:t xml:space="preserve">Wąż </w:t>
      </w:r>
      <w:proofErr w:type="spellStart"/>
      <w:r w:rsidR="003804A1" w:rsidRPr="00BF3D16">
        <w:rPr>
          <w:b/>
          <w:bCs/>
          <w:sz w:val="22"/>
          <w:szCs w:val="22"/>
        </w:rPr>
        <w:t>flexi</w:t>
      </w:r>
      <w:proofErr w:type="spellEnd"/>
      <w:r w:rsidR="003804A1" w:rsidRPr="00BF3D16">
        <w:rPr>
          <w:b/>
          <w:bCs/>
          <w:sz w:val="22"/>
          <w:szCs w:val="22"/>
        </w:rPr>
        <w:t xml:space="preserve">/wąż elastyczny/ rura giętka </w:t>
      </w:r>
      <w:r>
        <w:rPr>
          <w:b/>
          <w:bCs/>
          <w:sz w:val="22"/>
          <w:szCs w:val="22"/>
        </w:rPr>
        <w:t>:</w:t>
      </w:r>
      <w:r w:rsidR="003804A1" w:rsidRPr="00BF3D16">
        <w:rPr>
          <w:b/>
          <w:bCs/>
          <w:sz w:val="22"/>
          <w:szCs w:val="22"/>
        </w:rPr>
        <w:t xml:space="preserve">   </w:t>
      </w:r>
      <w:r>
        <w:rPr>
          <w:b/>
          <w:bCs/>
          <w:sz w:val="22"/>
          <w:szCs w:val="22"/>
        </w:rPr>
        <w:t>t</w:t>
      </w:r>
      <w:r w:rsidR="003804A1" w:rsidRPr="00BF3D16">
        <w:rPr>
          <w:b/>
          <w:bCs/>
          <w:sz w:val="22"/>
          <w:szCs w:val="22"/>
        </w:rPr>
        <w:t>ak</w:t>
      </w:r>
    </w:p>
    <w:p w14:paraId="3781CC53" w14:textId="77777777" w:rsidR="003804A1" w:rsidRPr="003804A1" w:rsidRDefault="003804A1" w:rsidP="003804A1">
      <w:pPr>
        <w:jc w:val="both"/>
        <w:rPr>
          <w:sz w:val="22"/>
          <w:szCs w:val="22"/>
        </w:rPr>
      </w:pPr>
    </w:p>
    <w:p w14:paraId="098868FE" w14:textId="32B92605" w:rsidR="003804A1" w:rsidRPr="00BF3D16" w:rsidRDefault="00BF3D16" w:rsidP="00BF3D16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F3D16">
        <w:rPr>
          <w:sz w:val="22"/>
          <w:szCs w:val="22"/>
        </w:rPr>
        <w:t>„</w:t>
      </w:r>
      <w:r w:rsidR="003804A1" w:rsidRPr="00BF3D16">
        <w:rPr>
          <w:sz w:val="22"/>
          <w:szCs w:val="22"/>
        </w:rPr>
        <w:t>3</w:t>
      </w:r>
      <w:r w:rsidR="003804A1" w:rsidRPr="00BF3D16">
        <w:rPr>
          <w:i/>
          <w:iCs/>
          <w:sz w:val="22"/>
          <w:szCs w:val="22"/>
        </w:rPr>
        <w:t>. Cz.1 poz. A W OPZ wymienione są dwa opisy które wskazują na tą samą ssawko-szczotkę poz.10 oraz 12</w:t>
      </w:r>
      <w:r w:rsidRPr="00BF3D16">
        <w:rPr>
          <w:i/>
          <w:iCs/>
          <w:sz w:val="22"/>
          <w:szCs w:val="22"/>
        </w:rPr>
        <w:t>”</w:t>
      </w:r>
      <w:r w:rsidR="003804A1" w:rsidRPr="00BF3D16">
        <w:rPr>
          <w:i/>
          <w:iCs/>
          <w:sz w:val="22"/>
          <w:szCs w:val="22"/>
        </w:rPr>
        <w:t>.</w:t>
      </w:r>
      <w:r w:rsidRPr="00BF3D16">
        <w:rPr>
          <w:sz w:val="22"/>
          <w:szCs w:val="22"/>
        </w:rPr>
        <w:t xml:space="preserve"> </w:t>
      </w:r>
      <w:r w:rsidRPr="00BF3D16">
        <w:rPr>
          <w:i/>
          <w:iCs/>
          <w:sz w:val="22"/>
          <w:szCs w:val="22"/>
        </w:rPr>
        <w:t>Proszę o usunięcie jednej z pozycji.</w:t>
      </w:r>
    </w:p>
    <w:p w14:paraId="51308DC6" w14:textId="77777777" w:rsidR="003804A1" w:rsidRPr="003804A1" w:rsidRDefault="003804A1" w:rsidP="003804A1">
      <w:pPr>
        <w:jc w:val="both"/>
        <w:rPr>
          <w:sz w:val="22"/>
          <w:szCs w:val="22"/>
        </w:rPr>
      </w:pPr>
    </w:p>
    <w:p w14:paraId="4EBBB2EE" w14:textId="4CA03442" w:rsidR="003804A1" w:rsidRPr="003804A1" w:rsidRDefault="003804A1" w:rsidP="003804A1">
      <w:pPr>
        <w:jc w:val="both"/>
        <w:rPr>
          <w:sz w:val="22"/>
          <w:szCs w:val="22"/>
        </w:rPr>
      </w:pPr>
      <w:r w:rsidRPr="003804A1">
        <w:rPr>
          <w:sz w:val="22"/>
          <w:szCs w:val="22"/>
        </w:rPr>
        <w:t xml:space="preserve"> </w:t>
      </w:r>
    </w:p>
    <w:p w14:paraId="7C275D68" w14:textId="2DCE620F" w:rsidR="003804A1" w:rsidRPr="00BF3D16" w:rsidRDefault="00BF3D16" w:rsidP="003804A1">
      <w:pPr>
        <w:jc w:val="both"/>
        <w:rPr>
          <w:b/>
          <w:bCs/>
          <w:sz w:val="22"/>
          <w:szCs w:val="22"/>
        </w:rPr>
      </w:pPr>
      <w:bookmarkStart w:id="2" w:name="_Hlk166749750"/>
      <w:r w:rsidRPr="00BF3D16">
        <w:rPr>
          <w:b/>
          <w:bCs/>
          <w:sz w:val="22"/>
          <w:szCs w:val="22"/>
        </w:rPr>
        <w:t xml:space="preserve">Odpowiedź Zamawiającego </w:t>
      </w:r>
      <w:r w:rsidRPr="00BF3D16">
        <w:rPr>
          <w:b/>
          <w:bCs/>
          <w:sz w:val="22"/>
          <w:szCs w:val="22"/>
        </w:rPr>
        <w:t>11c)</w:t>
      </w:r>
      <w:r w:rsidRPr="00BF3D16">
        <w:rPr>
          <w:b/>
          <w:bCs/>
          <w:sz w:val="22"/>
          <w:szCs w:val="22"/>
        </w:rPr>
        <w:t>:</w:t>
      </w:r>
    </w:p>
    <w:bookmarkEnd w:id="2"/>
    <w:p w14:paraId="0D37643B" w14:textId="103379A0" w:rsidR="003804A1" w:rsidRDefault="003804A1" w:rsidP="003804A1">
      <w:pPr>
        <w:jc w:val="both"/>
        <w:rPr>
          <w:sz w:val="22"/>
          <w:szCs w:val="22"/>
        </w:rPr>
      </w:pPr>
      <w:r w:rsidRPr="003804A1">
        <w:rPr>
          <w:sz w:val="22"/>
          <w:szCs w:val="22"/>
        </w:rPr>
        <w:t>Zamawiający nie zmienia zapisów w 3A</w:t>
      </w:r>
      <w:r w:rsidR="00BF3D16" w:rsidRPr="00BF3D16">
        <w:rPr>
          <w:sz w:val="22"/>
          <w:szCs w:val="22"/>
        </w:rPr>
        <w:t xml:space="preserve"> (dostawa 13sz odkurzaczy bezworkowych)</w:t>
      </w:r>
      <w:r w:rsidR="00BF3D16">
        <w:rPr>
          <w:sz w:val="22"/>
          <w:szCs w:val="22"/>
        </w:rPr>
        <w:t>.</w:t>
      </w:r>
      <w:r w:rsidR="00BF3D16" w:rsidRPr="00BF3D16">
        <w:rPr>
          <w:sz w:val="22"/>
          <w:szCs w:val="22"/>
        </w:rPr>
        <w:t xml:space="preserve">   </w:t>
      </w:r>
    </w:p>
    <w:p w14:paraId="69737926" w14:textId="77777777" w:rsidR="00BF3D16" w:rsidRPr="003804A1" w:rsidRDefault="00BF3D16" w:rsidP="003804A1">
      <w:pPr>
        <w:jc w:val="both"/>
        <w:rPr>
          <w:sz w:val="22"/>
          <w:szCs w:val="22"/>
        </w:rPr>
      </w:pPr>
    </w:p>
    <w:p w14:paraId="210CF23E" w14:textId="77777777" w:rsidR="003804A1" w:rsidRPr="003804A1" w:rsidRDefault="003804A1" w:rsidP="003804A1">
      <w:pPr>
        <w:jc w:val="both"/>
        <w:rPr>
          <w:sz w:val="22"/>
          <w:szCs w:val="22"/>
        </w:rPr>
      </w:pPr>
    </w:p>
    <w:p w14:paraId="08B600F4" w14:textId="5E524E60" w:rsidR="003804A1" w:rsidRPr="00BF3D16" w:rsidRDefault="00BF3D16" w:rsidP="00BF3D16">
      <w:pPr>
        <w:pStyle w:val="Akapitzlist"/>
        <w:numPr>
          <w:ilvl w:val="0"/>
          <w:numId w:val="1"/>
        </w:numPr>
        <w:jc w:val="both"/>
        <w:rPr>
          <w:i/>
          <w:iCs/>
          <w:sz w:val="22"/>
          <w:szCs w:val="22"/>
        </w:rPr>
      </w:pPr>
      <w:r w:rsidRPr="00BF3D16">
        <w:rPr>
          <w:i/>
          <w:iCs/>
          <w:sz w:val="22"/>
          <w:szCs w:val="22"/>
        </w:rPr>
        <w:t>„</w:t>
      </w:r>
      <w:r w:rsidR="003804A1" w:rsidRPr="00BF3D16">
        <w:rPr>
          <w:i/>
          <w:iCs/>
          <w:sz w:val="22"/>
          <w:szCs w:val="22"/>
        </w:rPr>
        <w:t>4. Czy Zamawiający zaakceptuje kuchenkę mikrofalową o wysokości 28,1 cm przy zachowaniu pozostałych parametrów?</w:t>
      </w:r>
      <w:r w:rsidRPr="00BF3D16">
        <w:rPr>
          <w:i/>
          <w:iCs/>
          <w:sz w:val="22"/>
          <w:szCs w:val="22"/>
        </w:rPr>
        <w:t>”</w:t>
      </w:r>
    </w:p>
    <w:p w14:paraId="494F4E9B" w14:textId="77777777" w:rsidR="003804A1" w:rsidRPr="003804A1" w:rsidRDefault="003804A1" w:rsidP="003804A1">
      <w:pPr>
        <w:jc w:val="both"/>
        <w:rPr>
          <w:sz w:val="22"/>
          <w:szCs w:val="22"/>
        </w:rPr>
      </w:pPr>
    </w:p>
    <w:p w14:paraId="213F1720" w14:textId="74C3A779" w:rsidR="003804A1" w:rsidRPr="00BF3D16" w:rsidRDefault="00BF3D16" w:rsidP="003804A1">
      <w:pPr>
        <w:jc w:val="both"/>
        <w:rPr>
          <w:b/>
          <w:bCs/>
          <w:sz w:val="22"/>
          <w:szCs w:val="22"/>
        </w:rPr>
      </w:pPr>
      <w:r w:rsidRPr="00BF3D16">
        <w:rPr>
          <w:b/>
          <w:bCs/>
          <w:sz w:val="22"/>
          <w:szCs w:val="22"/>
        </w:rPr>
        <w:t>Odpowiedź Zamawiającego</w:t>
      </w:r>
      <w:r w:rsidRPr="00BF3D16">
        <w:rPr>
          <w:b/>
          <w:bCs/>
          <w:sz w:val="22"/>
          <w:szCs w:val="22"/>
        </w:rPr>
        <w:t xml:space="preserve"> 11d)</w:t>
      </w:r>
      <w:r w:rsidRPr="00BF3D16">
        <w:rPr>
          <w:b/>
          <w:bCs/>
          <w:sz w:val="22"/>
          <w:szCs w:val="22"/>
        </w:rPr>
        <w:t xml:space="preserve"> :</w:t>
      </w:r>
    </w:p>
    <w:p w14:paraId="0C66DC94" w14:textId="581AE81B" w:rsidR="003804A1" w:rsidRDefault="003804A1" w:rsidP="003804A1">
      <w:pPr>
        <w:jc w:val="both"/>
        <w:rPr>
          <w:sz w:val="22"/>
          <w:szCs w:val="22"/>
        </w:rPr>
      </w:pPr>
      <w:r w:rsidRPr="003804A1">
        <w:rPr>
          <w:sz w:val="22"/>
          <w:szCs w:val="22"/>
        </w:rPr>
        <w:t xml:space="preserve">Zamawiający zmienia </w:t>
      </w:r>
      <w:proofErr w:type="spellStart"/>
      <w:r w:rsidR="00BF3D16" w:rsidRPr="00BF3D16">
        <w:rPr>
          <w:sz w:val="22"/>
          <w:szCs w:val="22"/>
        </w:rPr>
        <w:t>zmienia</w:t>
      </w:r>
      <w:proofErr w:type="spellEnd"/>
      <w:r w:rsidR="00BF3D16" w:rsidRPr="00BF3D16">
        <w:rPr>
          <w:sz w:val="22"/>
          <w:szCs w:val="22"/>
        </w:rPr>
        <w:t xml:space="preserve"> opis przedmiotu zamówienia w zadaniu częściowym nr  </w:t>
      </w:r>
      <w:r w:rsidRPr="003804A1">
        <w:rPr>
          <w:sz w:val="22"/>
          <w:szCs w:val="22"/>
        </w:rPr>
        <w:t>3C</w:t>
      </w:r>
      <w:r w:rsidR="00BF3D16">
        <w:rPr>
          <w:sz w:val="22"/>
          <w:szCs w:val="22"/>
        </w:rPr>
        <w:t xml:space="preserve"> (dostawa 93szt kuchenek mikrofalowych)</w:t>
      </w:r>
      <w:r w:rsidRPr="003804A1">
        <w:rPr>
          <w:sz w:val="22"/>
          <w:szCs w:val="22"/>
        </w:rPr>
        <w:t xml:space="preserve"> poz. 2  tabeli</w:t>
      </w:r>
      <w:r w:rsidR="00632EAE">
        <w:rPr>
          <w:sz w:val="22"/>
          <w:szCs w:val="22"/>
        </w:rPr>
        <w:t xml:space="preserve"> – </w:t>
      </w:r>
    </w:p>
    <w:p w14:paraId="77017198" w14:textId="77777777" w:rsidR="00632EAE" w:rsidRDefault="00632EAE" w:rsidP="003804A1">
      <w:pPr>
        <w:jc w:val="both"/>
        <w:rPr>
          <w:sz w:val="22"/>
          <w:szCs w:val="22"/>
        </w:rPr>
      </w:pPr>
    </w:p>
    <w:p w14:paraId="1E9FD75C" w14:textId="4C4F21E5" w:rsidR="00632EAE" w:rsidRPr="003804A1" w:rsidRDefault="00632EAE" w:rsidP="00632EAE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Jest: Wysokość[cm]: od 25 do 28</w:t>
      </w:r>
    </w:p>
    <w:p w14:paraId="6128DBDA" w14:textId="77777777" w:rsidR="003804A1" w:rsidRPr="003804A1" w:rsidRDefault="003804A1" w:rsidP="00632EAE">
      <w:pPr>
        <w:ind w:left="708"/>
        <w:jc w:val="both"/>
        <w:rPr>
          <w:sz w:val="22"/>
          <w:szCs w:val="22"/>
        </w:rPr>
      </w:pPr>
    </w:p>
    <w:p w14:paraId="2B311365" w14:textId="0079D998" w:rsidR="003804A1" w:rsidRDefault="00632EAE" w:rsidP="00632EAE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Powinno być:  </w:t>
      </w:r>
      <w:r w:rsidR="003804A1" w:rsidRPr="00632EAE">
        <w:rPr>
          <w:b/>
          <w:bCs/>
          <w:sz w:val="22"/>
          <w:szCs w:val="22"/>
        </w:rPr>
        <w:t>Wysokość [cm]</w:t>
      </w:r>
      <w:r w:rsidRPr="00632EAE">
        <w:rPr>
          <w:b/>
          <w:bCs/>
          <w:sz w:val="22"/>
          <w:szCs w:val="22"/>
        </w:rPr>
        <w:t xml:space="preserve">: </w:t>
      </w:r>
      <w:r w:rsidR="003804A1" w:rsidRPr="00632EAE">
        <w:rPr>
          <w:b/>
          <w:bCs/>
          <w:sz w:val="22"/>
          <w:szCs w:val="22"/>
        </w:rPr>
        <w:t xml:space="preserve">  od 25 do 28,1</w:t>
      </w:r>
    </w:p>
    <w:p w14:paraId="68FE5B38" w14:textId="77777777" w:rsidR="003804A1" w:rsidRDefault="003804A1">
      <w:pPr>
        <w:jc w:val="both"/>
        <w:rPr>
          <w:sz w:val="22"/>
          <w:szCs w:val="22"/>
        </w:rPr>
      </w:pPr>
    </w:p>
    <w:p w14:paraId="025E3728" w14:textId="77777777" w:rsidR="003804A1" w:rsidRDefault="003804A1">
      <w:pPr>
        <w:jc w:val="both"/>
        <w:rPr>
          <w:sz w:val="22"/>
          <w:szCs w:val="22"/>
        </w:rPr>
      </w:pPr>
    </w:p>
    <w:p w14:paraId="58323F79" w14:textId="77777777" w:rsidR="003804A1" w:rsidRDefault="003804A1">
      <w:pPr>
        <w:jc w:val="both"/>
        <w:rPr>
          <w:sz w:val="22"/>
          <w:szCs w:val="22"/>
        </w:rPr>
      </w:pPr>
    </w:p>
    <w:p w14:paraId="68FDFA43" w14:textId="77777777" w:rsidR="003804A1" w:rsidRDefault="003804A1">
      <w:pPr>
        <w:jc w:val="both"/>
        <w:rPr>
          <w:sz w:val="22"/>
          <w:szCs w:val="22"/>
        </w:rPr>
      </w:pPr>
    </w:p>
    <w:p w14:paraId="5C8E8AAD" w14:textId="32E6978D" w:rsidR="003804A1" w:rsidRPr="00DC60CE" w:rsidRDefault="003804A1" w:rsidP="003804A1">
      <w:pPr>
        <w:jc w:val="both"/>
        <w:rPr>
          <w:b/>
          <w:bCs/>
          <w:sz w:val="22"/>
          <w:szCs w:val="22"/>
          <w:u w:val="single"/>
        </w:rPr>
      </w:pPr>
      <w:r w:rsidRPr="00DC60CE">
        <w:rPr>
          <w:b/>
          <w:bCs/>
          <w:sz w:val="22"/>
          <w:szCs w:val="22"/>
          <w:u w:val="single"/>
        </w:rPr>
        <w:t xml:space="preserve">TREŚĆ ZAPYTAŃ BRZMI NASTĘPUJĄCO:  </w:t>
      </w:r>
      <w:r w:rsidR="00632EAE" w:rsidRPr="00DC60CE">
        <w:rPr>
          <w:b/>
          <w:bCs/>
          <w:sz w:val="22"/>
          <w:szCs w:val="22"/>
          <w:u w:val="single"/>
        </w:rPr>
        <w:t xml:space="preserve">NR </w:t>
      </w:r>
      <w:r w:rsidRPr="00DC60CE">
        <w:rPr>
          <w:b/>
          <w:bCs/>
          <w:sz w:val="22"/>
          <w:szCs w:val="22"/>
          <w:u w:val="single"/>
        </w:rPr>
        <w:t>12</w:t>
      </w:r>
    </w:p>
    <w:p w14:paraId="636AFD97" w14:textId="77777777" w:rsidR="003804A1" w:rsidRPr="003804A1" w:rsidRDefault="003804A1" w:rsidP="003804A1">
      <w:pPr>
        <w:jc w:val="both"/>
        <w:rPr>
          <w:sz w:val="22"/>
          <w:szCs w:val="22"/>
        </w:rPr>
      </w:pPr>
    </w:p>
    <w:p w14:paraId="1A8F7588" w14:textId="05DE9211" w:rsidR="003804A1" w:rsidRPr="00632EAE" w:rsidRDefault="00632EAE" w:rsidP="003804A1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„</w:t>
      </w:r>
      <w:r w:rsidRPr="00632EAE">
        <w:rPr>
          <w:i/>
          <w:iCs/>
          <w:sz w:val="22"/>
          <w:szCs w:val="22"/>
        </w:rPr>
        <w:t>Proszę o zaakceptowanie lodówki o pojemności chłodziarki minimum 95 l, przy zachowaniu reszty parametrów</w:t>
      </w:r>
      <w:r>
        <w:rPr>
          <w:i/>
          <w:iCs/>
          <w:sz w:val="22"/>
          <w:szCs w:val="22"/>
        </w:rPr>
        <w:t>”</w:t>
      </w:r>
      <w:r w:rsidRPr="00632EAE">
        <w:rPr>
          <w:i/>
          <w:iCs/>
          <w:sz w:val="22"/>
          <w:szCs w:val="22"/>
        </w:rPr>
        <w:t>.</w:t>
      </w:r>
    </w:p>
    <w:p w14:paraId="0C9C968F" w14:textId="77777777" w:rsidR="003804A1" w:rsidRPr="003804A1" w:rsidRDefault="003804A1" w:rsidP="003804A1">
      <w:pPr>
        <w:jc w:val="both"/>
        <w:rPr>
          <w:sz w:val="22"/>
          <w:szCs w:val="22"/>
        </w:rPr>
      </w:pPr>
    </w:p>
    <w:p w14:paraId="4FC78DEA" w14:textId="33B4046F" w:rsidR="003804A1" w:rsidRPr="00632EAE" w:rsidRDefault="003804A1" w:rsidP="003804A1">
      <w:pPr>
        <w:jc w:val="both"/>
        <w:rPr>
          <w:b/>
          <w:bCs/>
          <w:sz w:val="22"/>
          <w:szCs w:val="22"/>
        </w:rPr>
      </w:pPr>
      <w:r w:rsidRPr="00632EAE">
        <w:rPr>
          <w:b/>
          <w:bCs/>
          <w:sz w:val="22"/>
          <w:szCs w:val="22"/>
        </w:rPr>
        <w:t>Odpowiedź Zamawiającego</w:t>
      </w:r>
      <w:r w:rsidR="00632EAE">
        <w:rPr>
          <w:b/>
          <w:bCs/>
          <w:sz w:val="22"/>
          <w:szCs w:val="22"/>
        </w:rPr>
        <w:t xml:space="preserve"> 12</w:t>
      </w:r>
      <w:r w:rsidRPr="00632EAE">
        <w:rPr>
          <w:b/>
          <w:bCs/>
          <w:sz w:val="22"/>
          <w:szCs w:val="22"/>
        </w:rPr>
        <w:t>:</w:t>
      </w:r>
    </w:p>
    <w:p w14:paraId="036304E3" w14:textId="77777777" w:rsidR="00632EAE" w:rsidRDefault="00632EAE" w:rsidP="003804A1">
      <w:pPr>
        <w:jc w:val="both"/>
        <w:rPr>
          <w:sz w:val="22"/>
          <w:szCs w:val="22"/>
        </w:rPr>
      </w:pPr>
    </w:p>
    <w:p w14:paraId="55AEA2A7" w14:textId="5C9EB3E6" w:rsidR="00372146" w:rsidRPr="00632EAE" w:rsidRDefault="00632EAE" w:rsidP="00632EAE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Zadanie 1A (dostawa 29szt lodówek </w:t>
      </w:r>
      <w:proofErr w:type="spellStart"/>
      <w:r>
        <w:rPr>
          <w:sz w:val="22"/>
          <w:szCs w:val="22"/>
        </w:rPr>
        <w:t>podblatowych</w:t>
      </w:r>
      <w:proofErr w:type="spellEnd"/>
      <w:r>
        <w:rPr>
          <w:sz w:val="22"/>
          <w:szCs w:val="22"/>
        </w:rPr>
        <w:t>)</w:t>
      </w:r>
      <w:r w:rsidRPr="00632EAE">
        <w:rPr>
          <w:sz w:val="22"/>
          <w:szCs w:val="22"/>
        </w:rPr>
        <w:t xml:space="preserve"> </w:t>
      </w:r>
      <w:r>
        <w:rPr>
          <w:sz w:val="22"/>
          <w:szCs w:val="22"/>
        </w:rPr>
        <w:t>Zamawiający nie dokonuje zmian w poz.1 tabeli</w:t>
      </w:r>
    </w:p>
    <w:p w14:paraId="4E854390" w14:textId="77777777" w:rsidR="00632EAE" w:rsidRDefault="00632EAE">
      <w:pPr>
        <w:jc w:val="both"/>
        <w:rPr>
          <w:sz w:val="22"/>
          <w:szCs w:val="22"/>
        </w:rPr>
      </w:pPr>
    </w:p>
    <w:p w14:paraId="17C7E8F0" w14:textId="77777777" w:rsidR="00632EAE" w:rsidRDefault="00632EAE">
      <w:pPr>
        <w:jc w:val="both"/>
        <w:rPr>
          <w:sz w:val="22"/>
          <w:szCs w:val="22"/>
        </w:rPr>
      </w:pPr>
    </w:p>
    <w:p w14:paraId="134F6743" w14:textId="77777777" w:rsidR="00632EAE" w:rsidRDefault="00632EAE">
      <w:pPr>
        <w:jc w:val="both"/>
        <w:rPr>
          <w:sz w:val="22"/>
          <w:szCs w:val="22"/>
        </w:rPr>
      </w:pPr>
    </w:p>
    <w:p w14:paraId="778E812D" w14:textId="77777777" w:rsidR="00632EAE" w:rsidRDefault="00632EAE">
      <w:pPr>
        <w:jc w:val="both"/>
        <w:rPr>
          <w:sz w:val="22"/>
          <w:szCs w:val="22"/>
        </w:rPr>
      </w:pPr>
    </w:p>
    <w:p w14:paraId="1363917C" w14:textId="77777777" w:rsidR="00632EAE" w:rsidRDefault="00632EAE">
      <w:pPr>
        <w:jc w:val="both"/>
        <w:rPr>
          <w:sz w:val="22"/>
          <w:szCs w:val="22"/>
        </w:rPr>
      </w:pPr>
    </w:p>
    <w:p w14:paraId="5F6437B9" w14:textId="35512BFE" w:rsidR="00CE6F8C" w:rsidRDefault="00372146">
      <w:pPr>
        <w:jc w:val="both"/>
        <w:rPr>
          <w:sz w:val="22"/>
          <w:szCs w:val="22"/>
        </w:rPr>
      </w:pPr>
      <w:r>
        <w:rPr>
          <w:sz w:val="22"/>
          <w:szCs w:val="22"/>
        </w:rPr>
        <w:t>Jednocześnie Zamawiający informuje, że</w:t>
      </w:r>
      <w:r w:rsidR="00637003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zmienia opis przedmiotu zamówienia  w zadaniu częściowym nr 2A (Dostawa 33 pralek automatycznych) (poz. 5 tabeli) – </w:t>
      </w:r>
    </w:p>
    <w:p w14:paraId="22BA9BAF" w14:textId="77777777" w:rsidR="00CE6F8C" w:rsidRDefault="00CE6F8C">
      <w:pPr>
        <w:jc w:val="both"/>
        <w:rPr>
          <w:sz w:val="22"/>
          <w:szCs w:val="22"/>
        </w:rPr>
      </w:pPr>
    </w:p>
    <w:p w14:paraId="6BF35C7E" w14:textId="77777777" w:rsidR="00CE6F8C" w:rsidRDefault="005B5EB7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Jest:             „Głębokość[cm]: od 40 do 47”</w:t>
      </w:r>
    </w:p>
    <w:p w14:paraId="72303865" w14:textId="77777777" w:rsidR="00CE6F8C" w:rsidRDefault="00CE6F8C">
      <w:pPr>
        <w:ind w:firstLine="708"/>
        <w:jc w:val="both"/>
        <w:rPr>
          <w:sz w:val="22"/>
          <w:szCs w:val="22"/>
        </w:rPr>
      </w:pPr>
    </w:p>
    <w:p w14:paraId="3EF066D0" w14:textId="77777777" w:rsidR="00CE6F8C" w:rsidRDefault="005B5EB7">
      <w:pPr>
        <w:ind w:firstLine="708"/>
        <w:jc w:val="both"/>
      </w:pPr>
      <w:r>
        <w:rPr>
          <w:sz w:val="22"/>
          <w:szCs w:val="22"/>
        </w:rPr>
        <w:t xml:space="preserve">Powinno być:  </w:t>
      </w:r>
      <w:r>
        <w:rPr>
          <w:b/>
          <w:bCs/>
          <w:sz w:val="22"/>
          <w:szCs w:val="22"/>
        </w:rPr>
        <w:t>„Głębokość[cm]: od 40 do 49”</w:t>
      </w:r>
    </w:p>
    <w:sectPr w:rsidR="00CE6F8C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FDB6C1" w14:textId="77777777" w:rsidR="00CF4D7C" w:rsidRDefault="00CF4D7C">
      <w:r>
        <w:separator/>
      </w:r>
    </w:p>
  </w:endnote>
  <w:endnote w:type="continuationSeparator" w:id="0">
    <w:p w14:paraId="5DCB18B9" w14:textId="77777777" w:rsidR="00CF4D7C" w:rsidRDefault="00CF4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77761" w14:textId="77777777" w:rsidR="00132015" w:rsidRDefault="005B5EB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7DB033" wp14:editId="7CDD86B8">
              <wp:simplePos x="0" y="0"/>
              <wp:positionH relativeFrom="column">
                <wp:posOffset>-48892</wp:posOffset>
              </wp:positionH>
              <wp:positionV relativeFrom="paragraph">
                <wp:posOffset>111127</wp:posOffset>
              </wp:positionV>
              <wp:extent cx="5829300" cy="0"/>
              <wp:effectExtent l="0" t="0" r="0" b="0"/>
              <wp:wrapNone/>
              <wp:docPr id="1565881637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val f6"/>
                          <a:gd name="f13" fmla="*/ f7 f0 1"/>
                          <a:gd name="f14" fmla="*/ f8 f0 1"/>
                          <a:gd name="f15" fmla="?: f9 f3 1"/>
                          <a:gd name="f16" fmla="?: f10 f4 1"/>
                          <a:gd name="f17" fmla="?: f11 f5 1"/>
                          <a:gd name="f18" fmla="*/ f13 1 f2"/>
                          <a:gd name="f19" fmla="*/ f14 1 f2"/>
                          <a:gd name="f20" fmla="*/ f15 1 21600"/>
                          <a:gd name="f21" fmla="*/ f16 1 21600"/>
                          <a:gd name="f22" fmla="*/ 21600 f15 1"/>
                          <a:gd name="f23" fmla="*/ 21600 f16 1"/>
                          <a:gd name="f24" fmla="+- f18 0 f1"/>
                          <a:gd name="f25" fmla="+- f19 0 f1"/>
                          <a:gd name="f26" fmla="min f21 f20"/>
                          <a:gd name="f27" fmla="*/ f22 1 f17"/>
                          <a:gd name="f28" fmla="*/ f23 1 f17"/>
                          <a:gd name="f29" fmla="val f27"/>
                          <a:gd name="f30" fmla="val f28"/>
                          <a:gd name="f31" fmla="*/ f6 f26 1"/>
                          <a:gd name="f32" fmla="*/ f27 f26 1"/>
                          <a:gd name="f33" fmla="*/ f28 f26 1"/>
                          <a:gd name="f34" fmla="*/ f12 f26 1"/>
                          <a:gd name="f35" fmla="*/ f29 f26 1"/>
                          <a:gd name="f36" fmla="*/ f30 f26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4">
                            <a:pos x="f34" y="f34"/>
                          </a:cxn>
                          <a:cxn ang="f25">
                            <a:pos x="f35" y="f36"/>
                          </a:cxn>
                        </a:cxnLst>
                        <a:rect l="f31" t="f31" r="f32" b="f33"/>
                        <a:pathLst>
                          <a:path>
                            <a:moveTo>
                              <a:pt x="f34" y="f34"/>
                            </a:moveTo>
                            <a:lnTo>
                              <a:pt x="f35" y="f36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5692F1A1" id="Line 1" o:spid="_x0000_s1026" style="position:absolute;margin-left:-3.85pt;margin-top:8.75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38BB6834" w14:textId="77777777" w:rsidR="00132015" w:rsidRDefault="005B5EB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5D457C" w14:textId="77777777" w:rsidR="00CF4D7C" w:rsidRDefault="00CF4D7C">
      <w:r>
        <w:rPr>
          <w:color w:val="000000"/>
        </w:rPr>
        <w:separator/>
      </w:r>
    </w:p>
  </w:footnote>
  <w:footnote w:type="continuationSeparator" w:id="0">
    <w:p w14:paraId="11DA0DF2" w14:textId="77777777" w:rsidR="00CF4D7C" w:rsidRDefault="00CF4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61A7C" w14:textId="77777777" w:rsidR="00132015" w:rsidRDefault="001320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FF316E"/>
    <w:multiLevelType w:val="hybridMultilevel"/>
    <w:tmpl w:val="0386AC24"/>
    <w:lvl w:ilvl="0" w:tplc="518E0978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num w:numId="1" w16cid:durableId="648941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F8C"/>
    <w:rsid w:val="00025326"/>
    <w:rsid w:val="000E5887"/>
    <w:rsid w:val="00132015"/>
    <w:rsid w:val="00372146"/>
    <w:rsid w:val="003804A1"/>
    <w:rsid w:val="00403F16"/>
    <w:rsid w:val="005B5EB7"/>
    <w:rsid w:val="005B7F21"/>
    <w:rsid w:val="00632EAE"/>
    <w:rsid w:val="00637003"/>
    <w:rsid w:val="007857AE"/>
    <w:rsid w:val="008070FF"/>
    <w:rsid w:val="00BF3D16"/>
    <w:rsid w:val="00CE6F8C"/>
    <w:rsid w:val="00CF4D7C"/>
    <w:rsid w:val="00DC60CE"/>
    <w:rsid w:val="00F5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76164"/>
  <w15:docId w15:val="{A3972F6F-7ACF-4A0F-BF84-7D3B02F9E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F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155%2024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429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 Śliwa-Naporowska</dc:creator>
  <cp:lastModifiedBy>Lucyna Śliwa-Naporowska</cp:lastModifiedBy>
  <cp:revision>2</cp:revision>
  <cp:lastPrinted>2024-05-16T09:18:00Z</cp:lastPrinted>
  <dcterms:created xsi:type="dcterms:W3CDTF">2024-05-16T09:18:00Z</dcterms:created>
  <dcterms:modified xsi:type="dcterms:W3CDTF">2024-05-16T09:18:00Z</dcterms:modified>
</cp:coreProperties>
</file>