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53522" w14:textId="77777777" w:rsidR="00FB7F50" w:rsidRPr="002245BE" w:rsidRDefault="00BA32E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A32E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A32E2">
        <w:rPr>
          <w:sz w:val="22"/>
          <w:szCs w:val="22"/>
        </w:rPr>
        <w:t>2024-05-16</w:t>
      </w:r>
    </w:p>
    <w:p w14:paraId="6F7436D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8698A22" w14:textId="77777777" w:rsidR="00BA32E2" w:rsidRPr="00BA32E2" w:rsidRDefault="00BA32E2" w:rsidP="00FB7F50">
      <w:pPr>
        <w:spacing w:after="40"/>
        <w:rPr>
          <w:b/>
          <w:bCs/>
          <w:sz w:val="22"/>
          <w:szCs w:val="22"/>
        </w:rPr>
      </w:pPr>
      <w:r w:rsidRPr="00BA32E2">
        <w:rPr>
          <w:b/>
          <w:bCs/>
          <w:sz w:val="22"/>
          <w:szCs w:val="22"/>
        </w:rPr>
        <w:t>Akademia Górniczo - Hutnicza</w:t>
      </w:r>
    </w:p>
    <w:p w14:paraId="63E53010" w14:textId="77777777" w:rsidR="00BA32E2" w:rsidRPr="00BA32E2" w:rsidRDefault="00BA32E2" w:rsidP="00FB7F50">
      <w:pPr>
        <w:spacing w:after="40"/>
        <w:rPr>
          <w:b/>
          <w:bCs/>
          <w:sz w:val="22"/>
          <w:szCs w:val="22"/>
        </w:rPr>
      </w:pPr>
      <w:r w:rsidRPr="00BA32E2">
        <w:rPr>
          <w:b/>
          <w:bCs/>
          <w:sz w:val="22"/>
          <w:szCs w:val="22"/>
        </w:rPr>
        <w:t>im. Stanisława Staszica w Krakowie</w:t>
      </w:r>
    </w:p>
    <w:p w14:paraId="6A71BD5C" w14:textId="77777777" w:rsidR="00FB7F50" w:rsidRPr="002245BE" w:rsidRDefault="00BA32E2" w:rsidP="00FB7F50">
      <w:pPr>
        <w:spacing w:after="40"/>
        <w:rPr>
          <w:b/>
          <w:bCs/>
          <w:sz w:val="22"/>
          <w:szCs w:val="22"/>
        </w:rPr>
      </w:pPr>
      <w:r w:rsidRPr="00BA32E2">
        <w:rPr>
          <w:b/>
          <w:bCs/>
          <w:sz w:val="22"/>
          <w:szCs w:val="22"/>
        </w:rPr>
        <w:t>Dział Zamówień Publicznych</w:t>
      </w:r>
    </w:p>
    <w:p w14:paraId="287A73AD" w14:textId="77777777" w:rsidR="00FB7F50" w:rsidRPr="002245BE" w:rsidRDefault="00BA32E2" w:rsidP="00FB7F50">
      <w:pPr>
        <w:rPr>
          <w:sz w:val="22"/>
          <w:szCs w:val="22"/>
        </w:rPr>
      </w:pPr>
      <w:r w:rsidRPr="00BA32E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A32E2">
        <w:rPr>
          <w:sz w:val="22"/>
          <w:szCs w:val="22"/>
        </w:rPr>
        <w:t>30</w:t>
      </w:r>
    </w:p>
    <w:p w14:paraId="7CB473FC" w14:textId="77777777" w:rsidR="00FB7F50" w:rsidRPr="002245BE" w:rsidRDefault="00BA32E2" w:rsidP="00FB7F50">
      <w:pPr>
        <w:rPr>
          <w:sz w:val="22"/>
          <w:szCs w:val="22"/>
        </w:rPr>
      </w:pPr>
      <w:r w:rsidRPr="00BA32E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A32E2">
        <w:rPr>
          <w:sz w:val="22"/>
          <w:szCs w:val="22"/>
        </w:rPr>
        <w:t>Kraków</w:t>
      </w:r>
    </w:p>
    <w:p w14:paraId="31D276F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22ADBA3" w14:textId="206444F3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EE1D12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A32E2" w:rsidRPr="00607F9B" w14:paraId="687ECC0D" w14:textId="77777777" w:rsidTr="008719B1">
        <w:trPr>
          <w:trHeight w:val="638"/>
        </w:trPr>
        <w:tc>
          <w:tcPr>
            <w:tcW w:w="959" w:type="dxa"/>
            <w:shd w:val="clear" w:color="auto" w:fill="auto"/>
          </w:tcPr>
          <w:p w14:paraId="7138EA5B" w14:textId="77777777" w:rsidR="00BA32E2" w:rsidRPr="00607F9B" w:rsidRDefault="00BA32E2" w:rsidP="008719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83A5DD" w14:textId="77777777" w:rsidR="00BA32E2" w:rsidRPr="00607F9B" w:rsidRDefault="00BA32E2" w:rsidP="008719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A32E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32E2">
              <w:rPr>
                <w:b/>
                <w:bCs/>
                <w:sz w:val="22"/>
                <w:szCs w:val="22"/>
              </w:rPr>
              <w:t>Dostawa homogenizatora mechanicznego wraz z wyposażeniem dla WEiP - DE-dzp.272-167/24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32E2">
              <w:rPr>
                <w:b/>
                <w:sz w:val="22"/>
                <w:szCs w:val="22"/>
              </w:rPr>
              <w:t>DE-dzp.272-167/24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366F47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A32E2" w14:paraId="31BF40D8" w14:textId="77777777" w:rsidTr="008719B1">
        <w:trPr>
          <w:cantSplit/>
        </w:trPr>
        <w:tc>
          <w:tcPr>
            <w:tcW w:w="10150" w:type="dxa"/>
          </w:tcPr>
          <w:p w14:paraId="7FBDB96B" w14:textId="77777777" w:rsidR="00BA32E2" w:rsidRPr="00D26ED6" w:rsidRDefault="00BA32E2" w:rsidP="008719B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32E2">
              <w:rPr>
                <w:b/>
                <w:sz w:val="22"/>
                <w:szCs w:val="22"/>
              </w:rPr>
              <w:t>Danlab Danuta Katryńska</w:t>
            </w:r>
          </w:p>
          <w:p w14:paraId="2C7F3A8E" w14:textId="77777777" w:rsidR="00BA32E2" w:rsidRPr="009F0E5C" w:rsidRDefault="00BA32E2" w:rsidP="008719B1">
            <w:pPr>
              <w:jc w:val="both"/>
              <w:rPr>
                <w:bCs/>
                <w:sz w:val="22"/>
                <w:szCs w:val="22"/>
              </w:rPr>
            </w:pPr>
            <w:r w:rsidRPr="00BA32E2">
              <w:rPr>
                <w:bCs/>
                <w:sz w:val="22"/>
                <w:szCs w:val="22"/>
              </w:rPr>
              <w:t>Handlowa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32E2">
              <w:rPr>
                <w:bCs/>
                <w:sz w:val="22"/>
                <w:szCs w:val="22"/>
              </w:rPr>
              <w:t>6D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F616A7" w14:textId="77777777" w:rsidR="00BA32E2" w:rsidRPr="009F0E5C" w:rsidRDefault="00BA32E2" w:rsidP="008719B1">
            <w:pPr>
              <w:jc w:val="both"/>
              <w:rPr>
                <w:bCs/>
                <w:sz w:val="22"/>
                <w:szCs w:val="22"/>
              </w:rPr>
            </w:pPr>
            <w:r w:rsidRPr="00BA32E2">
              <w:rPr>
                <w:bCs/>
                <w:sz w:val="22"/>
                <w:szCs w:val="22"/>
              </w:rPr>
              <w:t>15-399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32E2">
              <w:rPr>
                <w:bCs/>
                <w:sz w:val="22"/>
                <w:szCs w:val="22"/>
              </w:rPr>
              <w:t>Białystok</w:t>
            </w:r>
          </w:p>
          <w:p w14:paraId="26CFDFEF" w14:textId="77777777" w:rsidR="00BA32E2" w:rsidRPr="00D26ED6" w:rsidRDefault="00BA32E2" w:rsidP="008719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CE9072" w14:textId="77777777" w:rsidR="00BA32E2" w:rsidRDefault="00BA32E2" w:rsidP="008719B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A32E2">
              <w:rPr>
                <w:sz w:val="22"/>
                <w:szCs w:val="22"/>
              </w:rPr>
              <w:t>Dostawa homogenizatora mechanicznego wraz z wyposażeniem dla WEiP - DE-dzp.272-167/24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28816DF" w14:textId="77777777" w:rsidR="00BA32E2" w:rsidRPr="00D26ED6" w:rsidRDefault="00BA32E2" w:rsidP="008719B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A32E2">
              <w:rPr>
                <w:b/>
                <w:sz w:val="22"/>
                <w:szCs w:val="22"/>
              </w:rPr>
              <w:t>8 241.00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9E217FE" w14:textId="77777777" w:rsidR="00BA32E2" w:rsidRDefault="00BA32E2" w:rsidP="008719B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127799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843"/>
        <w:gridCol w:w="1984"/>
        <w:gridCol w:w="2127"/>
      </w:tblGrid>
      <w:tr w:rsidR="004441EC" w:rsidRPr="008567C7" w14:paraId="5F578957" w14:textId="77777777" w:rsidTr="004441EC">
        <w:trPr>
          <w:trHeight w:val="510"/>
        </w:trPr>
        <w:tc>
          <w:tcPr>
            <w:tcW w:w="709" w:type="dxa"/>
            <w:vAlign w:val="center"/>
          </w:tcPr>
          <w:p w14:paraId="32701E2C" w14:textId="77777777" w:rsidR="004441EC" w:rsidRPr="008567C7" w:rsidRDefault="004441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12425E0C" w14:textId="77777777" w:rsidR="004441EC" w:rsidRPr="008567C7" w:rsidRDefault="004441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171EA098" w14:textId="77777777" w:rsidR="004441EC" w:rsidRPr="008567C7" w:rsidRDefault="004441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0D039D78" w14:textId="77777777" w:rsidR="004441EC" w:rsidRPr="008567C7" w:rsidRDefault="004441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2127" w:type="dxa"/>
            <w:vAlign w:val="center"/>
          </w:tcPr>
          <w:p w14:paraId="5D108F55" w14:textId="77777777" w:rsidR="004441EC" w:rsidRPr="008567C7" w:rsidRDefault="004441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441EC" w:rsidRPr="008567C7" w14:paraId="36C25224" w14:textId="77777777" w:rsidTr="004441EC">
        <w:tc>
          <w:tcPr>
            <w:tcW w:w="709" w:type="dxa"/>
            <w:vAlign w:val="center"/>
          </w:tcPr>
          <w:p w14:paraId="3C3CCA2A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14:paraId="032474E5" w14:textId="77777777" w:rsidR="004441EC" w:rsidRPr="002B6761" w:rsidRDefault="004441EC" w:rsidP="008719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/>
                <w:sz w:val="18"/>
                <w:szCs w:val="18"/>
              </w:rPr>
              <w:t>Danlab Danuta Katryńska</w:t>
            </w:r>
          </w:p>
          <w:p w14:paraId="28A51B2F" w14:textId="77777777" w:rsidR="004441EC" w:rsidRPr="008567C7" w:rsidRDefault="004441EC" w:rsidP="008719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Handlowa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6D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1109112" w14:textId="77777777" w:rsidR="004441EC" w:rsidRPr="001B7815" w:rsidRDefault="004441EC" w:rsidP="008719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15-399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843" w:type="dxa"/>
            <w:vAlign w:val="center"/>
          </w:tcPr>
          <w:p w14:paraId="539A5CD1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63E7B2BD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293D7BC7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441EC" w:rsidRPr="008567C7" w14:paraId="00FD4AA4" w14:textId="77777777" w:rsidTr="004441EC">
        <w:tc>
          <w:tcPr>
            <w:tcW w:w="709" w:type="dxa"/>
            <w:vAlign w:val="center"/>
          </w:tcPr>
          <w:p w14:paraId="57D6088B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14:paraId="491291B0" w14:textId="77777777" w:rsidR="004441EC" w:rsidRPr="002B6761" w:rsidRDefault="004441EC" w:rsidP="008719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/>
                <w:sz w:val="18"/>
                <w:szCs w:val="18"/>
              </w:rPr>
              <w:t>Chemosynteza Adam Biedrzycki</w:t>
            </w:r>
          </w:p>
          <w:p w14:paraId="686BFAEE" w14:textId="77777777" w:rsidR="004441EC" w:rsidRPr="008567C7" w:rsidRDefault="004441EC" w:rsidP="008719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ul. Józefa Mackiewicza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/26</w:t>
            </w:r>
          </w:p>
          <w:p w14:paraId="11866F2E" w14:textId="77777777" w:rsidR="004441EC" w:rsidRPr="001B7815" w:rsidRDefault="004441EC" w:rsidP="008719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15-779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843" w:type="dxa"/>
            <w:vAlign w:val="center"/>
          </w:tcPr>
          <w:p w14:paraId="6D63EEB5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 xml:space="preserve">  57,88</w:t>
            </w:r>
          </w:p>
        </w:tc>
        <w:tc>
          <w:tcPr>
            <w:tcW w:w="1984" w:type="dxa"/>
            <w:vAlign w:val="center"/>
          </w:tcPr>
          <w:p w14:paraId="2DC97C08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190C1E90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 xml:space="preserve">  97,88</w:t>
            </w:r>
          </w:p>
        </w:tc>
      </w:tr>
      <w:tr w:rsidR="004441EC" w:rsidRPr="008567C7" w14:paraId="0F91F291" w14:textId="77777777" w:rsidTr="004441EC">
        <w:tc>
          <w:tcPr>
            <w:tcW w:w="709" w:type="dxa"/>
            <w:vAlign w:val="center"/>
          </w:tcPr>
          <w:p w14:paraId="10251E44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14:paraId="7B06E261" w14:textId="77777777" w:rsidR="004441EC" w:rsidRPr="002B6761" w:rsidRDefault="004441EC" w:rsidP="008719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/>
                <w:sz w:val="18"/>
                <w:szCs w:val="18"/>
              </w:rPr>
              <w:t>"WITKO" SPÓŁKA Z OGRANICZONĄ ODPOWIEDZIALNOŚCIĄ</w:t>
            </w:r>
          </w:p>
          <w:p w14:paraId="52279A1C" w14:textId="77777777" w:rsidR="004441EC" w:rsidRPr="008567C7" w:rsidRDefault="004441EC" w:rsidP="008719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143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5017EF" w14:textId="77777777" w:rsidR="004441EC" w:rsidRPr="001B7815" w:rsidRDefault="004441EC" w:rsidP="008719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92-332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843" w:type="dxa"/>
            <w:vAlign w:val="center"/>
          </w:tcPr>
          <w:p w14:paraId="1FB31E04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 xml:space="preserve">  53,60</w:t>
            </w:r>
          </w:p>
        </w:tc>
        <w:tc>
          <w:tcPr>
            <w:tcW w:w="1984" w:type="dxa"/>
            <w:vAlign w:val="center"/>
          </w:tcPr>
          <w:p w14:paraId="35935266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51D911F0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 xml:space="preserve">  93,60</w:t>
            </w:r>
          </w:p>
        </w:tc>
      </w:tr>
      <w:tr w:rsidR="004441EC" w:rsidRPr="008567C7" w14:paraId="2ED13D33" w14:textId="77777777" w:rsidTr="004441EC">
        <w:tc>
          <w:tcPr>
            <w:tcW w:w="709" w:type="dxa"/>
            <w:vAlign w:val="center"/>
          </w:tcPr>
          <w:p w14:paraId="6D135800" w14:textId="77777777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1A23E21A" w14:textId="77777777" w:rsidR="004441EC" w:rsidRPr="002B6761" w:rsidRDefault="004441EC" w:rsidP="008719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/>
                <w:sz w:val="18"/>
                <w:szCs w:val="18"/>
              </w:rPr>
              <w:t>Th.Geyer Polska Sp.z  o.o.</w:t>
            </w:r>
          </w:p>
          <w:p w14:paraId="6DA5BAB6" w14:textId="77777777" w:rsidR="004441EC" w:rsidRPr="008567C7" w:rsidRDefault="004441EC" w:rsidP="008719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F8CBF6" w14:textId="77777777" w:rsidR="004441EC" w:rsidRPr="001B7815" w:rsidRDefault="004441EC" w:rsidP="008719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32E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14:paraId="28B548F4" w14:textId="3C8A5C65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2E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4" w:type="dxa"/>
            <w:vAlign w:val="center"/>
          </w:tcPr>
          <w:p w14:paraId="4DBC6F0A" w14:textId="4FD83369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14:paraId="562A4621" w14:textId="11A3387C" w:rsidR="004441EC" w:rsidRPr="008567C7" w:rsidRDefault="004441EC" w:rsidP="00871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2C25A5D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B591568" w14:textId="2226C26A" w:rsidR="00F960D7" w:rsidRPr="00F33C66" w:rsidRDefault="004441EC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*Zamawiający nie oceniał oferty, Oferta Wykonawcy została odrzucona.</w:t>
      </w:r>
    </w:p>
    <w:bookmarkEnd w:id="0"/>
    <w:p w14:paraId="639715D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9AFFBC" w14:textId="77777777" w:rsidR="00685017" w:rsidRDefault="00685017">
      <w:r>
        <w:separator/>
      </w:r>
    </w:p>
  </w:endnote>
  <w:endnote w:type="continuationSeparator" w:id="0">
    <w:p w14:paraId="47433E63" w14:textId="77777777" w:rsidR="00685017" w:rsidRDefault="0068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6965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8654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71C0A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FF80C6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46E5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3E0CA" w14:textId="77777777" w:rsidR="00685017" w:rsidRDefault="00685017">
      <w:r>
        <w:separator/>
      </w:r>
    </w:p>
  </w:footnote>
  <w:footnote w:type="continuationSeparator" w:id="0">
    <w:p w14:paraId="5B079529" w14:textId="77777777" w:rsidR="00685017" w:rsidRDefault="00685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5094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E530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0CB1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01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441EC"/>
    <w:rsid w:val="004657DA"/>
    <w:rsid w:val="004B2665"/>
    <w:rsid w:val="004C3459"/>
    <w:rsid w:val="004E324A"/>
    <w:rsid w:val="004E7234"/>
    <w:rsid w:val="00501C5D"/>
    <w:rsid w:val="0054734E"/>
    <w:rsid w:val="00596FD7"/>
    <w:rsid w:val="005E5BFF"/>
    <w:rsid w:val="00607F9B"/>
    <w:rsid w:val="00644DCB"/>
    <w:rsid w:val="00657C1E"/>
    <w:rsid w:val="00685017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32E2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1D1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7CAC23"/>
  <w15:chartTrackingRefBased/>
  <w15:docId w15:val="{96D3CEFB-BC12-4854-ACA2-9F7014382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2024-05-16T11:04:00Z</dcterms:created>
  <dcterms:modified xsi:type="dcterms:W3CDTF">2024-05-16T11:09:00Z</dcterms:modified>
</cp:coreProperties>
</file>