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D4AB0" w14:textId="77777777" w:rsidR="00221E1F" w:rsidRPr="00240E71" w:rsidRDefault="00221E1F" w:rsidP="00221E1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9E6FFFB" w14:textId="77777777" w:rsidR="00221E1F" w:rsidRPr="0022732C" w:rsidRDefault="00221E1F" w:rsidP="00221E1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F702F1" w14:textId="77777777" w:rsidR="00221E1F" w:rsidRDefault="00221E1F" w:rsidP="00221E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38D1AF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NAZWA WYKONAWCY:……………………………………………………………………..</w:t>
      </w:r>
    </w:p>
    <w:p w14:paraId="76D10368" w14:textId="77777777" w:rsidR="00221E1F" w:rsidRPr="00E118A5" w:rsidRDefault="00221E1F" w:rsidP="00221E1F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118A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B7CAF02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ADRES:…………………………………………………………………………………………</w:t>
      </w:r>
    </w:p>
    <w:p w14:paraId="0952ADE1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43E55586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118A5">
        <w:rPr>
          <w:sz w:val="22"/>
          <w:szCs w:val="22"/>
          <w:lang w:val="de-DE"/>
        </w:rPr>
        <w:t>TEL.</w:t>
      </w:r>
      <w:r w:rsidRPr="00E118A5">
        <w:rPr>
          <w:sz w:val="22"/>
          <w:szCs w:val="22"/>
        </w:rPr>
        <w:t>……………………………………………………………………………………………..</w:t>
      </w:r>
    </w:p>
    <w:p w14:paraId="500EC5C7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118A5">
        <w:rPr>
          <w:sz w:val="22"/>
          <w:szCs w:val="22"/>
          <w:lang w:val="de-DE"/>
        </w:rPr>
        <w:t xml:space="preserve">FAX </w:t>
      </w:r>
      <w:r w:rsidRPr="00E118A5">
        <w:rPr>
          <w:sz w:val="22"/>
          <w:szCs w:val="22"/>
        </w:rPr>
        <w:t>…………………………………………………………………………………………….</w:t>
      </w:r>
    </w:p>
    <w:p w14:paraId="61C643CD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118A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E23E784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  <w:lang w:val="de-DE"/>
        </w:rPr>
        <w:t xml:space="preserve">NIP…………………………………. </w:t>
      </w:r>
      <w:r w:rsidRPr="00E118A5">
        <w:rPr>
          <w:sz w:val="22"/>
          <w:szCs w:val="22"/>
        </w:rPr>
        <w:t>REGON:………………………………………………...</w:t>
      </w:r>
    </w:p>
    <w:p w14:paraId="127576D7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BANK/ NR KONTA ……………………………………………………………………………</w:t>
      </w:r>
    </w:p>
    <w:p w14:paraId="3F5CDF50" w14:textId="77777777" w:rsidR="00221E1F" w:rsidRPr="00E118A5" w:rsidRDefault="00221E1F" w:rsidP="00221E1F">
      <w:pPr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Do: Nazwa i siedziba Zamawiającego:</w:t>
      </w:r>
    </w:p>
    <w:p w14:paraId="73C87A00" w14:textId="24EA708F" w:rsidR="00660787" w:rsidRPr="00E31EF0" w:rsidRDefault="00221E1F" w:rsidP="002F129A">
      <w:pPr>
        <w:ind w:right="-110"/>
        <w:jc w:val="both"/>
        <w:rPr>
          <w:sz w:val="20"/>
          <w:szCs w:val="20"/>
        </w:rPr>
      </w:pPr>
      <w:r w:rsidRPr="00E31EF0">
        <w:rPr>
          <w:b/>
          <w:sz w:val="20"/>
          <w:szCs w:val="20"/>
        </w:rPr>
        <w:t xml:space="preserve">Akademia Górniczo – Hutnicza im. Stanisława Staszica w Krakowie, Dział Zamówień Publicznych, </w:t>
      </w:r>
      <w:r w:rsidR="0091519C">
        <w:rPr>
          <w:b/>
          <w:sz w:val="20"/>
          <w:szCs w:val="20"/>
        </w:rPr>
        <w:br/>
      </w:r>
      <w:r w:rsidRPr="00E31EF0">
        <w:rPr>
          <w:b/>
          <w:sz w:val="20"/>
          <w:szCs w:val="20"/>
        </w:rPr>
        <w:t>Al. Mickiewicza 30, 30-059 Kraków,</w:t>
      </w:r>
      <w:r w:rsidR="0036548E" w:rsidRPr="00E31EF0">
        <w:rPr>
          <w:b/>
          <w:sz w:val="20"/>
          <w:szCs w:val="20"/>
        </w:rPr>
        <w:t xml:space="preserve"> </w:t>
      </w:r>
      <w:r w:rsidR="002A156F" w:rsidRPr="00E31EF0">
        <w:rPr>
          <w:sz w:val="20"/>
          <w:szCs w:val="20"/>
        </w:rPr>
        <w:t>p</w:t>
      </w:r>
      <w:r w:rsidRPr="00E31EF0">
        <w:rPr>
          <w:sz w:val="20"/>
          <w:szCs w:val="20"/>
        </w:rPr>
        <w:t>rzystępując do postępowania o udzielenie zamówienia publicznego, którego przedmiot</w:t>
      </w:r>
      <w:r w:rsidR="002A156F" w:rsidRPr="00E31EF0">
        <w:rPr>
          <w:sz w:val="20"/>
          <w:szCs w:val="20"/>
        </w:rPr>
        <w:t>em</w:t>
      </w:r>
      <w:r w:rsidR="00A5632D" w:rsidRPr="00E31EF0">
        <w:rPr>
          <w:sz w:val="20"/>
          <w:szCs w:val="20"/>
        </w:rPr>
        <w:t xml:space="preserve"> </w:t>
      </w:r>
      <w:r w:rsidRPr="00E31EF0">
        <w:rPr>
          <w:sz w:val="20"/>
          <w:szCs w:val="20"/>
        </w:rPr>
        <w:t>j</w:t>
      </w:r>
      <w:r w:rsidR="00A5632D" w:rsidRPr="00E31EF0">
        <w:rPr>
          <w:sz w:val="20"/>
          <w:szCs w:val="20"/>
        </w:rPr>
        <w:t>est</w:t>
      </w:r>
      <w:r w:rsidR="0036548E" w:rsidRPr="00E31EF0">
        <w:rPr>
          <w:sz w:val="20"/>
          <w:szCs w:val="20"/>
        </w:rPr>
        <w:t xml:space="preserve"> </w:t>
      </w:r>
      <w:r w:rsidR="002F129A" w:rsidRPr="00E31EF0">
        <w:rPr>
          <w:b/>
          <w:sz w:val="20"/>
          <w:szCs w:val="20"/>
        </w:rPr>
        <w:t>dostawa 1 szt. drukarki 3D dla CCS - DE-dzp.272-235/24</w:t>
      </w:r>
      <w:r w:rsidRPr="00E31EF0">
        <w:rPr>
          <w:b/>
          <w:sz w:val="20"/>
          <w:szCs w:val="20"/>
        </w:rPr>
        <w:t xml:space="preserve">, </w:t>
      </w:r>
      <w:r w:rsidRPr="00E31EF0">
        <w:rPr>
          <w:sz w:val="20"/>
          <w:szCs w:val="20"/>
        </w:rPr>
        <w:t>oferuję realizację przedmiotu</w:t>
      </w:r>
      <w:r w:rsidR="002A156F" w:rsidRPr="00E31EF0">
        <w:rPr>
          <w:sz w:val="20"/>
          <w:szCs w:val="20"/>
        </w:rPr>
        <w:t xml:space="preserve"> </w:t>
      </w:r>
      <w:r w:rsidRPr="00E31EF0">
        <w:rPr>
          <w:sz w:val="20"/>
          <w:szCs w:val="20"/>
        </w:rPr>
        <w:t>zamówienia, zgodnie z zasadami określonymi w specyfikacji istotnych warunków zamówienia.</w:t>
      </w:r>
    </w:p>
    <w:tbl>
      <w:tblPr>
        <w:tblpPr w:leftFromText="141" w:rightFromText="141" w:vertAnchor="text" w:tblpY="278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2239"/>
        <w:gridCol w:w="1815"/>
        <w:gridCol w:w="843"/>
        <w:gridCol w:w="1124"/>
        <w:gridCol w:w="980"/>
        <w:gridCol w:w="682"/>
        <w:gridCol w:w="1541"/>
      </w:tblGrid>
      <w:tr w:rsidR="00E40C2B" w:rsidRPr="00346002" w14:paraId="5D7D476B" w14:textId="77777777" w:rsidTr="00911CDC">
        <w:trPr>
          <w:trHeight w:val="398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2EE9BB" w14:textId="77777777" w:rsidR="00E40C2B" w:rsidRPr="00346002" w:rsidRDefault="00E40C2B" w:rsidP="002E659B">
            <w:pPr>
              <w:jc w:val="center"/>
              <w:rPr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L.p.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C98081" w14:textId="77777777" w:rsidR="00E40C2B" w:rsidRPr="00346002" w:rsidRDefault="00E40C2B" w:rsidP="002E659B">
            <w:pPr>
              <w:jc w:val="center"/>
              <w:rPr>
                <w:b/>
                <w:sz w:val="16"/>
                <w:szCs w:val="16"/>
              </w:rPr>
            </w:pPr>
            <w:r w:rsidRPr="00346002">
              <w:rPr>
                <w:b/>
                <w:sz w:val="16"/>
                <w:szCs w:val="16"/>
              </w:rPr>
              <w:t>Nazwa elementu</w:t>
            </w:r>
          </w:p>
          <w:p w14:paraId="405398F9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206691" w14:textId="50DD23A0" w:rsidR="00E40C2B" w:rsidRPr="00346002" w:rsidRDefault="00E40C2B" w:rsidP="002E659B">
            <w:pPr>
              <w:jc w:val="center"/>
              <w:rPr>
                <w:b/>
                <w:sz w:val="16"/>
                <w:szCs w:val="16"/>
              </w:rPr>
            </w:pPr>
            <w:r w:rsidRPr="00346002">
              <w:rPr>
                <w:b/>
                <w:sz w:val="16"/>
                <w:szCs w:val="16"/>
              </w:rPr>
              <w:t>Producent/</w:t>
            </w:r>
            <w:r w:rsidR="004D5AA8" w:rsidRPr="00346002">
              <w:rPr>
                <w:b/>
                <w:sz w:val="16"/>
                <w:szCs w:val="16"/>
              </w:rPr>
              <w:t>model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0BA7EA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Liczba szt./</w:t>
            </w:r>
          </w:p>
          <w:p w14:paraId="2A356A51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3C62A4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346002">
              <w:rPr>
                <w:sz w:val="16"/>
                <w:szCs w:val="16"/>
              </w:rPr>
              <w:t>[PLN]</w:t>
            </w: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A116C7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Wartość netto</w:t>
            </w:r>
          </w:p>
          <w:p w14:paraId="37F3AB08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[PLN]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9F52A79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VAT</w:t>
            </w:r>
          </w:p>
          <w:p w14:paraId="6D6B3241" w14:textId="77777777" w:rsidR="00E40C2B" w:rsidRPr="00346002" w:rsidRDefault="00E40C2B" w:rsidP="002E659B">
            <w:pPr>
              <w:jc w:val="center"/>
              <w:rPr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[%]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73E0B3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C7FFAE3" w14:textId="77777777" w:rsidR="00E40C2B" w:rsidRPr="00346002" w:rsidRDefault="00E40C2B" w:rsidP="002E659B">
            <w:pPr>
              <w:jc w:val="center"/>
              <w:rPr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[PLN]</w:t>
            </w:r>
          </w:p>
          <w:p w14:paraId="44C8915C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 xml:space="preserve"> (z doliczonym </w:t>
            </w:r>
            <w:r w:rsidRPr="00346002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E40C2B" w:rsidRPr="00346002" w14:paraId="44CCCD1C" w14:textId="77777777" w:rsidTr="00911CDC">
        <w:trPr>
          <w:trHeight w:val="169"/>
        </w:trPr>
        <w:tc>
          <w:tcPr>
            <w:tcW w:w="7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29BB46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023962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602CFB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AA84DB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B7A013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84BC8F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42BAF9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0BDA91" w14:textId="77777777" w:rsidR="00E40C2B" w:rsidRPr="00346002" w:rsidRDefault="00E40C2B" w:rsidP="002E659B">
            <w:pPr>
              <w:jc w:val="center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E40C2B" w:rsidRPr="00346002" w14:paraId="74264870" w14:textId="77777777" w:rsidTr="00911CDC">
        <w:trPr>
          <w:trHeight w:val="137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7C3E" w14:textId="77777777" w:rsidR="00E40C2B" w:rsidRPr="00346002" w:rsidRDefault="00E40C2B" w:rsidP="00E40C2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1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94B50" w14:textId="77777777" w:rsidR="00911CDC" w:rsidRDefault="00E40C2B" w:rsidP="0036548E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36548E">
              <w:rPr>
                <w:b/>
                <w:sz w:val="16"/>
                <w:szCs w:val="16"/>
              </w:rPr>
              <w:t xml:space="preserve">Drukarka </w:t>
            </w:r>
            <w:r w:rsidR="007A6ABB" w:rsidRPr="0036548E">
              <w:rPr>
                <w:b/>
                <w:sz w:val="16"/>
                <w:szCs w:val="16"/>
              </w:rPr>
              <w:t>3D</w:t>
            </w:r>
            <w:r w:rsidR="00660787" w:rsidRPr="0036548E">
              <w:rPr>
                <w:b/>
                <w:sz w:val="16"/>
                <w:szCs w:val="16"/>
              </w:rPr>
              <w:t xml:space="preserve"> </w:t>
            </w:r>
          </w:p>
          <w:p w14:paraId="664C592E" w14:textId="77777777" w:rsidR="004D6DAD" w:rsidRDefault="004D6DAD" w:rsidP="0036548E">
            <w:pPr>
              <w:suppressAutoHyphens/>
              <w:spacing w:after="120"/>
              <w:rPr>
                <w:b/>
                <w:sz w:val="16"/>
                <w:szCs w:val="16"/>
              </w:rPr>
            </w:pPr>
          </w:p>
          <w:p w14:paraId="21DC44E5" w14:textId="429F5F5F" w:rsidR="004D6DAD" w:rsidRPr="0036548E" w:rsidRDefault="004D6DAD" w:rsidP="0036548E">
            <w:pPr>
              <w:suppressAutoHyphens/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18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CE19" w14:textId="7F6A1A4C" w:rsidR="00911CDC" w:rsidRPr="00346002" w:rsidRDefault="00911CDC" w:rsidP="00216EE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64CE" w14:textId="7FC88168" w:rsidR="00E40C2B" w:rsidRPr="00346002" w:rsidRDefault="007C39AD" w:rsidP="002E659B">
            <w:pPr>
              <w:jc w:val="center"/>
              <w:rPr>
                <w:sz w:val="16"/>
                <w:szCs w:val="16"/>
              </w:rPr>
            </w:pPr>
            <w:r w:rsidRPr="00346002">
              <w:rPr>
                <w:sz w:val="16"/>
                <w:szCs w:val="16"/>
              </w:rPr>
              <w:t>1</w:t>
            </w:r>
            <w:r w:rsidR="00E40C2B" w:rsidRPr="0034600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16DE" w14:textId="77777777" w:rsidR="00E40C2B" w:rsidRPr="00346002" w:rsidRDefault="00E40C2B" w:rsidP="002E659B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08EE" w14:textId="77777777" w:rsidR="00E40C2B" w:rsidRPr="00346002" w:rsidRDefault="00E40C2B" w:rsidP="002E659B">
            <w:pPr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037AD5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8C3E8F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  <w:p w14:paraId="7948AD1E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</w:tr>
      <w:tr w:rsidR="00E40C2B" w:rsidRPr="00346002" w14:paraId="218CECBF" w14:textId="77777777" w:rsidTr="007C39AD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4AD5CF" w14:textId="77777777" w:rsidR="00E40C2B" w:rsidRDefault="00E40C2B" w:rsidP="00E118A5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346002">
              <w:rPr>
                <w:b/>
                <w:bCs/>
                <w:sz w:val="16"/>
                <w:szCs w:val="16"/>
              </w:rPr>
              <w:t>RAZEM:</w:t>
            </w:r>
          </w:p>
          <w:p w14:paraId="68F42DEC" w14:textId="77777777" w:rsidR="004D6DAD" w:rsidRDefault="004D6DAD" w:rsidP="00E118A5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</w:p>
          <w:p w14:paraId="686C58E1" w14:textId="2C852DF1" w:rsidR="004D6DAD" w:rsidRPr="00346002" w:rsidRDefault="004D6DAD" w:rsidP="00E118A5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95DE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742F3B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44AC25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</w:tr>
      <w:tr w:rsidR="00E40C2B" w:rsidRPr="00346002" w14:paraId="636E5FE8" w14:textId="77777777" w:rsidTr="007C39AD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0BB62" w14:textId="77777777" w:rsidR="0036548E" w:rsidRDefault="0036548E" w:rsidP="002E659B">
            <w:pPr>
              <w:rPr>
                <w:i/>
                <w:iCs/>
                <w:sz w:val="16"/>
                <w:szCs w:val="16"/>
              </w:rPr>
            </w:pPr>
          </w:p>
          <w:p w14:paraId="3663250B" w14:textId="3A65BE42" w:rsidR="00E40C2B" w:rsidRDefault="00E40C2B" w:rsidP="002E659B">
            <w:pPr>
              <w:rPr>
                <w:i/>
                <w:iCs/>
                <w:sz w:val="16"/>
                <w:szCs w:val="16"/>
              </w:rPr>
            </w:pPr>
            <w:r w:rsidRPr="00346002">
              <w:rPr>
                <w:i/>
                <w:iCs/>
                <w:sz w:val="16"/>
                <w:szCs w:val="16"/>
              </w:rPr>
              <w:t>Cena netto /słownie: ……………………………………………………………/</w:t>
            </w:r>
          </w:p>
          <w:p w14:paraId="1F9536D8" w14:textId="77777777" w:rsidR="0036548E" w:rsidRPr="00346002" w:rsidRDefault="0036548E" w:rsidP="002E659B">
            <w:pPr>
              <w:rPr>
                <w:i/>
                <w:iCs/>
                <w:sz w:val="16"/>
                <w:szCs w:val="16"/>
              </w:rPr>
            </w:pPr>
          </w:p>
          <w:p w14:paraId="1490DFAE" w14:textId="6129229A" w:rsidR="00E40C2B" w:rsidRPr="00346002" w:rsidRDefault="00E40C2B" w:rsidP="002E659B">
            <w:pPr>
              <w:rPr>
                <w:sz w:val="16"/>
                <w:szCs w:val="16"/>
              </w:rPr>
            </w:pPr>
            <w:r w:rsidRPr="00346002">
              <w:rPr>
                <w:i/>
                <w:iCs/>
                <w:sz w:val="16"/>
                <w:szCs w:val="16"/>
              </w:rPr>
              <w:t>Cena brutto /słownie: ……………………………………………………………/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D108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1CE9F0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47615A" w14:textId="77777777" w:rsidR="00E40C2B" w:rsidRPr="00346002" w:rsidRDefault="00E40C2B" w:rsidP="002E659B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34484DD" w14:textId="77777777" w:rsidR="007C39AD" w:rsidRDefault="007C39AD" w:rsidP="00221E1F">
      <w:pPr>
        <w:widowControl w:val="0"/>
        <w:spacing w:line="360" w:lineRule="auto"/>
        <w:ind w:right="1"/>
        <w:jc w:val="both"/>
        <w:rPr>
          <w:b/>
        </w:rPr>
      </w:pPr>
    </w:p>
    <w:p w14:paraId="00D41A5E" w14:textId="696FC59D" w:rsidR="00221E1F" w:rsidRPr="00E31EF0" w:rsidRDefault="007C39AD" w:rsidP="00221E1F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31EF0">
        <w:rPr>
          <w:b/>
          <w:sz w:val="20"/>
          <w:szCs w:val="20"/>
        </w:rPr>
        <w:t xml:space="preserve">Termin realizacji umowy: </w:t>
      </w:r>
      <w:r w:rsidRPr="00E31EF0">
        <w:rPr>
          <w:sz w:val="20"/>
          <w:szCs w:val="20"/>
        </w:rPr>
        <w:t>do</w:t>
      </w:r>
      <w:r w:rsidR="009D3F42" w:rsidRPr="00E31EF0">
        <w:rPr>
          <w:sz w:val="20"/>
          <w:szCs w:val="20"/>
        </w:rPr>
        <w:t xml:space="preserve"> </w:t>
      </w:r>
      <w:r w:rsidR="002F129A" w:rsidRPr="00E31EF0">
        <w:rPr>
          <w:sz w:val="20"/>
          <w:szCs w:val="20"/>
        </w:rPr>
        <w:t>…..…</w:t>
      </w:r>
      <w:r w:rsidR="009D3F42" w:rsidRPr="00E31EF0">
        <w:rPr>
          <w:sz w:val="20"/>
          <w:szCs w:val="20"/>
        </w:rPr>
        <w:t xml:space="preserve"> </w:t>
      </w:r>
      <w:r w:rsidRPr="00E31EF0">
        <w:rPr>
          <w:sz w:val="20"/>
          <w:szCs w:val="20"/>
        </w:rPr>
        <w:t xml:space="preserve"> dni od daty otrzymania zamówienia </w:t>
      </w:r>
      <w:r w:rsidR="000F741F" w:rsidRPr="00E31EF0">
        <w:rPr>
          <w:sz w:val="20"/>
          <w:szCs w:val="20"/>
        </w:rPr>
        <w:t xml:space="preserve">potwierdzonego przez </w:t>
      </w:r>
      <w:proofErr w:type="spellStart"/>
      <w:r w:rsidR="000F741F" w:rsidRPr="00E31EF0">
        <w:rPr>
          <w:sz w:val="20"/>
          <w:szCs w:val="20"/>
        </w:rPr>
        <w:t>M</w:t>
      </w:r>
      <w:r w:rsidR="00296EB5" w:rsidRPr="00E31EF0">
        <w:rPr>
          <w:sz w:val="20"/>
          <w:szCs w:val="20"/>
        </w:rPr>
        <w:t>N</w:t>
      </w:r>
      <w:r w:rsidR="002A156F" w:rsidRPr="00E31EF0">
        <w:rPr>
          <w:sz w:val="20"/>
          <w:szCs w:val="20"/>
        </w:rPr>
        <w:t>iSW</w:t>
      </w:r>
      <w:proofErr w:type="spellEnd"/>
      <w:r w:rsidRPr="00E31EF0">
        <w:rPr>
          <w:sz w:val="20"/>
          <w:szCs w:val="20"/>
        </w:rPr>
        <w:t xml:space="preserve"> </w:t>
      </w:r>
      <w:r w:rsidRPr="00E31EF0">
        <w:rPr>
          <w:i/>
          <w:sz w:val="20"/>
          <w:szCs w:val="20"/>
          <w:highlight w:val="yellow"/>
        </w:rPr>
        <w:t xml:space="preserve"> </w:t>
      </w:r>
      <w:r w:rsidR="002F129A" w:rsidRPr="00E31EF0">
        <w:rPr>
          <w:i/>
          <w:sz w:val="20"/>
          <w:szCs w:val="20"/>
          <w:highlight w:val="yellow"/>
        </w:rPr>
        <w:t>(kryterium oceny ofert)</w:t>
      </w:r>
    </w:p>
    <w:p w14:paraId="64044464" w14:textId="114FD5AB" w:rsidR="00221E1F" w:rsidRPr="00E31EF0" w:rsidRDefault="00221E1F" w:rsidP="00221E1F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31EF0">
        <w:rPr>
          <w:b/>
          <w:sz w:val="20"/>
          <w:szCs w:val="20"/>
        </w:rPr>
        <w:t xml:space="preserve">Okres udzielonej gwarancji </w:t>
      </w:r>
      <w:r w:rsidR="00660787" w:rsidRPr="00E31EF0">
        <w:rPr>
          <w:b/>
          <w:sz w:val="20"/>
          <w:szCs w:val="20"/>
        </w:rPr>
        <w:t xml:space="preserve">na </w:t>
      </w:r>
      <w:r w:rsidRPr="00E31EF0">
        <w:rPr>
          <w:b/>
          <w:sz w:val="20"/>
          <w:szCs w:val="20"/>
        </w:rPr>
        <w:t>wynosi:</w:t>
      </w:r>
      <w:r w:rsidRPr="00E31EF0">
        <w:rPr>
          <w:sz w:val="20"/>
          <w:szCs w:val="20"/>
        </w:rPr>
        <w:t xml:space="preserve"> ……</w:t>
      </w:r>
      <w:r w:rsidR="000F741F" w:rsidRPr="00E31EF0">
        <w:rPr>
          <w:sz w:val="20"/>
          <w:szCs w:val="20"/>
        </w:rPr>
        <w:t xml:space="preserve"> miesięcy</w:t>
      </w:r>
      <w:r w:rsidR="007F40E1" w:rsidRPr="00E31EF0">
        <w:rPr>
          <w:i/>
          <w:sz w:val="20"/>
          <w:szCs w:val="20"/>
          <w:highlight w:val="yellow"/>
        </w:rPr>
        <w:t xml:space="preserve"> </w:t>
      </w:r>
    </w:p>
    <w:p w14:paraId="12C08BAC" w14:textId="77777777" w:rsidR="00221E1F" w:rsidRPr="00E31EF0" w:rsidRDefault="00221E1F" w:rsidP="00221E1F">
      <w:pPr>
        <w:tabs>
          <w:tab w:val="left" w:pos="426"/>
        </w:tabs>
        <w:jc w:val="both"/>
        <w:rPr>
          <w:sz w:val="20"/>
          <w:szCs w:val="20"/>
        </w:rPr>
      </w:pPr>
      <w:r w:rsidRPr="00E31EF0">
        <w:rPr>
          <w:b/>
          <w:sz w:val="20"/>
          <w:szCs w:val="20"/>
        </w:rPr>
        <w:t xml:space="preserve">Termin płatności w zadaniu: </w:t>
      </w:r>
      <w:r w:rsidRPr="00E31EF0">
        <w:rPr>
          <w:sz w:val="20"/>
          <w:szCs w:val="20"/>
        </w:rPr>
        <w:t xml:space="preserve">przelewem w terminie do 21 dni od daty otrzymania faktury </w:t>
      </w:r>
      <w:r w:rsidRPr="00E31EF0">
        <w:rPr>
          <w:sz w:val="20"/>
          <w:szCs w:val="20"/>
        </w:rPr>
        <w:br/>
        <w:t xml:space="preserve">przez Zamawiającego na rachunek Wykonawcy umieszczony na dzień zlecenia przelewu </w:t>
      </w:r>
      <w:r w:rsidRPr="00E31EF0">
        <w:rPr>
          <w:sz w:val="20"/>
          <w:szCs w:val="20"/>
        </w:rPr>
        <w:br/>
        <w:t xml:space="preserve">w wykazie podmiotów, o których mowa w art. 96b ust. 1) Ustawy o podatku od towarów </w:t>
      </w:r>
      <w:r w:rsidRPr="00E31EF0">
        <w:rPr>
          <w:sz w:val="20"/>
          <w:szCs w:val="20"/>
        </w:rPr>
        <w:br/>
        <w:t>i usług.</w:t>
      </w:r>
    </w:p>
    <w:p w14:paraId="7FBAEE2B" w14:textId="7D6DE0F8" w:rsidR="00221E1F" w:rsidRPr="00E118A5" w:rsidRDefault="000F741F" w:rsidP="00E31EF0">
      <w:pPr>
        <w:rPr>
          <w:i/>
          <w:iCs/>
          <w:sz w:val="20"/>
          <w:szCs w:val="20"/>
        </w:rPr>
      </w:pPr>
      <w:r w:rsidRPr="00E118A5">
        <w:rPr>
          <w:i/>
          <w:iCs/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118A5">
        <w:rPr>
          <w:b/>
          <w:bCs/>
          <w:i/>
          <w:iCs/>
          <w:sz w:val="20"/>
          <w:szCs w:val="20"/>
        </w:rPr>
        <w:t xml:space="preserve">na </w:t>
      </w:r>
      <w:r w:rsidR="00A5632D" w:rsidRPr="00E118A5">
        <w:rPr>
          <w:b/>
          <w:bCs/>
          <w:i/>
          <w:iCs/>
          <w:sz w:val="20"/>
          <w:szCs w:val="20"/>
        </w:rPr>
        <w:t xml:space="preserve">drukarkę </w:t>
      </w:r>
      <w:r w:rsidR="004920CE" w:rsidRPr="00E118A5">
        <w:rPr>
          <w:b/>
          <w:bCs/>
          <w:i/>
          <w:iCs/>
          <w:sz w:val="20"/>
          <w:szCs w:val="20"/>
        </w:rPr>
        <w:t xml:space="preserve"> </w:t>
      </w:r>
      <w:r w:rsidRPr="00E118A5">
        <w:rPr>
          <w:b/>
          <w:bCs/>
          <w:i/>
          <w:iCs/>
          <w:sz w:val="20"/>
          <w:szCs w:val="20"/>
        </w:rPr>
        <w:t xml:space="preserve"> </w:t>
      </w:r>
      <w:r w:rsidRPr="00E118A5">
        <w:rPr>
          <w:i/>
          <w:iCs/>
          <w:sz w:val="20"/>
          <w:szCs w:val="20"/>
        </w:rPr>
        <w:t xml:space="preserve">wchodzący w zakres niniejszej umowy. Po przedstawieniu przez Zamawiającego zamówienia potwierdzonego przez organ nadzorujący Zamawiającego Wykonawca uwzględni w wystawionej fakturze 0% stawkę podatku VAT. </w:t>
      </w:r>
      <w:r w:rsidR="004D6DAD">
        <w:rPr>
          <w:i/>
          <w:iCs/>
          <w:sz w:val="20"/>
          <w:szCs w:val="20"/>
        </w:rPr>
        <w:br/>
      </w:r>
      <w:r w:rsidR="004D6DAD">
        <w:rPr>
          <w:i/>
          <w:iCs/>
          <w:sz w:val="20"/>
          <w:szCs w:val="20"/>
        </w:rPr>
        <w:br/>
      </w:r>
      <w:r w:rsidR="00216EEC">
        <w:rPr>
          <w:i/>
          <w:iCs/>
          <w:sz w:val="20"/>
          <w:szCs w:val="20"/>
        </w:rPr>
        <w:br/>
      </w:r>
    </w:p>
    <w:p w14:paraId="414FD9AA" w14:textId="77777777" w:rsidR="00221E1F" w:rsidRPr="00E118A5" w:rsidRDefault="00221E1F" w:rsidP="00221E1F">
      <w:pPr>
        <w:rPr>
          <w:b/>
          <w:sz w:val="20"/>
          <w:szCs w:val="20"/>
          <w:u w:val="single"/>
        </w:rPr>
      </w:pPr>
      <w:r w:rsidRPr="00E118A5">
        <w:rPr>
          <w:b/>
          <w:sz w:val="20"/>
          <w:szCs w:val="20"/>
          <w:u w:val="single"/>
        </w:rPr>
        <w:lastRenderedPageBreak/>
        <w:t>Jednocześnie oświadczamy, że:</w:t>
      </w:r>
    </w:p>
    <w:p w14:paraId="2F5E13EB" w14:textId="77777777" w:rsidR="00221E1F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118A5">
        <w:rPr>
          <w:color w:val="000000"/>
          <w:sz w:val="20"/>
          <w:szCs w:val="20"/>
          <w:lang w:eastAsia="ar-SA"/>
        </w:rPr>
        <w:t xml:space="preserve">Oświadczamy, że jesteśmy związani niniejszą ofertą przez okres wskazany </w:t>
      </w:r>
      <w:r w:rsidRPr="00E118A5">
        <w:rPr>
          <w:color w:val="000000"/>
          <w:sz w:val="20"/>
          <w:szCs w:val="20"/>
          <w:lang w:eastAsia="ar-SA"/>
        </w:rPr>
        <w:br/>
        <w:t>w dokumentach zamówienia.</w:t>
      </w:r>
    </w:p>
    <w:p w14:paraId="00B562FC" w14:textId="376E6441" w:rsidR="0072044C" w:rsidRPr="00E118A5" w:rsidRDefault="0072044C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Oświadczamy , że </w:t>
      </w:r>
      <w:r w:rsidRPr="0072044C">
        <w:rPr>
          <w:color w:val="000000"/>
          <w:sz w:val="20"/>
          <w:szCs w:val="20"/>
          <w:lang w:eastAsia="ar-SA"/>
        </w:rPr>
        <w:t>usługa gwarancyjna świadczona będzie przez producenta lub autoryzowanego partnera serwisowego producenta</w:t>
      </w:r>
      <w:r w:rsidR="00911CDC">
        <w:rPr>
          <w:color w:val="000000"/>
          <w:sz w:val="20"/>
          <w:szCs w:val="20"/>
          <w:lang w:eastAsia="ar-SA"/>
        </w:rPr>
        <w:t xml:space="preserve"> </w:t>
      </w:r>
      <w:proofErr w:type="spellStart"/>
      <w:r w:rsidR="00911CDC">
        <w:rPr>
          <w:color w:val="000000"/>
          <w:sz w:val="20"/>
          <w:szCs w:val="20"/>
          <w:lang w:eastAsia="ar-SA"/>
        </w:rPr>
        <w:t>tj</w:t>
      </w:r>
      <w:proofErr w:type="spellEnd"/>
      <w:r w:rsidR="00911CDC">
        <w:rPr>
          <w:color w:val="000000"/>
          <w:sz w:val="20"/>
          <w:szCs w:val="20"/>
          <w:lang w:eastAsia="ar-SA"/>
        </w:rPr>
        <w:t xml:space="preserve">………………………….(należy wpisać firmę) </w:t>
      </w:r>
    </w:p>
    <w:p w14:paraId="472EEAF3" w14:textId="77777777" w:rsidR="00221E1F" w:rsidRPr="00E118A5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118A5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</w:t>
      </w:r>
      <w:r w:rsidRPr="00E118A5">
        <w:rPr>
          <w:color w:val="000000"/>
          <w:sz w:val="20"/>
          <w:szCs w:val="20"/>
          <w:lang w:eastAsia="ar-SA"/>
        </w:rPr>
        <w:br/>
        <w:t>w  Specyfikacji Warunków Zamówienia i zobowiązujemy się, w przypadku wyboru naszej oferty,</w:t>
      </w:r>
      <w:r w:rsidR="007F40E1" w:rsidRPr="00E118A5">
        <w:rPr>
          <w:color w:val="000000"/>
          <w:sz w:val="20"/>
          <w:szCs w:val="20"/>
          <w:lang w:eastAsia="ar-SA"/>
        </w:rPr>
        <w:t xml:space="preserve"> </w:t>
      </w:r>
      <w:r w:rsidRPr="00E118A5">
        <w:rPr>
          <w:color w:val="000000"/>
          <w:sz w:val="20"/>
          <w:szCs w:val="20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E118A5">
        <w:rPr>
          <w:color w:val="000000"/>
          <w:sz w:val="20"/>
          <w:szCs w:val="20"/>
        </w:rPr>
        <w:t xml:space="preserve"> i nie wnosimy do nich żadnych zastrzeżeń.</w:t>
      </w:r>
    </w:p>
    <w:p w14:paraId="40444898" w14:textId="5886141F" w:rsidR="007A06AC" w:rsidRPr="00E118A5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E118A5"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E118A5"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E118A5">
        <w:rPr>
          <w:sz w:val="20"/>
          <w:szCs w:val="20"/>
        </w:rPr>
        <w:t>późn</w:t>
      </w:r>
      <w:proofErr w:type="spellEnd"/>
      <w:r w:rsidRPr="00E118A5">
        <w:rPr>
          <w:sz w:val="20"/>
          <w:szCs w:val="20"/>
        </w:rPr>
        <w:t xml:space="preserve">. zm.) </w:t>
      </w:r>
      <w:r w:rsidRPr="00E118A5">
        <w:rPr>
          <w:color w:val="000000"/>
          <w:sz w:val="20"/>
          <w:szCs w:val="20"/>
          <w:lang w:eastAsia="ar-SA"/>
        </w:rPr>
        <w:t xml:space="preserve">będzie się ubiegał o zastosowanie przy zakupie 0% stawki VAT </w:t>
      </w:r>
      <w:r w:rsidRPr="00E118A5">
        <w:rPr>
          <w:rFonts w:eastAsia="Calibri"/>
          <w:b/>
          <w:sz w:val="20"/>
          <w:szCs w:val="20"/>
          <w:lang w:eastAsia="en-US"/>
        </w:rPr>
        <w:t>drukark</w:t>
      </w:r>
      <w:r w:rsidR="00B237AF">
        <w:rPr>
          <w:rFonts w:eastAsia="Calibri"/>
          <w:b/>
          <w:sz w:val="20"/>
          <w:szCs w:val="20"/>
          <w:lang w:eastAsia="en-US"/>
        </w:rPr>
        <w:t>a</w:t>
      </w:r>
      <w:r w:rsidR="004D42FF" w:rsidRPr="00E118A5">
        <w:rPr>
          <w:rFonts w:eastAsia="Calibri"/>
          <w:b/>
          <w:sz w:val="20"/>
          <w:szCs w:val="20"/>
          <w:lang w:eastAsia="en-US"/>
        </w:rPr>
        <w:t xml:space="preserve"> </w:t>
      </w:r>
      <w:r w:rsidRPr="00E118A5">
        <w:rPr>
          <w:rFonts w:eastAsia="Calibri"/>
          <w:b/>
          <w:sz w:val="20"/>
          <w:szCs w:val="20"/>
          <w:lang w:eastAsia="en-US"/>
        </w:rPr>
        <w:t xml:space="preserve">  </w:t>
      </w:r>
      <w:r w:rsidRPr="00E118A5">
        <w:rPr>
          <w:sz w:val="20"/>
          <w:szCs w:val="20"/>
        </w:rPr>
        <w:t xml:space="preserve">w zakresie objętym zwolnieniem – zgodnie z art. 83 ust. 1 pkt 26 przywołanej ustawy. </w:t>
      </w:r>
    </w:p>
    <w:p w14:paraId="07FE425B" w14:textId="3E23DAD1" w:rsidR="007A06AC" w:rsidRPr="00E118A5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E118A5">
        <w:rPr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E118A5">
        <w:rPr>
          <w:rFonts w:eastAsia="Calibri"/>
          <w:b/>
          <w:sz w:val="20"/>
          <w:szCs w:val="20"/>
          <w:lang w:eastAsia="en-US"/>
        </w:rPr>
        <w:t>drukar</w:t>
      </w:r>
      <w:r w:rsidR="00B237AF">
        <w:rPr>
          <w:rFonts w:eastAsia="Calibri"/>
          <w:b/>
          <w:sz w:val="20"/>
          <w:szCs w:val="20"/>
          <w:lang w:eastAsia="en-US"/>
        </w:rPr>
        <w:t>ka</w:t>
      </w:r>
      <w:r w:rsidR="004D42FF" w:rsidRPr="00E118A5">
        <w:rPr>
          <w:rFonts w:eastAsia="Calibri"/>
          <w:b/>
          <w:sz w:val="20"/>
          <w:szCs w:val="20"/>
          <w:lang w:eastAsia="en-US"/>
        </w:rPr>
        <w:t xml:space="preserve"> </w:t>
      </w:r>
      <w:r w:rsidRPr="00E118A5">
        <w:rPr>
          <w:rFonts w:eastAsia="Calibri"/>
          <w:b/>
          <w:sz w:val="20"/>
          <w:szCs w:val="20"/>
          <w:lang w:eastAsia="en-US"/>
        </w:rPr>
        <w:t xml:space="preserve">   </w:t>
      </w:r>
      <w:r w:rsidRPr="00E118A5">
        <w:rPr>
          <w:bCs/>
          <w:i/>
          <w:iCs/>
          <w:color w:val="000000"/>
          <w:sz w:val="20"/>
          <w:szCs w:val="20"/>
          <w:lang w:eastAsia="ar-SA"/>
        </w:rPr>
        <w:t>zgodnie z u</w:t>
      </w:r>
      <w:r w:rsidRPr="00E118A5">
        <w:rPr>
          <w:bCs/>
          <w:i/>
          <w:iCs/>
          <w:sz w:val="20"/>
          <w:szCs w:val="20"/>
        </w:rPr>
        <w:t>stawą</w:t>
      </w:r>
      <w:r w:rsidRPr="00E118A5">
        <w:rPr>
          <w:i/>
          <w:iCs/>
          <w:sz w:val="20"/>
          <w:szCs w:val="20"/>
        </w:rPr>
        <w:t xml:space="preserve"> z dnia 11 marca 2004 r. o podatku od towarów i usług (Dz.U. z dnia 5 kwietnia 2004 r.) </w:t>
      </w:r>
      <w:r w:rsidRPr="00E118A5">
        <w:rPr>
          <w:sz w:val="20"/>
          <w:szCs w:val="20"/>
        </w:rPr>
        <w:t xml:space="preserve">o podatku od towarów i usług (t. j. Dz. U. 2011 Nr 177 poz. 1054 z </w:t>
      </w:r>
      <w:proofErr w:type="spellStart"/>
      <w:r w:rsidRPr="00E118A5">
        <w:rPr>
          <w:sz w:val="20"/>
          <w:szCs w:val="20"/>
        </w:rPr>
        <w:t>późn</w:t>
      </w:r>
      <w:proofErr w:type="spellEnd"/>
      <w:r w:rsidRPr="00E118A5">
        <w:rPr>
          <w:sz w:val="20"/>
          <w:szCs w:val="20"/>
        </w:rPr>
        <w:t>. zm.)</w:t>
      </w:r>
    </w:p>
    <w:p w14:paraId="6DF8382D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90169F" w14:textId="77777777" w:rsidR="00221E1F" w:rsidRPr="00E118A5" w:rsidRDefault="00221E1F" w:rsidP="00221E1F">
      <w:pPr>
        <w:ind w:left="360"/>
        <w:jc w:val="both"/>
        <w:rPr>
          <w:i/>
          <w:sz w:val="20"/>
          <w:szCs w:val="20"/>
        </w:rPr>
      </w:pPr>
      <w:r w:rsidRPr="00E118A5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C0D0C4" w14:textId="77777777" w:rsidR="00221E1F" w:rsidRDefault="00221E1F" w:rsidP="00221E1F">
      <w:pPr>
        <w:ind w:left="360"/>
        <w:jc w:val="both"/>
        <w:rPr>
          <w:i/>
          <w:sz w:val="20"/>
          <w:szCs w:val="20"/>
        </w:rPr>
      </w:pPr>
      <w:r w:rsidRPr="00E118A5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D99E1C" w14:textId="77777777" w:rsidR="00E64E00" w:rsidRPr="00E64E00" w:rsidRDefault="00E64E00" w:rsidP="00E64E0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0"/>
          <w:szCs w:val="20"/>
        </w:rPr>
      </w:pPr>
      <w:r w:rsidRPr="00E64E00">
        <w:rPr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64E00" w:rsidRPr="00E64E00" w14:paraId="3998D34D" w14:textId="77777777" w:rsidTr="00E64E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09369EC" w14:textId="77777777" w:rsidR="00E64E00" w:rsidRPr="00E64E00" w:rsidRDefault="00E64E00">
            <w:pPr>
              <w:autoSpaceDE w:val="0"/>
              <w:jc w:val="center"/>
              <w:rPr>
                <w:sz w:val="20"/>
                <w:szCs w:val="20"/>
              </w:rPr>
            </w:pPr>
            <w:r w:rsidRPr="00E64E00">
              <w:rPr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2533CBC" w14:textId="77777777" w:rsidR="00E64E00" w:rsidRPr="00E64E00" w:rsidRDefault="00E64E00">
            <w:pPr>
              <w:autoSpaceDE w:val="0"/>
              <w:jc w:val="center"/>
              <w:rPr>
                <w:sz w:val="20"/>
                <w:szCs w:val="20"/>
              </w:rPr>
            </w:pPr>
            <w:r w:rsidRPr="00E64E00">
              <w:rPr>
                <w:sz w:val="20"/>
                <w:szCs w:val="20"/>
              </w:rPr>
              <w:t xml:space="preserve">Opis części zamówienia, którą wykonawca </w:t>
            </w:r>
          </w:p>
          <w:p w14:paraId="4E4D9C0A" w14:textId="77777777" w:rsidR="00E64E00" w:rsidRPr="00E64E00" w:rsidRDefault="00E64E00">
            <w:pPr>
              <w:autoSpaceDE w:val="0"/>
              <w:jc w:val="center"/>
              <w:rPr>
                <w:sz w:val="20"/>
                <w:szCs w:val="20"/>
              </w:rPr>
            </w:pPr>
            <w:r w:rsidRPr="00E64E0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7F7C4" w14:textId="77777777" w:rsidR="00E64E00" w:rsidRPr="00E64E00" w:rsidRDefault="00E64E00">
            <w:pPr>
              <w:autoSpaceDE w:val="0"/>
              <w:jc w:val="center"/>
              <w:rPr>
                <w:sz w:val="20"/>
                <w:szCs w:val="20"/>
              </w:rPr>
            </w:pPr>
            <w:r w:rsidRPr="00E64E00">
              <w:rPr>
                <w:sz w:val="20"/>
                <w:szCs w:val="20"/>
              </w:rPr>
              <w:t>Nazwa podwykonawcy</w:t>
            </w:r>
          </w:p>
        </w:tc>
      </w:tr>
      <w:tr w:rsidR="00E64E00" w:rsidRPr="00E64E00" w14:paraId="6EB4546D" w14:textId="77777777" w:rsidTr="00E64E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EEF42F" w14:textId="77777777" w:rsidR="00E64E00" w:rsidRPr="00E64E00" w:rsidRDefault="00E64E00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81A864B" w14:textId="77777777" w:rsidR="00E64E00" w:rsidRPr="00E64E00" w:rsidRDefault="00E64E00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EAF34" w14:textId="77777777" w:rsidR="00E64E00" w:rsidRPr="00E64E00" w:rsidRDefault="00E64E00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5831E8F8" w14:textId="77777777" w:rsidR="00E64E00" w:rsidRDefault="00E64E00" w:rsidP="00E64E00">
      <w:pPr>
        <w:jc w:val="both"/>
        <w:rPr>
          <w:rFonts w:ascii="Verdana" w:hAnsi="Verdana"/>
          <w:sz w:val="20"/>
          <w:szCs w:val="20"/>
          <w:lang w:eastAsia="zh-CN"/>
        </w:rPr>
      </w:pPr>
    </w:p>
    <w:p w14:paraId="4C4FCA4C" w14:textId="77777777" w:rsidR="0091519C" w:rsidRDefault="00221E1F" w:rsidP="00450A14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91519C">
        <w:rPr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91519C">
        <w:rPr>
          <w:sz w:val="20"/>
          <w:szCs w:val="20"/>
        </w:rPr>
        <w:br/>
        <w:t>w przypadku gdy przypada na nich ponad 10% wartości zamówienia.</w:t>
      </w:r>
    </w:p>
    <w:p w14:paraId="0ED66297" w14:textId="0A5A7BE6" w:rsidR="00221E1F" w:rsidRPr="0091519C" w:rsidRDefault="00221E1F" w:rsidP="00450A14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91519C">
        <w:rPr>
          <w:sz w:val="20"/>
          <w:szCs w:val="20"/>
        </w:rPr>
        <w:t>Upoważnionymi do reprezentowania naszej firmy są następujące osoby:</w:t>
      </w:r>
    </w:p>
    <w:p w14:paraId="5190FA3E" w14:textId="77777777" w:rsidR="00221E1F" w:rsidRPr="00E118A5" w:rsidRDefault="00221E1F" w:rsidP="00221E1F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E118A5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</w:p>
    <w:p w14:paraId="41DD0FFD" w14:textId="77777777" w:rsidR="00221E1F" w:rsidRPr="00E118A5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E118A5">
        <w:rPr>
          <w:sz w:val="20"/>
          <w:szCs w:val="20"/>
        </w:rPr>
        <w:t xml:space="preserve">........................................                                                   </w:t>
      </w:r>
      <w:r w:rsidRPr="00E118A5">
        <w:rPr>
          <w:sz w:val="20"/>
          <w:szCs w:val="20"/>
        </w:rPr>
        <w:tab/>
      </w:r>
      <w:r w:rsidRPr="00E118A5">
        <w:rPr>
          <w:sz w:val="20"/>
          <w:szCs w:val="20"/>
        </w:rPr>
        <w:tab/>
        <w:t xml:space="preserve"> </w:t>
      </w:r>
    </w:p>
    <w:p w14:paraId="58BB333A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>upoważnienie dla powyżej wskazanych osób wynika z następującego (</w:t>
      </w:r>
      <w:proofErr w:type="spellStart"/>
      <w:r w:rsidRPr="00E118A5">
        <w:rPr>
          <w:sz w:val="20"/>
          <w:szCs w:val="20"/>
        </w:rPr>
        <w:t>ych</w:t>
      </w:r>
      <w:proofErr w:type="spellEnd"/>
      <w:r w:rsidRPr="00E118A5">
        <w:rPr>
          <w:sz w:val="20"/>
          <w:szCs w:val="20"/>
        </w:rPr>
        <w:t>) dokumentu(ów)……………………………………..........................……które dołączamy do oferty.</w:t>
      </w:r>
    </w:p>
    <w:p w14:paraId="20A91B81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>załącznikami do niniejszej oferty są:</w:t>
      </w:r>
    </w:p>
    <w:p w14:paraId="1290D8C4" w14:textId="77777777" w:rsidR="00221E1F" w:rsidRPr="00E118A5" w:rsidRDefault="00221E1F" w:rsidP="00221E1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E118A5">
        <w:rPr>
          <w:sz w:val="20"/>
          <w:szCs w:val="20"/>
        </w:rPr>
        <w:t>………………………………………………………………………</w:t>
      </w:r>
    </w:p>
    <w:p w14:paraId="2A44ABFD" w14:textId="0D8DAC49" w:rsidR="00EC7204" w:rsidRPr="00EC7204" w:rsidRDefault="00EC7204" w:rsidP="00EC7204">
      <w:pPr>
        <w:pStyle w:val="Akapitzlist"/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</w:pPr>
      <w:r w:rsidRPr="00EC7204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  <w:t xml:space="preserve">Oferta powinna być sporządzona w języku polskim, z zachowaniem postaci elektronicznej i podpisana kwalifikowanym podpisem elektronicznym, podpisem zaufanym lub </w:t>
      </w:r>
      <w:r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  <w:br/>
      </w:r>
      <w:r w:rsidRPr="00EC7204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  <w:t>elektronicznym  podpisem osobistym.</w:t>
      </w:r>
    </w:p>
    <w:p w14:paraId="64ABB71A" w14:textId="77777777" w:rsidR="00FE545C" w:rsidRPr="00221E1F" w:rsidRDefault="00FE545C" w:rsidP="00221E1F"/>
    <w:sectPr w:rsidR="00FE545C" w:rsidRPr="00221E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35142" w14:textId="77777777" w:rsidR="00E206FD" w:rsidRDefault="00E206FD">
      <w:r>
        <w:separator/>
      </w:r>
    </w:p>
  </w:endnote>
  <w:endnote w:type="continuationSeparator" w:id="0">
    <w:p w14:paraId="05ED36E0" w14:textId="77777777" w:rsidR="00E206FD" w:rsidRDefault="00E20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50EC1" w14:textId="77777777" w:rsidR="008C62B6" w:rsidRDefault="008C6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CC0A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57CD4" w14:textId="77777777" w:rsidR="008C62B6" w:rsidRDefault="008C6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68774A" w14:textId="77777777" w:rsidR="00E206FD" w:rsidRDefault="00E206FD">
      <w:r>
        <w:separator/>
      </w:r>
    </w:p>
  </w:footnote>
  <w:footnote w:type="continuationSeparator" w:id="0">
    <w:p w14:paraId="678647F0" w14:textId="77777777" w:rsidR="00E206FD" w:rsidRDefault="00E20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E579A" w14:textId="77777777" w:rsidR="008C62B6" w:rsidRDefault="008C6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3BE8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79187" w14:textId="77777777" w:rsidR="008C62B6" w:rsidRDefault="008C6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7921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9756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080029">
    <w:abstractNumId w:val="0"/>
  </w:num>
  <w:num w:numId="4" w16cid:durableId="1657371797">
    <w:abstractNumId w:val="3"/>
  </w:num>
  <w:num w:numId="5" w16cid:durableId="3388986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14344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F0"/>
    <w:rsid w:val="000022C6"/>
    <w:rsid w:val="00004FD0"/>
    <w:rsid w:val="00012286"/>
    <w:rsid w:val="000277A0"/>
    <w:rsid w:val="0004615A"/>
    <w:rsid w:val="000704FC"/>
    <w:rsid w:val="00071CCC"/>
    <w:rsid w:val="000B731D"/>
    <w:rsid w:val="000D6134"/>
    <w:rsid w:val="000E09C7"/>
    <w:rsid w:val="000F6589"/>
    <w:rsid w:val="000F741F"/>
    <w:rsid w:val="001016F0"/>
    <w:rsid w:val="00106636"/>
    <w:rsid w:val="00116EC6"/>
    <w:rsid w:val="001779DC"/>
    <w:rsid w:val="001801DD"/>
    <w:rsid w:val="001D4612"/>
    <w:rsid w:val="001E4BF0"/>
    <w:rsid w:val="00207E98"/>
    <w:rsid w:val="00216EEC"/>
    <w:rsid w:val="00221E1F"/>
    <w:rsid w:val="00255C6E"/>
    <w:rsid w:val="002723B0"/>
    <w:rsid w:val="00296EB5"/>
    <w:rsid w:val="002A156F"/>
    <w:rsid w:val="002A5BFC"/>
    <w:rsid w:val="002F129A"/>
    <w:rsid w:val="003068EB"/>
    <w:rsid w:val="00315A4A"/>
    <w:rsid w:val="00346002"/>
    <w:rsid w:val="0036548E"/>
    <w:rsid w:val="003932FD"/>
    <w:rsid w:val="003B1599"/>
    <w:rsid w:val="003D24C5"/>
    <w:rsid w:val="00441B71"/>
    <w:rsid w:val="004920CE"/>
    <w:rsid w:val="004A00B5"/>
    <w:rsid w:val="004B7300"/>
    <w:rsid w:val="004C6753"/>
    <w:rsid w:val="004D42FF"/>
    <w:rsid w:val="004D5AA8"/>
    <w:rsid w:val="004D6DAD"/>
    <w:rsid w:val="004F4501"/>
    <w:rsid w:val="005959B3"/>
    <w:rsid w:val="00595C87"/>
    <w:rsid w:val="005D2C65"/>
    <w:rsid w:val="005E6D94"/>
    <w:rsid w:val="0063384F"/>
    <w:rsid w:val="00643C6F"/>
    <w:rsid w:val="00646202"/>
    <w:rsid w:val="0065290F"/>
    <w:rsid w:val="00660787"/>
    <w:rsid w:val="006815F6"/>
    <w:rsid w:val="00697CBA"/>
    <w:rsid w:val="006C56AD"/>
    <w:rsid w:val="006E5716"/>
    <w:rsid w:val="0072044C"/>
    <w:rsid w:val="00763F65"/>
    <w:rsid w:val="007748F0"/>
    <w:rsid w:val="007A06AC"/>
    <w:rsid w:val="007A4321"/>
    <w:rsid w:val="007A6ABB"/>
    <w:rsid w:val="007C39AD"/>
    <w:rsid w:val="007F40E1"/>
    <w:rsid w:val="00833933"/>
    <w:rsid w:val="00853083"/>
    <w:rsid w:val="008A1005"/>
    <w:rsid w:val="008B2F0C"/>
    <w:rsid w:val="008B4928"/>
    <w:rsid w:val="008C62B6"/>
    <w:rsid w:val="008D2AB8"/>
    <w:rsid w:val="008F1C66"/>
    <w:rsid w:val="008F34A5"/>
    <w:rsid w:val="00911CDC"/>
    <w:rsid w:val="0091519C"/>
    <w:rsid w:val="0092354B"/>
    <w:rsid w:val="00962274"/>
    <w:rsid w:val="00970FE4"/>
    <w:rsid w:val="00975240"/>
    <w:rsid w:val="009D3F42"/>
    <w:rsid w:val="00A0022B"/>
    <w:rsid w:val="00A32D48"/>
    <w:rsid w:val="00A346FE"/>
    <w:rsid w:val="00A47B4D"/>
    <w:rsid w:val="00A5632D"/>
    <w:rsid w:val="00A83018"/>
    <w:rsid w:val="00A84586"/>
    <w:rsid w:val="00B02DD2"/>
    <w:rsid w:val="00B03C54"/>
    <w:rsid w:val="00B237AF"/>
    <w:rsid w:val="00B774DC"/>
    <w:rsid w:val="00BA67C9"/>
    <w:rsid w:val="00C969A6"/>
    <w:rsid w:val="00CA7D36"/>
    <w:rsid w:val="00D24208"/>
    <w:rsid w:val="00D4537F"/>
    <w:rsid w:val="00D60C38"/>
    <w:rsid w:val="00D66893"/>
    <w:rsid w:val="00D90ACB"/>
    <w:rsid w:val="00DC1500"/>
    <w:rsid w:val="00DE1815"/>
    <w:rsid w:val="00E0329B"/>
    <w:rsid w:val="00E118A5"/>
    <w:rsid w:val="00E206FD"/>
    <w:rsid w:val="00E31EF0"/>
    <w:rsid w:val="00E40C2B"/>
    <w:rsid w:val="00E44371"/>
    <w:rsid w:val="00E44E8A"/>
    <w:rsid w:val="00E6457A"/>
    <w:rsid w:val="00E64E00"/>
    <w:rsid w:val="00E949B0"/>
    <w:rsid w:val="00EC0BEA"/>
    <w:rsid w:val="00EC7204"/>
    <w:rsid w:val="00F00591"/>
    <w:rsid w:val="00F0753B"/>
    <w:rsid w:val="00F51688"/>
    <w:rsid w:val="00F53146"/>
    <w:rsid w:val="00F91018"/>
    <w:rsid w:val="00FA0F30"/>
    <w:rsid w:val="00FA51A4"/>
    <w:rsid w:val="00FE545C"/>
    <w:rsid w:val="00FE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7A424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0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C37A6-F940-4997-A6D2-2C20C46E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754</Words>
  <Characters>5120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Katarzyna Breguła</cp:lastModifiedBy>
  <cp:revision>16</cp:revision>
  <cp:lastPrinted>2024-05-10T07:08:00Z</cp:lastPrinted>
  <dcterms:created xsi:type="dcterms:W3CDTF">2024-05-14T07:17:00Z</dcterms:created>
  <dcterms:modified xsi:type="dcterms:W3CDTF">2024-05-14T07:23:00Z</dcterms:modified>
</cp:coreProperties>
</file>