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EB2DD" w14:textId="77777777" w:rsidR="00FB7F50" w:rsidRPr="002245BE" w:rsidRDefault="00E766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66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6670">
        <w:rPr>
          <w:sz w:val="22"/>
          <w:szCs w:val="22"/>
        </w:rPr>
        <w:t>2024-05-16</w:t>
      </w:r>
    </w:p>
    <w:p w14:paraId="40E09F4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4B3C37" w14:textId="77777777" w:rsidR="00E76670" w:rsidRPr="00E76670" w:rsidRDefault="00E76670" w:rsidP="00FB7F50">
      <w:pPr>
        <w:spacing w:after="40"/>
        <w:rPr>
          <w:b/>
          <w:bCs/>
          <w:sz w:val="22"/>
          <w:szCs w:val="22"/>
        </w:rPr>
      </w:pPr>
      <w:r w:rsidRPr="00E76670">
        <w:rPr>
          <w:b/>
          <w:bCs/>
          <w:sz w:val="22"/>
          <w:szCs w:val="22"/>
        </w:rPr>
        <w:t>Akademia Górniczo - Hutnicza</w:t>
      </w:r>
    </w:p>
    <w:p w14:paraId="5551C027" w14:textId="77777777" w:rsidR="00E76670" w:rsidRPr="00E76670" w:rsidRDefault="00E76670" w:rsidP="00FB7F50">
      <w:pPr>
        <w:spacing w:after="40"/>
        <w:rPr>
          <w:b/>
          <w:bCs/>
          <w:sz w:val="22"/>
          <w:szCs w:val="22"/>
        </w:rPr>
      </w:pPr>
      <w:r w:rsidRPr="00E76670">
        <w:rPr>
          <w:b/>
          <w:bCs/>
          <w:sz w:val="22"/>
          <w:szCs w:val="22"/>
        </w:rPr>
        <w:t>im. Stanisława Staszica w Krakowie</w:t>
      </w:r>
    </w:p>
    <w:p w14:paraId="3C457E85" w14:textId="77777777" w:rsidR="00FB7F50" w:rsidRPr="002245BE" w:rsidRDefault="00E76670" w:rsidP="00FB7F50">
      <w:pPr>
        <w:spacing w:after="40"/>
        <w:rPr>
          <w:b/>
          <w:bCs/>
          <w:sz w:val="22"/>
          <w:szCs w:val="22"/>
        </w:rPr>
      </w:pPr>
      <w:r w:rsidRPr="00E76670">
        <w:rPr>
          <w:b/>
          <w:bCs/>
          <w:sz w:val="22"/>
          <w:szCs w:val="22"/>
        </w:rPr>
        <w:t>Dział Zamówień Publicznych</w:t>
      </w:r>
    </w:p>
    <w:p w14:paraId="511392CD" w14:textId="77777777" w:rsidR="00FB7F50" w:rsidRPr="002245BE" w:rsidRDefault="00E76670" w:rsidP="00FB7F50">
      <w:pPr>
        <w:rPr>
          <w:sz w:val="22"/>
          <w:szCs w:val="22"/>
        </w:rPr>
      </w:pPr>
      <w:r w:rsidRPr="00E766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76670">
        <w:rPr>
          <w:sz w:val="22"/>
          <w:szCs w:val="22"/>
        </w:rPr>
        <w:t>30</w:t>
      </w:r>
    </w:p>
    <w:p w14:paraId="76F39E2F" w14:textId="77777777" w:rsidR="00FB7F50" w:rsidRPr="002245BE" w:rsidRDefault="00E76670" w:rsidP="00FB7F50">
      <w:pPr>
        <w:rPr>
          <w:sz w:val="22"/>
          <w:szCs w:val="22"/>
        </w:rPr>
      </w:pPr>
      <w:r w:rsidRPr="00E766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76670">
        <w:rPr>
          <w:sz w:val="22"/>
          <w:szCs w:val="22"/>
        </w:rPr>
        <w:t>Kraków</w:t>
      </w:r>
    </w:p>
    <w:p w14:paraId="7B08577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11AF0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6670" w:rsidRPr="00607F9B" w14:paraId="759DADD2" w14:textId="77777777" w:rsidTr="00282060">
        <w:trPr>
          <w:trHeight w:val="638"/>
        </w:trPr>
        <w:tc>
          <w:tcPr>
            <w:tcW w:w="959" w:type="dxa"/>
            <w:shd w:val="clear" w:color="auto" w:fill="auto"/>
          </w:tcPr>
          <w:p w14:paraId="63747E2D" w14:textId="77777777" w:rsidR="00E76670" w:rsidRPr="00607F9B" w:rsidRDefault="00E76670" w:rsidP="002820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196E00" w14:textId="77777777" w:rsidR="00E76670" w:rsidRPr="00607F9B" w:rsidRDefault="00E76670" w:rsidP="002820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7667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7667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6670">
              <w:rPr>
                <w:b/>
                <w:bCs/>
                <w:sz w:val="22"/>
                <w:szCs w:val="22"/>
              </w:rPr>
              <w:t xml:space="preserve">Dostawa homogenizatora ultradźwiękowego ma potrzeby </w:t>
            </w:r>
            <w:proofErr w:type="spellStart"/>
            <w:r w:rsidRPr="00E76670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6670">
              <w:rPr>
                <w:b/>
                <w:sz w:val="22"/>
                <w:szCs w:val="22"/>
              </w:rPr>
              <w:t>DE-dzp.272-186/24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D22377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6670" w14:paraId="70320064" w14:textId="77777777" w:rsidTr="00282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4B7AD52" w14:textId="77777777" w:rsidR="00E76670" w:rsidRPr="00D26ED6" w:rsidRDefault="00E76670" w:rsidP="002820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76670">
              <w:rPr>
                <w:b/>
                <w:sz w:val="22"/>
                <w:szCs w:val="22"/>
              </w:rPr>
              <w:t>Labo Plus Sp. z o.o.</w:t>
            </w:r>
          </w:p>
          <w:p w14:paraId="758106BE" w14:textId="77777777" w:rsidR="00E76670" w:rsidRPr="009F0E5C" w:rsidRDefault="00E76670" w:rsidP="00282060">
            <w:pPr>
              <w:jc w:val="both"/>
              <w:rPr>
                <w:bCs/>
                <w:sz w:val="22"/>
                <w:szCs w:val="22"/>
              </w:rPr>
            </w:pPr>
            <w:r w:rsidRPr="00E76670">
              <w:rPr>
                <w:bCs/>
                <w:sz w:val="22"/>
                <w:szCs w:val="22"/>
              </w:rPr>
              <w:t>ul. Obornicka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667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EC8CB3" w14:textId="77777777" w:rsidR="00E76670" w:rsidRPr="009F0E5C" w:rsidRDefault="00E76670" w:rsidP="00282060">
            <w:pPr>
              <w:jc w:val="both"/>
              <w:rPr>
                <w:bCs/>
                <w:sz w:val="22"/>
                <w:szCs w:val="22"/>
              </w:rPr>
            </w:pPr>
            <w:r w:rsidRPr="00E76670">
              <w:rPr>
                <w:bCs/>
                <w:sz w:val="22"/>
                <w:szCs w:val="22"/>
              </w:rPr>
              <w:t>02-948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6670">
              <w:rPr>
                <w:bCs/>
                <w:sz w:val="22"/>
                <w:szCs w:val="22"/>
              </w:rPr>
              <w:t>Warszawa</w:t>
            </w:r>
          </w:p>
          <w:p w14:paraId="1ADE9B9A" w14:textId="77777777" w:rsidR="00E76670" w:rsidRPr="00D26ED6" w:rsidRDefault="00E76670" w:rsidP="002820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041E10" w14:textId="684E6D73" w:rsidR="00E76670" w:rsidRDefault="00E76670" w:rsidP="0028206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76670">
              <w:rPr>
                <w:sz w:val="22"/>
                <w:szCs w:val="22"/>
              </w:rPr>
              <w:t>Dostaw</w:t>
            </w:r>
            <w:r w:rsidR="00560D55">
              <w:rPr>
                <w:sz w:val="22"/>
                <w:szCs w:val="22"/>
              </w:rPr>
              <w:t>ę</w:t>
            </w:r>
            <w:r w:rsidRPr="00E76670">
              <w:rPr>
                <w:sz w:val="22"/>
                <w:szCs w:val="22"/>
              </w:rPr>
              <w:t xml:space="preserve"> homogenizatora ultradźwiękowego ma potrzeby </w:t>
            </w:r>
            <w:proofErr w:type="spellStart"/>
            <w:r w:rsidRPr="00E76670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E0231B7" w14:textId="77777777" w:rsidR="00E76670" w:rsidRPr="00D26ED6" w:rsidRDefault="00E76670" w:rsidP="002820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6670">
              <w:rPr>
                <w:b/>
                <w:sz w:val="22"/>
                <w:szCs w:val="22"/>
              </w:rPr>
              <w:t>23 094.48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53A1485" w14:textId="77777777" w:rsidR="00E76670" w:rsidRDefault="00E76670" w:rsidP="0028206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45E08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BB97AF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8C2AF8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FD4686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2B6A851" w14:textId="77777777" w:rsidR="002B6761" w:rsidRPr="008567C7" w:rsidRDefault="00E766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463DE02" w14:textId="77777777" w:rsidR="002B6761" w:rsidRPr="008567C7" w:rsidRDefault="00E766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648972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DB248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164BA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D6221D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8B9D1F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76670" w:rsidRPr="008567C7" w14:paraId="040B5F05" w14:textId="77777777" w:rsidTr="00282060">
        <w:tc>
          <w:tcPr>
            <w:tcW w:w="709" w:type="dxa"/>
            <w:vAlign w:val="center"/>
          </w:tcPr>
          <w:p w14:paraId="75AEA446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7E11621" w14:textId="77777777" w:rsidR="00E76670" w:rsidRPr="002B6761" w:rsidRDefault="00E76670" w:rsidP="002820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/>
                <w:sz w:val="18"/>
                <w:szCs w:val="18"/>
              </w:rPr>
              <w:t>Labo Plus Sp. z o.o.</w:t>
            </w:r>
          </w:p>
          <w:p w14:paraId="211ABDD7" w14:textId="77777777" w:rsidR="00E76670" w:rsidRPr="008567C7" w:rsidRDefault="00E76670" w:rsidP="002820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ul. Obornicka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F1B062" w14:textId="77777777" w:rsidR="00E76670" w:rsidRPr="001B7815" w:rsidRDefault="00E76670" w:rsidP="002820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02-948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80859D2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36AAC4D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E60C5BC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8EAD3D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98E53D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99F142D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D5D2F8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6670" w:rsidRPr="008567C7" w14:paraId="42B49277" w14:textId="77777777" w:rsidTr="00282060">
        <w:tc>
          <w:tcPr>
            <w:tcW w:w="709" w:type="dxa"/>
            <w:vAlign w:val="center"/>
          </w:tcPr>
          <w:p w14:paraId="4348FE16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2485F77" w14:textId="77777777" w:rsidR="00E76670" w:rsidRPr="002B6761" w:rsidRDefault="00E76670" w:rsidP="002820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E76670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E766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0D835165" w14:textId="77777777" w:rsidR="00E76670" w:rsidRPr="008567C7" w:rsidRDefault="00E76670" w:rsidP="002820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D63828" w14:textId="77777777" w:rsidR="00E76670" w:rsidRPr="001B7815" w:rsidRDefault="00E76670" w:rsidP="002820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667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2350D4F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 xml:space="preserve">  54,35</w:t>
            </w:r>
          </w:p>
        </w:tc>
        <w:tc>
          <w:tcPr>
            <w:tcW w:w="1134" w:type="dxa"/>
            <w:vAlign w:val="center"/>
          </w:tcPr>
          <w:p w14:paraId="184C3AB7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F752CA3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3E3EDC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FE4900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1435EFD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09FEF84" w14:textId="77777777" w:rsidR="00E76670" w:rsidRPr="008567C7" w:rsidRDefault="00E76670" w:rsidP="002820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670">
              <w:rPr>
                <w:rFonts w:ascii="Times New Roman" w:hAnsi="Times New Roman" w:cs="Times New Roman"/>
                <w:sz w:val="18"/>
                <w:szCs w:val="18"/>
              </w:rPr>
              <w:t xml:space="preserve">  94,35</w:t>
            </w:r>
          </w:p>
        </w:tc>
      </w:tr>
    </w:tbl>
    <w:p w14:paraId="2463AE4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21CB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E9595C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8675D2" w14:textId="77777777" w:rsidR="006F3D19" w:rsidRDefault="006F3D19">
      <w:r>
        <w:separator/>
      </w:r>
    </w:p>
  </w:endnote>
  <w:endnote w:type="continuationSeparator" w:id="0">
    <w:p w14:paraId="6AB6CC58" w14:textId="77777777" w:rsidR="006F3D19" w:rsidRDefault="006F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06C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4DF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66F9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8107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EC45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D5E19" w14:textId="77777777" w:rsidR="006F3D19" w:rsidRDefault="006F3D19">
      <w:r>
        <w:separator/>
      </w:r>
    </w:p>
  </w:footnote>
  <w:footnote w:type="continuationSeparator" w:id="0">
    <w:p w14:paraId="7730DD2E" w14:textId="77777777" w:rsidR="006F3D19" w:rsidRDefault="006F3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848F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5A8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A5F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D1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60D55"/>
    <w:rsid w:val="00596FD7"/>
    <w:rsid w:val="005E5BFF"/>
    <w:rsid w:val="00607F9B"/>
    <w:rsid w:val="00644DCB"/>
    <w:rsid w:val="00657C1E"/>
    <w:rsid w:val="006B585D"/>
    <w:rsid w:val="006E3089"/>
    <w:rsid w:val="006F3D1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667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103F3"/>
  <w15:chartTrackingRefBased/>
  <w15:docId w15:val="{3D96942B-B1E5-4FE0-8969-7F65285F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193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2024-05-16T08:16:00Z</cp:lastPrinted>
  <dcterms:created xsi:type="dcterms:W3CDTF">2024-05-16T08:16:00Z</dcterms:created>
  <dcterms:modified xsi:type="dcterms:W3CDTF">2024-05-16T08:18:00Z</dcterms:modified>
</cp:coreProperties>
</file>