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6D74AD" w14:textId="77777777" w:rsidR="0014113F" w:rsidRDefault="0014113F" w:rsidP="0014113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721E8AA" w14:textId="77777777" w:rsidR="0014113F" w:rsidRDefault="0014113F" w:rsidP="0014113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AE7971A" w14:textId="77777777" w:rsidR="0014113F" w:rsidRDefault="0014113F" w:rsidP="0014113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319C9604" w14:textId="77777777" w:rsidR="0014113F" w:rsidRDefault="0014113F" w:rsidP="0014113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F33DB90" w14:textId="77777777" w:rsidR="0014113F" w:rsidRDefault="0014113F" w:rsidP="0014113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37B016C" w14:textId="77777777" w:rsidR="0014113F" w:rsidRDefault="0014113F" w:rsidP="0014113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00F26B79" w14:textId="77777777" w:rsidR="0014113F" w:rsidRDefault="0014113F" w:rsidP="0014113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F11AF43" w14:textId="77777777" w:rsidR="0014113F" w:rsidRDefault="0014113F" w:rsidP="0014113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147D80EC" w14:textId="77777777" w:rsidR="0014113F" w:rsidRDefault="0014113F" w:rsidP="0014113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2DC7AC30" w14:textId="77777777" w:rsidR="0014113F" w:rsidRDefault="0014113F" w:rsidP="0014113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602567BB" w14:textId="77777777" w:rsidR="0014113F" w:rsidRDefault="0014113F" w:rsidP="0014113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60956EA" w14:textId="77777777" w:rsidR="0014113F" w:rsidRDefault="0014113F" w:rsidP="0014113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7F580AA6" w14:textId="77777777" w:rsidR="0014113F" w:rsidRDefault="0014113F" w:rsidP="0014113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F9D729F" w14:textId="77777777" w:rsidR="0014113F" w:rsidRDefault="0014113F" w:rsidP="0014113F">
      <w:pPr>
        <w:spacing w:line="360" w:lineRule="auto"/>
      </w:pPr>
      <w:r>
        <w:t>Do: Nazwa i siedziba Zamawiającego:</w:t>
      </w:r>
    </w:p>
    <w:p w14:paraId="06432265" w14:textId="77777777" w:rsidR="0014113F" w:rsidRDefault="0014113F" w:rsidP="0014113F">
      <w:pPr>
        <w:ind w:right="-110"/>
        <w:rPr>
          <w:b/>
        </w:rPr>
      </w:pPr>
      <w:r>
        <w:rPr>
          <w:b/>
        </w:rPr>
        <w:t>Akademia Górniczo – Hutnicza, im. Stanisława Staszica w Krakowie</w:t>
      </w:r>
    </w:p>
    <w:p w14:paraId="588B2E11" w14:textId="77777777" w:rsidR="0014113F" w:rsidRDefault="0014113F" w:rsidP="0014113F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6E7336E9" w14:textId="77777777" w:rsidR="0014113F" w:rsidRDefault="0014113F" w:rsidP="0014113F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550E88B2" w14:textId="77777777" w:rsidR="0014113F" w:rsidRDefault="0014113F" w:rsidP="0014113F">
      <w:pPr>
        <w:ind w:firstLine="3969"/>
        <w:rPr>
          <w:b/>
        </w:rPr>
      </w:pPr>
    </w:p>
    <w:p w14:paraId="299EFED7" w14:textId="77777777" w:rsidR="0014113F" w:rsidRDefault="0014113F" w:rsidP="0014113F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świadczenie usługi żywienia całodziennego dla zorganizowanej grupy dzieci i młodzieży wraz z opiekunami oraz dla pracowników zapewniających obsługę ośrodka - zakwaterowanych w ośrodku AGH w Łukęcinie, ul. Leśna 3, woj. zachodniopomorskie  - DE-dzp.272-239/24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14:paraId="53A34057" w14:textId="77777777" w:rsidR="0014113F" w:rsidRDefault="0014113F" w:rsidP="0014113F">
      <w:pPr>
        <w:tabs>
          <w:tab w:val="right" w:pos="9000"/>
        </w:tabs>
      </w:pPr>
    </w:p>
    <w:p w14:paraId="38E83953" w14:textId="77777777" w:rsidR="0014113F" w:rsidRDefault="0014113F" w:rsidP="0014113F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 za całość przedmiotu umowy tj. </w:t>
      </w:r>
      <w:r>
        <w:rPr>
          <w:b/>
          <w:bCs/>
          <w:sz w:val="22"/>
          <w:szCs w:val="22"/>
        </w:rPr>
        <w:t>świadczenie usługi żywienia całodziennego dla za maksymalną liczbę osób tj. 60</w:t>
      </w:r>
      <w:r>
        <w:rPr>
          <w:b/>
          <w:sz w:val="22"/>
          <w:szCs w:val="22"/>
        </w:rPr>
        <w:t xml:space="preserve"> wynosi ………….... zł brutto (słownie: …………….. zł)</w:t>
      </w:r>
    </w:p>
    <w:p w14:paraId="3FEBF853" w14:textId="77777777" w:rsidR="0014113F" w:rsidRDefault="0014113F" w:rsidP="0014113F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</w:t>
      </w:r>
    </w:p>
    <w:p w14:paraId="5AA25374" w14:textId="77777777" w:rsidR="0014113F" w:rsidRDefault="0014113F" w:rsidP="0014113F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w tym:</w:t>
      </w:r>
    </w:p>
    <w:p w14:paraId="20687809" w14:textId="77777777" w:rsidR="0014113F" w:rsidRDefault="0014113F" w:rsidP="0014113F">
      <w:pPr>
        <w:widowControl w:val="0"/>
        <w:spacing w:line="264" w:lineRule="auto"/>
        <w:ind w:right="1"/>
        <w:jc w:val="center"/>
        <w:rPr>
          <w:b/>
          <w:bCs/>
        </w:rPr>
      </w:pPr>
      <w:r>
        <w:rPr>
          <w:b/>
          <w:bCs/>
        </w:rPr>
        <w:t>Wielkość porcji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14113F" w14:paraId="40CC814E" w14:textId="77777777" w:rsidTr="0014113F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C483" w14:textId="77777777" w:rsidR="0014113F" w:rsidRDefault="0014113F">
            <w:pPr>
              <w:widowControl w:val="0"/>
              <w:spacing w:line="360" w:lineRule="auto"/>
              <w:ind w:right="1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CCE3A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Pełna porcja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04B7A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Pomniejszona porcja</w:t>
            </w:r>
          </w:p>
        </w:tc>
      </w:tr>
      <w:tr w:rsidR="0014113F" w14:paraId="6F7014F8" w14:textId="77777777" w:rsidTr="0014113F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95C17" w14:textId="77777777" w:rsidR="0014113F" w:rsidRDefault="0014113F">
            <w:pPr>
              <w:widowControl w:val="0"/>
              <w:spacing w:line="360" w:lineRule="auto"/>
              <w:ind w:right="1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Całodzienna stawka żywieniowa dla 1 osoby, kwota brutto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8E29" w14:textId="77777777" w:rsidR="0014113F" w:rsidRDefault="0014113F">
            <w:pPr>
              <w:widowControl w:val="0"/>
              <w:spacing w:line="360" w:lineRule="auto"/>
              <w:ind w:right="1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9063" w14:textId="77777777" w:rsidR="0014113F" w:rsidRDefault="0014113F">
            <w:pPr>
              <w:widowControl w:val="0"/>
              <w:spacing w:line="360" w:lineRule="auto"/>
              <w:ind w:right="1"/>
              <w:jc w:val="both"/>
              <w:rPr>
                <w:bCs/>
                <w:sz w:val="20"/>
                <w:szCs w:val="20"/>
              </w:rPr>
            </w:pPr>
          </w:p>
        </w:tc>
      </w:tr>
    </w:tbl>
    <w:p w14:paraId="39E15EF0" w14:textId="77777777" w:rsidR="0014113F" w:rsidRDefault="0014113F" w:rsidP="0014113F">
      <w:pPr>
        <w:widowControl w:val="0"/>
        <w:spacing w:line="360" w:lineRule="auto"/>
        <w:ind w:right="1"/>
        <w:jc w:val="center"/>
        <w:rPr>
          <w:b/>
        </w:rPr>
      </w:pPr>
      <w:r>
        <w:rPr>
          <w:b/>
        </w:rPr>
        <w:t>Wartość przedmiotu zamówienia</w:t>
      </w:r>
    </w:p>
    <w:tbl>
      <w:tblPr>
        <w:tblStyle w:val="Tabela-Siatka"/>
        <w:tblW w:w="5000" w:type="pct"/>
        <w:tblInd w:w="0" w:type="dxa"/>
        <w:tblLook w:val="04A0" w:firstRow="1" w:lastRow="0" w:firstColumn="1" w:lastColumn="0" w:noHBand="0" w:noVBand="1"/>
      </w:tblPr>
      <w:tblGrid>
        <w:gridCol w:w="1822"/>
        <w:gridCol w:w="1614"/>
        <w:gridCol w:w="2754"/>
        <w:gridCol w:w="1389"/>
        <w:gridCol w:w="1707"/>
      </w:tblGrid>
      <w:tr w:rsidR="0014113F" w14:paraId="6B2BFC4E" w14:textId="77777777" w:rsidTr="0014113F"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E5F2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</w:p>
          <w:p w14:paraId="2E9936B4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Termin realizacji umowy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5D4C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</w:p>
          <w:p w14:paraId="5C0C1881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Ilość osób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4FC48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Całodzienna stawka żywieniowa - pełna porcja dla 1 osoby</w:t>
            </w:r>
          </w:p>
          <w:p w14:paraId="5B1F33D1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brutto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B4B6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color w:val="FF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Ilość dni żywieniowych</w:t>
            </w:r>
          </w:p>
          <w:p w14:paraId="2A089784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95DEC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Kwota brutto</w:t>
            </w:r>
          </w:p>
          <w:p w14:paraId="4A84FEB3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za całość przedmiotu zamówienia </w:t>
            </w:r>
          </w:p>
        </w:tc>
      </w:tr>
      <w:tr w:rsidR="0014113F" w14:paraId="36FE407C" w14:textId="77777777" w:rsidTr="0014113F"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3007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</w:p>
          <w:p w14:paraId="3DEE4167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od  01.06.2024 r. do 28.06.2024 r 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E37B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</w:p>
          <w:p w14:paraId="2BD6E86F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</w:t>
            </w:r>
          </w:p>
          <w:p w14:paraId="6E9FC2D0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9343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</w:p>
          <w:p w14:paraId="117B21D2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…………………. zł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3CC6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</w:p>
          <w:p w14:paraId="4BA14D59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28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2BDF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</w:p>
          <w:p w14:paraId="419CCA00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 zł</w:t>
            </w:r>
          </w:p>
        </w:tc>
      </w:tr>
      <w:tr w:rsidR="0014113F" w14:paraId="7D81BA21" w14:textId="77777777" w:rsidTr="0014113F"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CB0C2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01.06.2024 r. do 15.09.2024 r.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5E8E7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CB5F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</w:p>
          <w:p w14:paraId="794AD31A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…………………. zł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733F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</w:p>
          <w:p w14:paraId="54FF19D1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107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5046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</w:p>
          <w:p w14:paraId="43AA761B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 zł</w:t>
            </w:r>
          </w:p>
        </w:tc>
      </w:tr>
      <w:tr w:rsidR="0014113F" w14:paraId="4455D76A" w14:textId="77777777" w:rsidTr="0014113F">
        <w:tc>
          <w:tcPr>
            <w:tcW w:w="40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7966" w14:textId="77777777" w:rsidR="0014113F" w:rsidRDefault="0014113F">
            <w:pPr>
              <w:widowControl w:val="0"/>
              <w:spacing w:line="360" w:lineRule="auto"/>
              <w:ind w:right="1"/>
              <w:jc w:val="right"/>
              <w:rPr>
                <w:b/>
                <w:bCs/>
                <w:sz w:val="20"/>
                <w:szCs w:val="20"/>
              </w:rPr>
            </w:pPr>
          </w:p>
          <w:p w14:paraId="3014302C" w14:textId="77777777" w:rsidR="0014113F" w:rsidRDefault="0014113F">
            <w:pPr>
              <w:widowControl w:val="0"/>
              <w:spacing w:line="360" w:lineRule="auto"/>
              <w:ind w:right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D40A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</w:p>
          <w:p w14:paraId="493B451F" w14:textId="77777777" w:rsidR="0014113F" w:rsidRDefault="0014113F">
            <w:pPr>
              <w:widowControl w:val="0"/>
              <w:spacing w:line="360" w:lineRule="auto"/>
              <w:ind w:right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 zł</w:t>
            </w:r>
          </w:p>
          <w:p w14:paraId="01D786AA" w14:textId="77777777" w:rsidR="0014113F" w:rsidRDefault="0014113F">
            <w:pPr>
              <w:widowControl w:val="0"/>
              <w:spacing w:line="360" w:lineRule="auto"/>
              <w:ind w:right="1"/>
              <w:rPr>
                <w:bCs/>
                <w:sz w:val="20"/>
                <w:szCs w:val="20"/>
              </w:rPr>
            </w:pPr>
          </w:p>
        </w:tc>
      </w:tr>
    </w:tbl>
    <w:p w14:paraId="2C35C511" w14:textId="77777777" w:rsidR="0014113F" w:rsidRDefault="0014113F" w:rsidP="0014113F">
      <w:pPr>
        <w:widowControl w:val="0"/>
        <w:spacing w:line="360" w:lineRule="auto"/>
        <w:ind w:right="1"/>
        <w:jc w:val="both"/>
        <w:rPr>
          <w:b/>
        </w:rPr>
      </w:pPr>
    </w:p>
    <w:p w14:paraId="25D5F990" w14:textId="77777777" w:rsidR="0014113F" w:rsidRDefault="0014113F" w:rsidP="0014113F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>
        <w:t>od daty podpisania umowy do 15/09/2024 r. w tym:</w:t>
      </w:r>
    </w:p>
    <w:p w14:paraId="1CD3E1BB" w14:textId="77777777" w:rsidR="0014113F" w:rsidRDefault="0014113F" w:rsidP="0014113F">
      <w:pPr>
        <w:pStyle w:val="Akapitzlist"/>
        <w:widowControl w:val="0"/>
        <w:numPr>
          <w:ilvl w:val="0"/>
          <w:numId w:val="8"/>
        </w:numPr>
        <w:spacing w:line="360" w:lineRule="auto"/>
        <w:ind w:right="1"/>
        <w:jc w:val="both"/>
        <w:rPr>
          <w:b/>
        </w:rPr>
      </w:pPr>
      <w:r>
        <w:rPr>
          <w:b/>
        </w:rPr>
        <w:t>od daty podpisania umowy do 28.06.2024 r.</w:t>
      </w:r>
    </w:p>
    <w:p w14:paraId="0787834D" w14:textId="77777777" w:rsidR="0014113F" w:rsidRDefault="0014113F" w:rsidP="0014113F">
      <w:pPr>
        <w:pStyle w:val="Akapitzlist"/>
        <w:widowControl w:val="0"/>
        <w:numPr>
          <w:ilvl w:val="0"/>
          <w:numId w:val="8"/>
        </w:numPr>
        <w:spacing w:line="360" w:lineRule="auto"/>
        <w:ind w:right="1"/>
        <w:jc w:val="both"/>
        <w:rPr>
          <w:b/>
        </w:rPr>
      </w:pPr>
      <w:r>
        <w:rPr>
          <w:b/>
        </w:rPr>
        <w:t>od daty podpisania umowy do 15.09.2024 r.</w:t>
      </w:r>
    </w:p>
    <w:p w14:paraId="74C4D592" w14:textId="77777777" w:rsidR="0014113F" w:rsidRDefault="0014113F" w:rsidP="0014113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  <w:highlight w:val="yellow"/>
        </w:rPr>
        <w:t>Kryterium oceny ofert:</w:t>
      </w:r>
    </w:p>
    <w:p w14:paraId="3E422F82" w14:textId="77777777" w:rsidR="0014113F" w:rsidRDefault="0014113F" w:rsidP="0014113F">
      <w:pPr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Odległość </w:t>
      </w:r>
      <w:r>
        <w:rPr>
          <w:b/>
          <w:bCs/>
          <w:sz w:val="22"/>
          <w:szCs w:val="22"/>
        </w:rPr>
        <w:t>miejsca wydawania posiłków od zakwaterowania: …………………… m</w:t>
      </w:r>
    </w:p>
    <w:p w14:paraId="0C25769B" w14:textId="77777777" w:rsidR="0014113F" w:rsidRDefault="0014113F" w:rsidP="0014113F">
      <w:pPr>
        <w:widowControl w:val="0"/>
        <w:spacing w:line="360" w:lineRule="auto"/>
        <w:ind w:right="1"/>
        <w:jc w:val="both"/>
        <w:rPr>
          <w:b/>
        </w:rPr>
      </w:pPr>
    </w:p>
    <w:p w14:paraId="1443CCC3" w14:textId="77777777" w:rsidR="0014113F" w:rsidRDefault="0014113F" w:rsidP="0014113F">
      <w:pPr>
        <w:widowControl w:val="0"/>
        <w:spacing w:line="360" w:lineRule="auto"/>
        <w:ind w:right="1"/>
        <w:jc w:val="both"/>
        <w:rPr>
          <w:bCs/>
          <w:i/>
          <w:iCs/>
        </w:rPr>
      </w:pPr>
      <w:r>
        <w:rPr>
          <w:b/>
        </w:rPr>
        <w:t xml:space="preserve">Miejsce wydawania posiłków:  </w:t>
      </w:r>
      <w:r>
        <w:rPr>
          <w:bCs/>
        </w:rPr>
        <w:t>………………………………(</w:t>
      </w:r>
      <w:r>
        <w:rPr>
          <w:bCs/>
          <w:i/>
          <w:iCs/>
        </w:rPr>
        <w:t xml:space="preserve">należy wpisać dokładny adres) </w:t>
      </w:r>
    </w:p>
    <w:p w14:paraId="08130E04" w14:textId="77777777" w:rsidR="0014113F" w:rsidRDefault="0014113F" w:rsidP="0014113F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5E0D5344" w14:textId="77777777" w:rsidR="0014113F" w:rsidRDefault="0014113F" w:rsidP="0014113F">
      <w:pPr>
        <w:rPr>
          <w:b/>
          <w:sz w:val="22"/>
          <w:szCs w:val="22"/>
          <w:u w:val="single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Płatność nastąpi przelewem w terminie do 21 dni od daty otrzymania faktury przez Zamawiającego, na rachunek Wykonawcy zawarty na dzień zlecenia przelewu w wykazie podmiotów, o których mowa w art. 96b ust. 1) Ustawy o podatku od towarów i usług.</w:t>
      </w: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4040512A" w14:textId="77777777" w:rsidR="0014113F" w:rsidRDefault="0014113F" w:rsidP="0014113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E767C97" w14:textId="77777777" w:rsidR="0014113F" w:rsidRDefault="0014113F" w:rsidP="0014113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2969FDF" w14:textId="77777777" w:rsidR="0014113F" w:rsidRDefault="0014113F" w:rsidP="0014113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highlight w:val="yellow"/>
          <w:u w:val="single"/>
        </w:rPr>
      </w:pPr>
      <w:r>
        <w:rPr>
          <w:kern w:val="2"/>
          <w:sz w:val="22"/>
          <w:szCs w:val="22"/>
          <w:highlight w:val="yellow"/>
          <w:u w:val="single"/>
        </w:rPr>
        <w:t>Oświadczamy, że posiadamy wpis do rejestru zakładów podlegających kontroli sanitarnej.</w:t>
      </w:r>
    </w:p>
    <w:p w14:paraId="078000F6" w14:textId="77777777" w:rsidR="0014113F" w:rsidRDefault="0014113F" w:rsidP="0014113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B193C4" w14:textId="77777777" w:rsidR="0014113F" w:rsidRDefault="0014113F" w:rsidP="0014113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7E9B19" w14:textId="77777777" w:rsidR="0014113F" w:rsidRDefault="0014113F" w:rsidP="0014113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10E035" w14:textId="77777777" w:rsidR="0014113F" w:rsidRDefault="0014113F" w:rsidP="0014113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4113F" w14:paraId="4A081945" w14:textId="77777777" w:rsidTr="0014113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607BA" w14:textId="77777777" w:rsidR="0014113F" w:rsidRDefault="001411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34670" w14:textId="77777777" w:rsidR="0014113F" w:rsidRDefault="001411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E81F553" w14:textId="77777777" w:rsidR="0014113F" w:rsidRDefault="001411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AD6BA9" w14:textId="77777777" w:rsidR="0014113F" w:rsidRDefault="001411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14113F" w14:paraId="14A4D1E4" w14:textId="77777777" w:rsidTr="0014113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E54F8" w14:textId="77777777" w:rsidR="0014113F" w:rsidRDefault="001411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E6CF6" w14:textId="77777777" w:rsidR="0014113F" w:rsidRDefault="001411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6DC0E" w14:textId="77777777" w:rsidR="0014113F" w:rsidRDefault="001411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4113F" w14:paraId="5B6D46FB" w14:textId="77777777" w:rsidTr="0014113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4D246" w14:textId="77777777" w:rsidR="0014113F" w:rsidRDefault="001411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394FB" w14:textId="77777777" w:rsidR="0014113F" w:rsidRDefault="001411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73AF3" w14:textId="77777777" w:rsidR="0014113F" w:rsidRDefault="001411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A48E8B3" w14:textId="77777777" w:rsidR="0014113F" w:rsidRDefault="0014113F" w:rsidP="0014113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A13C284" w14:textId="77777777" w:rsidR="0014113F" w:rsidRDefault="0014113F" w:rsidP="0014113F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31A113A" w14:textId="77777777" w:rsidR="0014113F" w:rsidRDefault="0014113F" w:rsidP="0014113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A13BEA8" w14:textId="77777777" w:rsidR="0014113F" w:rsidRDefault="0014113F" w:rsidP="0014113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285EBAD" w14:textId="77777777" w:rsidR="0014113F" w:rsidRDefault="0014113F" w:rsidP="0014113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6AF31F9" w14:textId="77777777" w:rsidR="0014113F" w:rsidRDefault="0014113F" w:rsidP="0014113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A1D0D67" w14:textId="77777777" w:rsidR="0014113F" w:rsidRDefault="0014113F" w:rsidP="0014113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797EA49" w14:textId="77777777" w:rsidR="0014113F" w:rsidRDefault="0014113F" w:rsidP="0014113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A039908" w14:textId="77777777" w:rsidR="0014113F" w:rsidRDefault="0014113F" w:rsidP="0014113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712AFAF" w14:textId="77777777" w:rsidR="0014113F" w:rsidRDefault="0014113F" w:rsidP="0014113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2EA9602" w14:textId="77777777" w:rsidR="0014113F" w:rsidRDefault="0014113F" w:rsidP="0014113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C897E80" w14:textId="77777777" w:rsidR="0014113F" w:rsidRDefault="0014113F" w:rsidP="0014113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1C6E20B" w14:textId="77777777" w:rsidR="0014113F" w:rsidRDefault="0014113F" w:rsidP="0014113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5DAAF43" w14:textId="77777777" w:rsidR="0014113F" w:rsidRDefault="0014113F" w:rsidP="0014113F">
      <w:pPr>
        <w:ind w:left="1440"/>
        <w:jc w:val="both"/>
        <w:rPr>
          <w:sz w:val="22"/>
          <w:szCs w:val="22"/>
        </w:rPr>
      </w:pPr>
    </w:p>
    <w:p w14:paraId="4182936D" w14:textId="77777777" w:rsidR="0014113F" w:rsidRDefault="0014113F" w:rsidP="0014113F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495EA0A0" w14:textId="77777777" w:rsidR="0014113F" w:rsidRDefault="0014113F" w:rsidP="0014113F">
      <w:pPr>
        <w:widowControl w:val="0"/>
        <w:ind w:right="1"/>
        <w:rPr>
          <w:sz w:val="22"/>
          <w:szCs w:val="22"/>
        </w:rPr>
      </w:pPr>
    </w:p>
    <w:p w14:paraId="4E4506C5" w14:textId="77777777" w:rsidR="0014113F" w:rsidRDefault="0014113F" w:rsidP="0014113F"/>
    <w:p w14:paraId="49219BF1" w14:textId="77777777" w:rsidR="0014113F" w:rsidRDefault="0014113F" w:rsidP="0014113F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679E894A" w14:textId="6F1E1C6F" w:rsidR="00FE545C" w:rsidRPr="0014113F" w:rsidRDefault="00FE545C" w:rsidP="0014113F">
      <w:bookmarkStart w:id="0" w:name="_GoBack"/>
      <w:bookmarkEnd w:id="0"/>
    </w:p>
    <w:sectPr w:rsidR="00FE545C" w:rsidRPr="0014113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B4288B" w14:textId="77777777" w:rsidR="008C375D" w:rsidRDefault="008C375D">
      <w:r>
        <w:separator/>
      </w:r>
    </w:p>
  </w:endnote>
  <w:endnote w:type="continuationSeparator" w:id="0">
    <w:p w14:paraId="3E868BFD" w14:textId="77777777" w:rsidR="008C375D" w:rsidRDefault="008C3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9157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32C0E9" w14:textId="77777777" w:rsidR="008C375D" w:rsidRDefault="008C375D">
      <w:r>
        <w:separator/>
      </w:r>
    </w:p>
  </w:footnote>
  <w:footnote w:type="continuationSeparator" w:id="0">
    <w:p w14:paraId="679843D8" w14:textId="77777777" w:rsidR="008C375D" w:rsidRDefault="008C3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57A65"/>
    <w:multiLevelType w:val="hybridMultilevel"/>
    <w:tmpl w:val="8766C7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774CC"/>
    <w:multiLevelType w:val="hybridMultilevel"/>
    <w:tmpl w:val="C65674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E45AC"/>
    <w:multiLevelType w:val="hybridMultilevel"/>
    <w:tmpl w:val="69AEC8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75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113F"/>
    <w:rsid w:val="001801DD"/>
    <w:rsid w:val="001D2C55"/>
    <w:rsid w:val="001D4612"/>
    <w:rsid w:val="00207E98"/>
    <w:rsid w:val="002723B0"/>
    <w:rsid w:val="00315A4A"/>
    <w:rsid w:val="003E6D28"/>
    <w:rsid w:val="004750A3"/>
    <w:rsid w:val="004915A1"/>
    <w:rsid w:val="004A4A1B"/>
    <w:rsid w:val="004B17E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19B1"/>
    <w:rsid w:val="00696D0B"/>
    <w:rsid w:val="007748F0"/>
    <w:rsid w:val="007A4321"/>
    <w:rsid w:val="00833933"/>
    <w:rsid w:val="00853083"/>
    <w:rsid w:val="00861490"/>
    <w:rsid w:val="008B2F0C"/>
    <w:rsid w:val="008B4928"/>
    <w:rsid w:val="008C375D"/>
    <w:rsid w:val="008D2AB8"/>
    <w:rsid w:val="008F1C66"/>
    <w:rsid w:val="00970FE4"/>
    <w:rsid w:val="009C298A"/>
    <w:rsid w:val="00A0022B"/>
    <w:rsid w:val="00A346FE"/>
    <w:rsid w:val="00A47B4D"/>
    <w:rsid w:val="00A83018"/>
    <w:rsid w:val="00B774DC"/>
    <w:rsid w:val="00C804CA"/>
    <w:rsid w:val="00C969A6"/>
    <w:rsid w:val="00CA7D36"/>
    <w:rsid w:val="00CE7EF6"/>
    <w:rsid w:val="00D24208"/>
    <w:rsid w:val="00D60C38"/>
    <w:rsid w:val="00D66893"/>
    <w:rsid w:val="00D90ACB"/>
    <w:rsid w:val="00DC1500"/>
    <w:rsid w:val="00DD1EE7"/>
    <w:rsid w:val="00DE36C4"/>
    <w:rsid w:val="00E44371"/>
    <w:rsid w:val="00E949B0"/>
    <w:rsid w:val="00EC0BEA"/>
    <w:rsid w:val="00EF5AB7"/>
    <w:rsid w:val="00F00591"/>
    <w:rsid w:val="00F44CB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3C5D0F"/>
  <w15:chartTrackingRefBased/>
  <w15:docId w15:val="{20CC0B5D-08B8-4B81-AC2E-673D865C6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861490"/>
    <w:pPr>
      <w:ind w:left="720"/>
      <w:contextualSpacing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F44CB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45E33-9ECC-4016-B5E1-BDD51FC3C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612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Renata Rogowska-Kwas</cp:lastModifiedBy>
  <cp:revision>3</cp:revision>
  <cp:lastPrinted>2024-05-14T09:36:00Z</cp:lastPrinted>
  <dcterms:created xsi:type="dcterms:W3CDTF">2024-05-14T13:23:00Z</dcterms:created>
  <dcterms:modified xsi:type="dcterms:W3CDTF">2024-05-15T10:37:00Z</dcterms:modified>
</cp:coreProperties>
</file>