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4541F58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87DD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9D01B0F" w14:textId="77777777" w:rsidR="00C83D4B" w:rsidRPr="00C83D4B" w:rsidRDefault="00C83D4B" w:rsidP="00C83D4B">
      <w:pPr>
        <w:spacing w:line="276" w:lineRule="auto"/>
        <w:jc w:val="center"/>
        <w:rPr>
          <w:b/>
        </w:rPr>
      </w:pPr>
      <w:r w:rsidRPr="00C83D4B">
        <w:rPr>
          <w:b/>
        </w:rPr>
        <w:t>Pełnienie funkcji usługi Inspektora nadzoru nad kompleksową modernizacją</w:t>
      </w:r>
    </w:p>
    <w:p w14:paraId="0FAABDCF" w14:textId="7A63004F" w:rsidR="00C83D4B" w:rsidRPr="00C83D4B" w:rsidRDefault="00FB3EC2" w:rsidP="00C83D4B">
      <w:pPr>
        <w:spacing w:line="276" w:lineRule="auto"/>
        <w:jc w:val="center"/>
        <w:rPr>
          <w:b/>
        </w:rPr>
      </w:pPr>
      <w:r>
        <w:rPr>
          <w:b/>
        </w:rPr>
        <w:t>m</w:t>
      </w:r>
      <w:r w:rsidR="00C83D4B" w:rsidRPr="00C83D4B">
        <w:rPr>
          <w:b/>
        </w:rPr>
        <w:t>ediów Wielopolskiego Centrum Specjalistycznego (gazy medyczne,</w:t>
      </w:r>
    </w:p>
    <w:p w14:paraId="6892A7CF" w14:textId="244059E2" w:rsidR="009577A7" w:rsidRDefault="00C83D4B" w:rsidP="00C83D4B">
      <w:pPr>
        <w:spacing w:line="276" w:lineRule="auto"/>
        <w:jc w:val="center"/>
        <w:rPr>
          <w:b/>
        </w:rPr>
      </w:pPr>
      <w:r w:rsidRPr="00C83D4B">
        <w:rPr>
          <w:b/>
        </w:rPr>
        <w:t>instalacje elektroenergetyczne, instalacje wodno-kanalizacyjna)</w:t>
      </w:r>
    </w:p>
    <w:p w14:paraId="48F5F214" w14:textId="77777777" w:rsidR="00C83D4B" w:rsidRPr="003E3810" w:rsidRDefault="00C83D4B" w:rsidP="00C83D4B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767DE361" w14:textId="77777777" w:rsidR="00087DDD" w:rsidRDefault="00087DDD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</w:p>
    <w:p w14:paraId="70AD3D7E" w14:textId="6C398A5C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5688F919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3FD7661E" w14:textId="1DF35B08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D52FAE">
        <w:rPr>
          <w:bCs/>
          <w:sz w:val="22"/>
        </w:rPr>
        <w:t>21</w:t>
      </w:r>
      <w:r w:rsidR="00087DDD">
        <w:rPr>
          <w:bCs/>
          <w:sz w:val="22"/>
        </w:rPr>
        <w:t xml:space="preserve"> miesięcy</w:t>
      </w:r>
    </w:p>
    <w:p w14:paraId="0FFCD447" w14:textId="519F1CD0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60214A93" w14:textId="77777777" w:rsidR="00087DDD" w:rsidRPr="00B6407A" w:rsidRDefault="00087DD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Warunków Zamówienia;</w:t>
      </w:r>
    </w:p>
    <w:p w14:paraId="737C3BCE" w14:textId="6BE16FAF" w:rsidR="009577A7" w:rsidRPr="00BF2DDD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BF2DDD">
        <w:rPr>
          <w:sz w:val="22"/>
          <w:szCs w:val="22"/>
        </w:rPr>
        <w:t xml:space="preserve">zapoznaliśmy się ze </w:t>
      </w:r>
      <w:r w:rsidR="00B1572A" w:rsidRPr="00BF2DDD">
        <w:rPr>
          <w:sz w:val="22"/>
          <w:szCs w:val="22"/>
        </w:rPr>
        <w:t>wzor</w:t>
      </w:r>
      <w:r w:rsidRPr="00BF2DDD">
        <w:rPr>
          <w:sz w:val="22"/>
          <w:szCs w:val="22"/>
        </w:rPr>
        <w:t xml:space="preserve">em umowy, który jest załącznikiem nr </w:t>
      </w:r>
      <w:r w:rsidR="00087DDD" w:rsidRPr="00BF2DDD">
        <w:rPr>
          <w:sz w:val="22"/>
          <w:szCs w:val="22"/>
        </w:rPr>
        <w:t>8</w:t>
      </w:r>
      <w:r w:rsidRPr="00BF2DDD">
        <w:rPr>
          <w:sz w:val="22"/>
          <w:szCs w:val="22"/>
        </w:rPr>
        <w:t xml:space="preserve"> do Specyfikacji Warunków Zamówienia i zobowiązujemy się w przypadku wyboru naszej oferty </w:t>
      </w:r>
      <w:r w:rsidR="00087DDD" w:rsidRPr="00BF2DDD">
        <w:rPr>
          <w:sz w:val="22"/>
          <w:szCs w:val="22"/>
        </w:rPr>
        <w:br/>
      </w:r>
      <w:r w:rsidRPr="00BF2DDD">
        <w:rPr>
          <w:sz w:val="22"/>
          <w:szCs w:val="22"/>
        </w:rPr>
        <w:t>do zawarcia umowy na zawartych tam warunkach w miejscu i terminie wyznaczonym przez Zamawiającego</w:t>
      </w:r>
      <w:r w:rsidR="004276D9" w:rsidRPr="00BF2DDD">
        <w:rPr>
          <w:sz w:val="22"/>
          <w:szCs w:val="22"/>
        </w:rPr>
        <w:t>;</w:t>
      </w:r>
    </w:p>
    <w:p w14:paraId="3230FA10" w14:textId="18A852D3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Pr="00486D45">
        <w:rPr>
          <w:sz w:val="22"/>
          <w:szCs w:val="22"/>
        </w:rPr>
        <w:t>5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1B348720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C83D4B">
      <w:rPr>
        <w:sz w:val="20"/>
        <w:szCs w:val="20"/>
      </w:rPr>
      <w:t>2</w:t>
    </w:r>
    <w:r w:rsidR="00087DDD">
      <w:rPr>
        <w:sz w:val="20"/>
        <w:szCs w:val="20"/>
      </w:rPr>
      <w:t>9</w:t>
    </w:r>
    <w:r w:rsidR="001D2B20">
      <w:rPr>
        <w:sz w:val="20"/>
        <w:szCs w:val="20"/>
      </w:rPr>
      <w:t>/202</w:t>
    </w:r>
    <w:r w:rsidR="00C83D4B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4448F1BA"/>
    <w:lvl w:ilvl="0" w:tplc="3288DDEC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63162"/>
    <w:rsid w:val="00085C92"/>
    <w:rsid w:val="00087DDD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16715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7232D"/>
    <w:rsid w:val="004868D2"/>
    <w:rsid w:val="00486D45"/>
    <w:rsid w:val="004D017E"/>
    <w:rsid w:val="004D5A42"/>
    <w:rsid w:val="00525EFF"/>
    <w:rsid w:val="00567CC9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67FEE"/>
    <w:rsid w:val="00781D83"/>
    <w:rsid w:val="007D475B"/>
    <w:rsid w:val="007E331F"/>
    <w:rsid w:val="008174DB"/>
    <w:rsid w:val="008631F1"/>
    <w:rsid w:val="00870992"/>
    <w:rsid w:val="00880797"/>
    <w:rsid w:val="008B3C3C"/>
    <w:rsid w:val="008C082A"/>
    <w:rsid w:val="008D6EEF"/>
    <w:rsid w:val="008E54F8"/>
    <w:rsid w:val="00924E28"/>
    <w:rsid w:val="009312B4"/>
    <w:rsid w:val="009577A7"/>
    <w:rsid w:val="00967C89"/>
    <w:rsid w:val="0097776D"/>
    <w:rsid w:val="00983D1D"/>
    <w:rsid w:val="009D75A8"/>
    <w:rsid w:val="009E4C67"/>
    <w:rsid w:val="00A14961"/>
    <w:rsid w:val="00A17239"/>
    <w:rsid w:val="00A41F30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01254"/>
    <w:rsid w:val="00B1572A"/>
    <w:rsid w:val="00B41ED5"/>
    <w:rsid w:val="00B47637"/>
    <w:rsid w:val="00B6407A"/>
    <w:rsid w:val="00B857E1"/>
    <w:rsid w:val="00B9086B"/>
    <w:rsid w:val="00BC00BF"/>
    <w:rsid w:val="00BC4F99"/>
    <w:rsid w:val="00BF2DDD"/>
    <w:rsid w:val="00C22F7D"/>
    <w:rsid w:val="00C83D4B"/>
    <w:rsid w:val="00CA332A"/>
    <w:rsid w:val="00CA63AF"/>
    <w:rsid w:val="00CC4D4F"/>
    <w:rsid w:val="00CE3AE6"/>
    <w:rsid w:val="00D05F27"/>
    <w:rsid w:val="00D52FAE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B3EC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9</cp:revision>
  <cp:lastPrinted>2024-05-14T09:01:00Z</cp:lastPrinted>
  <dcterms:created xsi:type="dcterms:W3CDTF">2022-06-20T09:42:00Z</dcterms:created>
  <dcterms:modified xsi:type="dcterms:W3CDTF">2024-05-14T09:02:00Z</dcterms:modified>
</cp:coreProperties>
</file>