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BBC9FE" w14:textId="77777777" w:rsidR="00FB7F50" w:rsidRPr="002245BE" w:rsidRDefault="003D01A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01A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D01AD">
        <w:rPr>
          <w:sz w:val="22"/>
          <w:szCs w:val="22"/>
        </w:rPr>
        <w:t>2024-05-15</w:t>
      </w:r>
    </w:p>
    <w:p w14:paraId="214104E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667792" w14:textId="77777777" w:rsidR="003D01AD" w:rsidRPr="003D01AD" w:rsidRDefault="003D01AD" w:rsidP="00FB7F50">
      <w:pPr>
        <w:spacing w:after="40"/>
        <w:rPr>
          <w:b/>
          <w:bCs/>
          <w:sz w:val="22"/>
          <w:szCs w:val="22"/>
        </w:rPr>
      </w:pPr>
      <w:r w:rsidRPr="003D01AD">
        <w:rPr>
          <w:b/>
          <w:bCs/>
          <w:sz w:val="22"/>
          <w:szCs w:val="22"/>
        </w:rPr>
        <w:t>Akademia Górniczo - Hutnicza</w:t>
      </w:r>
    </w:p>
    <w:p w14:paraId="340611D4" w14:textId="77777777" w:rsidR="003D01AD" w:rsidRPr="003D01AD" w:rsidRDefault="003D01AD" w:rsidP="00FB7F50">
      <w:pPr>
        <w:spacing w:after="40"/>
        <w:rPr>
          <w:b/>
          <w:bCs/>
          <w:sz w:val="22"/>
          <w:szCs w:val="22"/>
        </w:rPr>
      </w:pPr>
      <w:r w:rsidRPr="003D01AD">
        <w:rPr>
          <w:b/>
          <w:bCs/>
          <w:sz w:val="22"/>
          <w:szCs w:val="22"/>
        </w:rPr>
        <w:t>im. Stanisława Staszica w Krakowie</w:t>
      </w:r>
    </w:p>
    <w:p w14:paraId="67E6BA2B" w14:textId="77777777" w:rsidR="00FB7F50" w:rsidRPr="002245BE" w:rsidRDefault="003D01AD" w:rsidP="00FB7F50">
      <w:pPr>
        <w:spacing w:after="40"/>
        <w:rPr>
          <w:b/>
          <w:bCs/>
          <w:sz w:val="22"/>
          <w:szCs w:val="22"/>
        </w:rPr>
      </w:pPr>
      <w:r w:rsidRPr="003D01AD">
        <w:rPr>
          <w:b/>
          <w:bCs/>
          <w:sz w:val="22"/>
          <w:szCs w:val="22"/>
        </w:rPr>
        <w:t>Dział Zamówień Publicznych</w:t>
      </w:r>
    </w:p>
    <w:p w14:paraId="198100C1" w14:textId="77777777" w:rsidR="00FB7F50" w:rsidRPr="002245BE" w:rsidRDefault="003D01AD" w:rsidP="00FB7F50">
      <w:pPr>
        <w:rPr>
          <w:sz w:val="22"/>
          <w:szCs w:val="22"/>
        </w:rPr>
      </w:pPr>
      <w:r w:rsidRPr="003D01A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D01AD">
        <w:rPr>
          <w:sz w:val="22"/>
          <w:szCs w:val="22"/>
        </w:rPr>
        <w:t>30</w:t>
      </w:r>
    </w:p>
    <w:p w14:paraId="0506ACA1" w14:textId="77777777" w:rsidR="00FB7F50" w:rsidRPr="002245BE" w:rsidRDefault="003D01AD" w:rsidP="00FB7F50">
      <w:pPr>
        <w:rPr>
          <w:sz w:val="22"/>
          <w:szCs w:val="22"/>
        </w:rPr>
      </w:pPr>
      <w:r w:rsidRPr="003D01A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D01AD">
        <w:rPr>
          <w:sz w:val="22"/>
          <w:szCs w:val="22"/>
        </w:rPr>
        <w:t>Kraków</w:t>
      </w:r>
    </w:p>
    <w:p w14:paraId="6C195F0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45F4E6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D01AD" w:rsidRPr="00607F9B" w14:paraId="551A7B8F" w14:textId="77777777" w:rsidTr="00C546C2">
        <w:trPr>
          <w:trHeight w:val="638"/>
        </w:trPr>
        <w:tc>
          <w:tcPr>
            <w:tcW w:w="959" w:type="dxa"/>
            <w:shd w:val="clear" w:color="auto" w:fill="auto"/>
          </w:tcPr>
          <w:p w14:paraId="774FD4E7" w14:textId="77777777" w:rsidR="003D01AD" w:rsidRPr="00607F9B" w:rsidRDefault="003D01AD" w:rsidP="00C546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A79C0D" w14:textId="6D972616" w:rsidR="003D01AD" w:rsidRPr="00607F9B" w:rsidRDefault="003D01AD" w:rsidP="00C546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D01AD">
              <w:rPr>
                <w:sz w:val="22"/>
                <w:szCs w:val="22"/>
              </w:rPr>
              <w:t>podstawowy</w:t>
            </w:r>
            <w:r w:rsidR="00A2331F">
              <w:rPr>
                <w:sz w:val="22"/>
                <w:szCs w:val="22"/>
              </w:rPr>
              <w:t>m</w:t>
            </w:r>
            <w:r w:rsidRPr="003D01A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D01A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01AD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01AD">
              <w:rPr>
                <w:b/>
                <w:sz w:val="22"/>
                <w:szCs w:val="22"/>
              </w:rPr>
              <w:t>DE-dzp.272-194/24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02F8C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D01AD" w14:paraId="333D6629" w14:textId="77777777" w:rsidTr="00C546C2">
        <w:trPr>
          <w:cantSplit/>
        </w:trPr>
        <w:tc>
          <w:tcPr>
            <w:tcW w:w="10150" w:type="dxa"/>
          </w:tcPr>
          <w:p w14:paraId="31101190" w14:textId="77777777" w:rsidR="003D01AD" w:rsidRPr="00D26ED6" w:rsidRDefault="003D01AD" w:rsidP="00C546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D01AD">
              <w:rPr>
                <w:b/>
                <w:sz w:val="22"/>
                <w:szCs w:val="22"/>
              </w:rPr>
              <w:t>Framko</w:t>
            </w:r>
            <w:proofErr w:type="spellEnd"/>
            <w:r w:rsidRPr="003D01AD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507E9E99" w14:textId="77777777" w:rsidR="003D01AD" w:rsidRPr="009F0E5C" w:rsidRDefault="003D01AD" w:rsidP="00C546C2">
            <w:pPr>
              <w:jc w:val="both"/>
              <w:rPr>
                <w:bCs/>
                <w:sz w:val="22"/>
                <w:szCs w:val="22"/>
              </w:rPr>
            </w:pPr>
            <w:r w:rsidRPr="003D01AD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01AD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9732E5" w14:textId="77777777" w:rsidR="003D01AD" w:rsidRPr="009F0E5C" w:rsidRDefault="003D01AD" w:rsidP="00C546C2">
            <w:pPr>
              <w:jc w:val="both"/>
              <w:rPr>
                <w:bCs/>
                <w:sz w:val="22"/>
                <w:szCs w:val="22"/>
              </w:rPr>
            </w:pPr>
            <w:r w:rsidRPr="003D01AD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01AD">
              <w:rPr>
                <w:bCs/>
                <w:sz w:val="22"/>
                <w:szCs w:val="22"/>
              </w:rPr>
              <w:t>Kielce</w:t>
            </w:r>
          </w:p>
          <w:p w14:paraId="57883077" w14:textId="77777777" w:rsidR="003D01AD" w:rsidRPr="00D26ED6" w:rsidRDefault="003D01AD" w:rsidP="00C546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B824B1" w14:textId="54DB0653" w:rsidR="003D01AD" w:rsidRDefault="003D01AD" w:rsidP="00C546C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D01AD">
              <w:rPr>
                <w:sz w:val="22"/>
                <w:szCs w:val="22"/>
              </w:rPr>
              <w:t>Dostaw</w:t>
            </w:r>
            <w:r w:rsidR="00A2331F">
              <w:rPr>
                <w:sz w:val="22"/>
                <w:szCs w:val="22"/>
              </w:rPr>
              <w:t>ę</w:t>
            </w:r>
            <w:r w:rsidRPr="003D01AD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9645D84" w14:textId="77777777" w:rsidR="003D01AD" w:rsidRPr="00D26ED6" w:rsidRDefault="003D01AD" w:rsidP="00C546C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D01AD">
              <w:rPr>
                <w:b/>
                <w:sz w:val="22"/>
                <w:szCs w:val="22"/>
              </w:rPr>
              <w:t>75 706.33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A6441CF" w14:textId="77777777" w:rsidR="003D01AD" w:rsidRDefault="003D01AD" w:rsidP="00C546C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585031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E0C1E2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AD38AA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07AFC9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938F11E" w14:textId="77777777" w:rsidR="002B6761" w:rsidRPr="008567C7" w:rsidRDefault="003D01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01A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886D195" w14:textId="04B49962" w:rsidR="002B6761" w:rsidRPr="008567C7" w:rsidRDefault="003D01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01A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realizacji zamówień </w:t>
            </w:r>
            <w:r w:rsidR="00A2331F" w:rsidRPr="003D01AD">
              <w:rPr>
                <w:rFonts w:ascii="Times New Roman" w:hAnsi="Times New Roman" w:cs="Times New Roman"/>
                <w:bCs/>
                <w:sz w:val="18"/>
                <w:szCs w:val="18"/>
              </w:rPr>
              <w:t>cząstkowych</w:t>
            </w:r>
          </w:p>
        </w:tc>
        <w:tc>
          <w:tcPr>
            <w:tcW w:w="1134" w:type="dxa"/>
            <w:vAlign w:val="center"/>
          </w:tcPr>
          <w:p w14:paraId="2723181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6132A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E219C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4029AB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2F7232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D01AD" w:rsidRPr="008567C7" w14:paraId="0167C049" w14:textId="77777777" w:rsidTr="00C546C2">
        <w:tc>
          <w:tcPr>
            <w:tcW w:w="709" w:type="dxa"/>
            <w:vAlign w:val="center"/>
          </w:tcPr>
          <w:p w14:paraId="61EDA498" w14:textId="77777777" w:rsidR="003D01AD" w:rsidRPr="008567C7" w:rsidRDefault="003D01AD" w:rsidP="00C546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1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74D040BE" w14:textId="77777777" w:rsidR="003D01AD" w:rsidRPr="002B6761" w:rsidRDefault="003D01AD" w:rsidP="00C546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D01AD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3D01A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7450BDF2" w14:textId="77777777" w:rsidR="003D01AD" w:rsidRPr="008567C7" w:rsidRDefault="003D01AD" w:rsidP="00C546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01AD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01A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893CFBE" w14:textId="77777777" w:rsidR="003D01AD" w:rsidRPr="001B7815" w:rsidRDefault="003D01AD" w:rsidP="00C546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01AD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01AD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39959C57" w14:textId="77777777" w:rsidR="003D01AD" w:rsidRPr="008567C7" w:rsidRDefault="003D01AD" w:rsidP="00C546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1A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B9B9A29" w14:textId="77777777" w:rsidR="003D01AD" w:rsidRPr="008567C7" w:rsidRDefault="003D01AD" w:rsidP="00C546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1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B75E797" w14:textId="77777777" w:rsidR="003D01AD" w:rsidRPr="008567C7" w:rsidRDefault="003D01AD" w:rsidP="00C546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5427DBF" w14:textId="77777777" w:rsidR="003D01AD" w:rsidRPr="008567C7" w:rsidRDefault="003D01AD" w:rsidP="00C546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DEE5D2" w14:textId="77777777" w:rsidR="003D01AD" w:rsidRPr="008567C7" w:rsidRDefault="003D01AD" w:rsidP="00C546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C239688" w14:textId="77777777" w:rsidR="003D01AD" w:rsidRPr="008567C7" w:rsidRDefault="003D01AD" w:rsidP="00C546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C52D951" w14:textId="77777777" w:rsidR="003D01AD" w:rsidRPr="008567C7" w:rsidRDefault="003D01AD" w:rsidP="00C546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1A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D56F46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BE9CA8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F69EDA5" w14:textId="77777777" w:rsidR="00A61666" w:rsidRPr="001B7815" w:rsidRDefault="00A61666" w:rsidP="00A61666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A61666" w14:paraId="1E00BA63" w14:textId="77777777" w:rsidTr="00C546C2">
        <w:tc>
          <w:tcPr>
            <w:tcW w:w="779" w:type="dxa"/>
            <w:shd w:val="clear" w:color="auto" w:fill="FFFFFF"/>
            <w:vAlign w:val="center"/>
          </w:tcPr>
          <w:p w14:paraId="4DCEC9ED" w14:textId="77777777" w:rsidR="00A61666" w:rsidRPr="004657DA" w:rsidRDefault="00A61666" w:rsidP="00C546C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1257406" w14:textId="77777777" w:rsidR="00A61666" w:rsidRPr="004657DA" w:rsidRDefault="00A61666" w:rsidP="00C546C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4E0C55F" w14:textId="77777777" w:rsidR="00A61666" w:rsidRPr="004657DA" w:rsidRDefault="00A61666" w:rsidP="00C546C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A61666" w14:paraId="1A1DF4AD" w14:textId="77777777" w:rsidTr="00C546C2">
        <w:tc>
          <w:tcPr>
            <w:tcW w:w="779" w:type="dxa"/>
            <w:vAlign w:val="center"/>
          </w:tcPr>
          <w:p w14:paraId="1CFB1885" w14:textId="77777777" w:rsidR="00A61666" w:rsidRPr="002B6761" w:rsidRDefault="00A61666" w:rsidP="00C546C2">
            <w:pPr>
              <w:jc w:val="center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1</w:t>
            </w:r>
          </w:p>
          <w:p w14:paraId="67E874C4" w14:textId="77777777" w:rsidR="00A61666" w:rsidRPr="002B6761" w:rsidRDefault="00A61666" w:rsidP="00C54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BD463DC" w14:textId="77777777" w:rsidR="00A61666" w:rsidRPr="002B6761" w:rsidRDefault="00A61666" w:rsidP="00C546C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D8342F">
              <w:rPr>
                <w:b/>
                <w:bCs/>
                <w:sz w:val="22"/>
                <w:szCs w:val="22"/>
              </w:rPr>
              <w:t xml:space="preserve">NKK SYSTEM Spółka z ograniczoną </w:t>
            </w:r>
            <w:r w:rsidRPr="00D8342F">
              <w:rPr>
                <w:b/>
                <w:bCs/>
                <w:sz w:val="22"/>
                <w:szCs w:val="22"/>
              </w:rPr>
              <w:lastRenderedPageBreak/>
              <w:t>odpowiedzialnością</w:t>
            </w:r>
          </w:p>
          <w:p w14:paraId="7E07D4E5" w14:textId="77777777" w:rsidR="00A61666" w:rsidRPr="002B6761" w:rsidRDefault="00A61666" w:rsidP="00C546C2">
            <w:pPr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Tatarska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8342F">
              <w:rPr>
                <w:sz w:val="22"/>
                <w:szCs w:val="22"/>
              </w:rPr>
              <w:t>5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D7F5D90" w14:textId="77777777" w:rsidR="00A61666" w:rsidRPr="002B6761" w:rsidRDefault="00A61666" w:rsidP="00C546C2">
            <w:pPr>
              <w:spacing w:after="40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30-103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8342F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6A352744" w14:textId="77777777" w:rsidR="00A61666" w:rsidRPr="002B6761" w:rsidRDefault="00A61666" w:rsidP="00C546C2">
            <w:pPr>
              <w:spacing w:after="40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lastRenderedPageBreak/>
              <w:t>Art. 226 ust. 1 pkt 5</w:t>
            </w:r>
          </w:p>
          <w:p w14:paraId="14304043" w14:textId="77777777" w:rsidR="00A61666" w:rsidRPr="002B6761" w:rsidRDefault="00A61666" w:rsidP="00C546C2">
            <w:pPr>
              <w:jc w:val="both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 xml:space="preserve">Oferta podlega odrzuceniu na podstawie art. 226 ust. 1 pkt 5, </w:t>
            </w:r>
            <w:r w:rsidRPr="00D8342F">
              <w:rPr>
                <w:sz w:val="22"/>
                <w:szCs w:val="22"/>
              </w:rPr>
              <w:lastRenderedPageBreak/>
              <w:t>ponieważ treść oferty jest niezgodna z warunkami zamówienia. W poz. nr 3 Wykonawca zaoferował 5 kompletów zestawów klawiatur z myszami, natomiast Zamawiający wymagał dostaw 6 zestawów.</w:t>
            </w:r>
          </w:p>
        </w:tc>
      </w:tr>
      <w:tr w:rsidR="00A61666" w14:paraId="19733989" w14:textId="77777777" w:rsidTr="00C546C2">
        <w:tc>
          <w:tcPr>
            <w:tcW w:w="779" w:type="dxa"/>
            <w:vAlign w:val="center"/>
          </w:tcPr>
          <w:p w14:paraId="0A405C61" w14:textId="77777777" w:rsidR="00A61666" w:rsidRPr="002B6761" w:rsidRDefault="00A61666" w:rsidP="00C546C2">
            <w:pPr>
              <w:jc w:val="center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lastRenderedPageBreak/>
              <w:t>2</w:t>
            </w:r>
          </w:p>
          <w:p w14:paraId="6224AC4F" w14:textId="77777777" w:rsidR="00A61666" w:rsidRPr="002B6761" w:rsidRDefault="00A61666" w:rsidP="00C54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3F33FF2" w14:textId="77777777" w:rsidR="00A61666" w:rsidRPr="002B6761" w:rsidRDefault="00A61666" w:rsidP="00C546C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D8342F">
              <w:rPr>
                <w:b/>
                <w:bCs/>
                <w:sz w:val="22"/>
                <w:szCs w:val="22"/>
              </w:rPr>
              <w:t>BINO COMPUTERS S. Bobek, B. Bielak, S. Bara sp. jawna</w:t>
            </w:r>
          </w:p>
          <w:p w14:paraId="15E8FA50" w14:textId="77777777" w:rsidR="00A61666" w:rsidRPr="002B6761" w:rsidRDefault="00A61666" w:rsidP="00C546C2">
            <w:pPr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ul. Urocza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8342F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5D788E9" w14:textId="77777777" w:rsidR="00A61666" w:rsidRPr="002B6761" w:rsidRDefault="00A61666" w:rsidP="00C546C2">
            <w:pPr>
              <w:spacing w:after="40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32-040</w:t>
            </w:r>
            <w:r w:rsidRPr="002B6761">
              <w:rPr>
                <w:sz w:val="22"/>
                <w:szCs w:val="22"/>
              </w:rPr>
              <w:t xml:space="preserve"> </w:t>
            </w:r>
            <w:proofErr w:type="spellStart"/>
            <w:r w:rsidRPr="00D8342F">
              <w:rPr>
                <w:sz w:val="22"/>
                <w:szCs w:val="22"/>
              </w:rPr>
              <w:t>Wrzaąsowice</w:t>
            </w:r>
            <w:proofErr w:type="spellEnd"/>
          </w:p>
        </w:tc>
        <w:tc>
          <w:tcPr>
            <w:tcW w:w="6413" w:type="dxa"/>
            <w:vAlign w:val="center"/>
          </w:tcPr>
          <w:p w14:paraId="58AC0ED0" w14:textId="77777777" w:rsidR="00A61666" w:rsidRPr="002B6761" w:rsidRDefault="00A61666" w:rsidP="00C546C2">
            <w:pPr>
              <w:spacing w:after="40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Art. 226 ust. 1 pkt 5</w:t>
            </w:r>
          </w:p>
          <w:p w14:paraId="5BC115EE" w14:textId="77777777" w:rsidR="00A61666" w:rsidRPr="002B6761" w:rsidRDefault="00A61666" w:rsidP="00C546C2">
            <w:pPr>
              <w:jc w:val="both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 xml:space="preserve">Oferta podlega odrzuceniu na podstawie art. 226 ust. 1 pkt 5, ponieważ treść oferty jest niezgodna z warunkami zamówienia. </w:t>
            </w:r>
            <w:r>
              <w:rPr>
                <w:sz w:val="22"/>
                <w:szCs w:val="22"/>
              </w:rPr>
              <w:br/>
            </w:r>
            <w:r w:rsidRPr="00D8342F">
              <w:rPr>
                <w:sz w:val="22"/>
                <w:szCs w:val="22"/>
              </w:rPr>
              <w:t xml:space="preserve">W poz. 55 kalkulacji cenowej masa zaoferowanego urządzenie KRUX ergo </w:t>
            </w:r>
            <w:proofErr w:type="spellStart"/>
            <w:r w:rsidRPr="00D8342F">
              <w:rPr>
                <w:sz w:val="22"/>
                <w:szCs w:val="22"/>
              </w:rPr>
              <w:t>line</w:t>
            </w:r>
            <w:proofErr w:type="spellEnd"/>
            <w:r w:rsidRPr="00D8342F">
              <w:rPr>
                <w:sz w:val="22"/>
                <w:szCs w:val="22"/>
              </w:rPr>
              <w:t xml:space="preserve"> to 488 g, natomiast Zamawiający wymagał dostawy urządzenia o masie 1050 g (+/- 20 g)</w:t>
            </w:r>
          </w:p>
        </w:tc>
      </w:tr>
      <w:tr w:rsidR="00A61666" w14:paraId="62B4A98A" w14:textId="77777777" w:rsidTr="00C546C2">
        <w:tc>
          <w:tcPr>
            <w:tcW w:w="779" w:type="dxa"/>
            <w:vAlign w:val="center"/>
          </w:tcPr>
          <w:p w14:paraId="7472E9B9" w14:textId="77777777" w:rsidR="00A61666" w:rsidRPr="002B6761" w:rsidRDefault="00A61666" w:rsidP="00C546C2">
            <w:pPr>
              <w:jc w:val="center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3</w:t>
            </w:r>
          </w:p>
          <w:p w14:paraId="777D5DCF" w14:textId="77777777" w:rsidR="00A61666" w:rsidRPr="002B6761" w:rsidRDefault="00A61666" w:rsidP="00C54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F84B4EE" w14:textId="77777777" w:rsidR="00A61666" w:rsidRPr="002B6761" w:rsidRDefault="00A61666" w:rsidP="00C546C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D8342F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D8342F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D8342F">
              <w:rPr>
                <w:b/>
                <w:bCs/>
                <w:sz w:val="22"/>
                <w:szCs w:val="22"/>
              </w:rPr>
              <w:t xml:space="preserve"> i Piotr Gębka Sp. z o. o.</w:t>
            </w:r>
          </w:p>
          <w:p w14:paraId="411DC323" w14:textId="77777777" w:rsidR="00A61666" w:rsidRPr="002B6761" w:rsidRDefault="00A61666" w:rsidP="00C546C2">
            <w:pPr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ul. Wolność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8342F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8342F">
              <w:rPr>
                <w:sz w:val="22"/>
                <w:szCs w:val="22"/>
              </w:rPr>
              <w:t>/4</w:t>
            </w:r>
          </w:p>
          <w:p w14:paraId="2DD3E3CB" w14:textId="77777777" w:rsidR="00A61666" w:rsidRPr="002B6761" w:rsidRDefault="00A61666" w:rsidP="00C546C2">
            <w:pPr>
              <w:spacing w:after="40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26-600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8342F">
              <w:rPr>
                <w:sz w:val="22"/>
                <w:szCs w:val="22"/>
              </w:rPr>
              <w:t>Radom</w:t>
            </w:r>
          </w:p>
        </w:tc>
        <w:tc>
          <w:tcPr>
            <w:tcW w:w="6413" w:type="dxa"/>
            <w:vAlign w:val="center"/>
          </w:tcPr>
          <w:p w14:paraId="34D6A090" w14:textId="77777777" w:rsidR="00A61666" w:rsidRPr="002B6761" w:rsidRDefault="00A61666" w:rsidP="00C546C2">
            <w:pPr>
              <w:spacing w:after="40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>Art. 226 ust. 1 pkt 2 lit. c</w:t>
            </w:r>
          </w:p>
          <w:p w14:paraId="28DA8889" w14:textId="77777777" w:rsidR="00A61666" w:rsidRPr="002B6761" w:rsidRDefault="00A61666" w:rsidP="00C546C2">
            <w:pPr>
              <w:jc w:val="both"/>
              <w:rPr>
                <w:sz w:val="22"/>
                <w:szCs w:val="22"/>
              </w:rPr>
            </w:pPr>
            <w:r w:rsidRPr="00D8342F">
              <w:rPr>
                <w:sz w:val="22"/>
                <w:szCs w:val="22"/>
              </w:rPr>
              <w:t xml:space="preserve">Oferta został odrzucona na podstawie art. 226 ust. 1 pkt 2 lit. c ustawy </w:t>
            </w:r>
            <w:proofErr w:type="spellStart"/>
            <w:r w:rsidRPr="00D8342F">
              <w:rPr>
                <w:sz w:val="22"/>
                <w:szCs w:val="22"/>
              </w:rPr>
              <w:t>Pzp</w:t>
            </w:r>
            <w:proofErr w:type="spellEnd"/>
            <w:r w:rsidRPr="00D8342F">
              <w:rPr>
                <w:sz w:val="22"/>
                <w:szCs w:val="22"/>
              </w:rPr>
              <w:t xml:space="preserve">, ponieważ Wykonawca nie złożył oświadczenia, o którym mowa w art. 125 ust. 1 ustawy </w:t>
            </w:r>
            <w:proofErr w:type="spellStart"/>
            <w:r w:rsidRPr="00D8342F">
              <w:rPr>
                <w:sz w:val="22"/>
                <w:szCs w:val="22"/>
              </w:rPr>
              <w:t>Pzp</w:t>
            </w:r>
            <w:proofErr w:type="spellEnd"/>
            <w:r w:rsidRPr="00D8342F">
              <w:rPr>
                <w:sz w:val="22"/>
                <w:szCs w:val="22"/>
              </w:rPr>
              <w:t>, ani też nie uzupełnił go w terminie wyznaczonym przez Zamawiającego w wezwaniu do uzupełnienia braków.</w:t>
            </w:r>
          </w:p>
        </w:tc>
      </w:tr>
    </w:tbl>
    <w:p w14:paraId="47D8EEB2" w14:textId="77777777" w:rsidR="00A61666" w:rsidRDefault="00A61666" w:rsidP="00A61666">
      <w:pPr>
        <w:spacing w:before="120" w:after="120"/>
        <w:jc w:val="both"/>
        <w:rPr>
          <w:color w:val="000000"/>
          <w:sz w:val="16"/>
          <w:szCs w:val="16"/>
        </w:rPr>
      </w:pPr>
    </w:p>
    <w:p w14:paraId="330BC46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CD8FC8" w14:textId="77777777" w:rsidR="00145441" w:rsidRDefault="00145441">
      <w:r>
        <w:separator/>
      </w:r>
    </w:p>
  </w:endnote>
  <w:endnote w:type="continuationSeparator" w:id="0">
    <w:p w14:paraId="093D488F" w14:textId="77777777" w:rsidR="00145441" w:rsidRDefault="00145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235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A766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ADC17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E3967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FA29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54F63" w14:textId="77777777" w:rsidR="00145441" w:rsidRDefault="00145441">
      <w:r>
        <w:separator/>
      </w:r>
    </w:p>
  </w:footnote>
  <w:footnote w:type="continuationSeparator" w:id="0">
    <w:p w14:paraId="5EC5CE04" w14:textId="77777777" w:rsidR="00145441" w:rsidRDefault="00145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E40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AF3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2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441"/>
    <w:rsid w:val="00005838"/>
    <w:rsid w:val="00022322"/>
    <w:rsid w:val="00042497"/>
    <w:rsid w:val="000C1E6F"/>
    <w:rsid w:val="000E4E56"/>
    <w:rsid w:val="00145441"/>
    <w:rsid w:val="001A1468"/>
    <w:rsid w:val="001B7815"/>
    <w:rsid w:val="001C31ED"/>
    <w:rsid w:val="002B1E4F"/>
    <w:rsid w:val="002B6761"/>
    <w:rsid w:val="003445A0"/>
    <w:rsid w:val="003A0AFC"/>
    <w:rsid w:val="003D01AD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0F55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331F"/>
    <w:rsid w:val="00A61666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E5918C"/>
  <w15:chartTrackingRefBased/>
  <w15:docId w15:val="{C2E76DC8-34B8-41B6-8F9F-D37D743A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398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2024-05-15T06:54:00Z</cp:lastPrinted>
  <dcterms:created xsi:type="dcterms:W3CDTF">2024-05-15T06:54:00Z</dcterms:created>
  <dcterms:modified xsi:type="dcterms:W3CDTF">2024-05-15T06:54:00Z</dcterms:modified>
</cp:coreProperties>
</file>