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A32F4" w:rsidRPr="000A32F4">
        <w:rPr>
          <w:b/>
          <w:bCs/>
          <w:iCs/>
          <w:color w:val="000000"/>
          <w:lang w:eastAsia="x-none"/>
        </w:rPr>
        <w:t>Usługa cateringowa w dn. 04-06/06/2024 r. podczas konferencji odbywającej się na terenie Uczelni (Budynek A-0, U-2, D-17) - DE-dzp.272-236/24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613" w:rsidRDefault="007B7613" w:rsidP="0038231F">
      <w:pPr>
        <w:spacing w:after="0" w:line="240" w:lineRule="auto"/>
      </w:pPr>
      <w:r>
        <w:separator/>
      </w:r>
    </w:p>
  </w:endnote>
  <w:endnote w:type="continuationSeparator" w:id="0">
    <w:p w:rsidR="007B7613" w:rsidRDefault="007B76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613" w:rsidRDefault="007B7613" w:rsidP="0038231F">
      <w:pPr>
        <w:spacing w:after="0" w:line="240" w:lineRule="auto"/>
      </w:pPr>
      <w:r>
        <w:separator/>
      </w:r>
    </w:p>
  </w:footnote>
  <w:footnote w:type="continuationSeparator" w:id="0">
    <w:p w:rsidR="007B7613" w:rsidRDefault="007B7613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A32F4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B761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D2F8E-3BA5-469A-8BA9-6DE9657B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9</cp:revision>
  <cp:lastPrinted>2024-04-24T07:38:00Z</cp:lastPrinted>
  <dcterms:created xsi:type="dcterms:W3CDTF">2023-06-19T10:30:00Z</dcterms:created>
  <dcterms:modified xsi:type="dcterms:W3CDTF">2024-05-14T07:57:00Z</dcterms:modified>
</cp:coreProperties>
</file>