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CF13F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F13F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F13F2">
        <w:rPr>
          <w:sz w:val="22"/>
          <w:szCs w:val="22"/>
        </w:rPr>
        <w:t>2024-05-14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CF13F2" w:rsidRPr="00CF13F2" w:rsidRDefault="00CF13F2" w:rsidP="00FB7F50">
      <w:pPr>
        <w:spacing w:after="40"/>
        <w:rPr>
          <w:b/>
          <w:bCs/>
          <w:sz w:val="22"/>
          <w:szCs w:val="22"/>
        </w:rPr>
      </w:pPr>
      <w:r w:rsidRPr="00CF13F2">
        <w:rPr>
          <w:b/>
          <w:bCs/>
          <w:sz w:val="22"/>
          <w:szCs w:val="22"/>
        </w:rPr>
        <w:t>Akademia Górniczo - Hutnicza</w:t>
      </w:r>
    </w:p>
    <w:p w:rsidR="00CF13F2" w:rsidRPr="00CF13F2" w:rsidRDefault="00CF13F2" w:rsidP="00FB7F50">
      <w:pPr>
        <w:spacing w:after="40"/>
        <w:rPr>
          <w:b/>
          <w:bCs/>
          <w:sz w:val="22"/>
          <w:szCs w:val="22"/>
        </w:rPr>
      </w:pPr>
      <w:r w:rsidRPr="00CF13F2">
        <w:rPr>
          <w:b/>
          <w:bCs/>
          <w:sz w:val="22"/>
          <w:szCs w:val="22"/>
        </w:rPr>
        <w:t>im. Stanisława Staszica w Krakowie</w:t>
      </w:r>
    </w:p>
    <w:p w:rsidR="00FB7F50" w:rsidRPr="002245BE" w:rsidRDefault="00CF13F2" w:rsidP="00FB7F50">
      <w:pPr>
        <w:spacing w:after="40"/>
        <w:rPr>
          <w:b/>
          <w:bCs/>
          <w:sz w:val="22"/>
          <w:szCs w:val="22"/>
        </w:rPr>
      </w:pPr>
      <w:r w:rsidRPr="00CF13F2">
        <w:rPr>
          <w:b/>
          <w:bCs/>
          <w:sz w:val="22"/>
          <w:szCs w:val="22"/>
        </w:rPr>
        <w:t>Dział Zamówień Publicznych</w:t>
      </w:r>
    </w:p>
    <w:p w:rsidR="00FB7F50" w:rsidRPr="002245BE" w:rsidRDefault="00CF13F2" w:rsidP="00FB7F50">
      <w:pPr>
        <w:rPr>
          <w:sz w:val="22"/>
          <w:szCs w:val="22"/>
        </w:rPr>
      </w:pPr>
      <w:r w:rsidRPr="00CF13F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F13F2">
        <w:rPr>
          <w:sz w:val="22"/>
          <w:szCs w:val="22"/>
        </w:rPr>
        <w:t>30</w:t>
      </w:r>
    </w:p>
    <w:p w:rsidR="00FB7F50" w:rsidRDefault="00CF13F2" w:rsidP="00FB7F50">
      <w:pPr>
        <w:rPr>
          <w:sz w:val="22"/>
          <w:szCs w:val="22"/>
        </w:rPr>
      </w:pPr>
      <w:r w:rsidRPr="00CF13F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F13F2">
        <w:rPr>
          <w:sz w:val="22"/>
          <w:szCs w:val="22"/>
        </w:rPr>
        <w:t>Kraków</w:t>
      </w:r>
    </w:p>
    <w:p w:rsidR="00F674AD" w:rsidRPr="002245BE" w:rsidRDefault="00F674AD" w:rsidP="00FB7F50">
      <w:pPr>
        <w:rPr>
          <w:sz w:val="22"/>
          <w:szCs w:val="22"/>
        </w:rPr>
      </w:pPr>
    </w:p>
    <w:p w:rsidR="00F674AD" w:rsidRPr="00E103E6" w:rsidRDefault="00F674AD" w:rsidP="00EC0E3B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F674AD" w:rsidRDefault="00F674AD" w:rsidP="00F674AD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F674AD" w:rsidRDefault="00F674AD" w:rsidP="00F674AD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F13F2" w:rsidRPr="00607F9B" w:rsidTr="00EC0E3B">
        <w:trPr>
          <w:trHeight w:val="638"/>
        </w:trPr>
        <w:tc>
          <w:tcPr>
            <w:tcW w:w="959" w:type="dxa"/>
            <w:shd w:val="clear" w:color="auto" w:fill="auto"/>
          </w:tcPr>
          <w:p w:rsidR="00CF13F2" w:rsidRPr="00607F9B" w:rsidRDefault="00CF13F2" w:rsidP="00EC0E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F13F2" w:rsidRPr="00607F9B" w:rsidRDefault="00CF13F2" w:rsidP="00EC0E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CF13F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F13F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13F2">
              <w:rPr>
                <w:b/>
                <w:bCs/>
                <w:sz w:val="22"/>
                <w:szCs w:val="22"/>
              </w:rPr>
              <w:t>Zakup i dostawa chłodziarko-zamrażarki do laboratorium astrobiologii - DE-dzp.272-142/24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13F2">
              <w:rPr>
                <w:b/>
                <w:sz w:val="22"/>
                <w:szCs w:val="22"/>
              </w:rPr>
              <w:t>DE-dzp.272-142/24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F13F2" w:rsidTr="00EC0E3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F13F2" w:rsidRPr="00D26ED6" w:rsidRDefault="00CF13F2" w:rsidP="00EC0E3B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F13F2">
              <w:rPr>
                <w:b/>
                <w:sz w:val="22"/>
                <w:szCs w:val="22"/>
              </w:rPr>
              <w:t>P.H. "PRO - HAND" S.C. TOMASIONEK MARCIN, TOMASIONEK MONIKA</w:t>
            </w:r>
          </w:p>
          <w:p w:rsidR="00CF13F2" w:rsidRPr="009F0E5C" w:rsidRDefault="00CF13F2" w:rsidP="00EC0E3B">
            <w:pPr>
              <w:jc w:val="both"/>
              <w:rPr>
                <w:bCs/>
                <w:sz w:val="22"/>
                <w:szCs w:val="22"/>
              </w:rPr>
            </w:pPr>
            <w:r w:rsidRPr="00CF13F2">
              <w:rPr>
                <w:bCs/>
                <w:sz w:val="22"/>
                <w:szCs w:val="22"/>
              </w:rPr>
              <w:t>Wieczorka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13F2">
              <w:rPr>
                <w:bCs/>
                <w:sz w:val="22"/>
                <w:szCs w:val="22"/>
              </w:rPr>
              <w:t>2A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CF13F2">
              <w:rPr>
                <w:bCs/>
                <w:sz w:val="22"/>
                <w:szCs w:val="22"/>
              </w:rPr>
              <w:t>/107</w:t>
            </w:r>
          </w:p>
          <w:p w:rsidR="00CF13F2" w:rsidRPr="009F0E5C" w:rsidRDefault="00CF13F2" w:rsidP="00EC0E3B">
            <w:pPr>
              <w:jc w:val="both"/>
              <w:rPr>
                <w:bCs/>
                <w:sz w:val="22"/>
                <w:szCs w:val="22"/>
              </w:rPr>
            </w:pPr>
            <w:r w:rsidRPr="00CF13F2">
              <w:rPr>
                <w:bCs/>
                <w:sz w:val="22"/>
                <w:szCs w:val="22"/>
              </w:rPr>
              <w:t>41-219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CF13F2">
              <w:rPr>
                <w:bCs/>
                <w:sz w:val="22"/>
                <w:szCs w:val="22"/>
              </w:rPr>
              <w:t>Sosnowiec</w:t>
            </w:r>
          </w:p>
          <w:p w:rsidR="00F674AD" w:rsidRDefault="00CF13F2" w:rsidP="00F674A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F674AD">
              <w:rPr>
                <w:sz w:val="22"/>
                <w:szCs w:val="22"/>
              </w:rPr>
              <w:t xml:space="preserve"> </w:t>
            </w:r>
            <w:r w:rsidRPr="00CF13F2">
              <w:rPr>
                <w:sz w:val="22"/>
                <w:szCs w:val="22"/>
              </w:rPr>
              <w:t>Zakup i dostawa chłodziarko-zamrażarki do laboratorium astrobiologii - DE-dzp.272-142/24</w:t>
            </w:r>
            <w:r w:rsidR="00F674AD">
              <w:rPr>
                <w:sz w:val="22"/>
                <w:szCs w:val="22"/>
              </w:rPr>
              <w:t>,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CF13F2" w:rsidRPr="00F674AD" w:rsidRDefault="00CF13F2" w:rsidP="00F674AD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bookmarkStart w:id="1" w:name="_GoBack"/>
            <w:bookmarkEnd w:id="1"/>
            <w:r w:rsidRPr="00CF13F2">
              <w:rPr>
                <w:b/>
                <w:sz w:val="22"/>
                <w:szCs w:val="22"/>
              </w:rPr>
              <w:t>4 797.00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CF13F2" w:rsidRDefault="00CF13F2" w:rsidP="00EC0E3B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701"/>
        <w:gridCol w:w="1559"/>
        <w:gridCol w:w="1985"/>
      </w:tblGrid>
      <w:tr w:rsidR="00F674AD" w:rsidRPr="008567C7" w:rsidTr="00F674AD">
        <w:trPr>
          <w:trHeight w:val="510"/>
        </w:trPr>
        <w:tc>
          <w:tcPr>
            <w:tcW w:w="709" w:type="dxa"/>
            <w:vAlign w:val="center"/>
          </w:tcPr>
          <w:p w:rsidR="00F674AD" w:rsidRPr="008567C7" w:rsidRDefault="00F674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F674AD" w:rsidRPr="008567C7" w:rsidRDefault="00F674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F674AD" w:rsidRPr="008567C7" w:rsidRDefault="00F674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F674AD" w:rsidRPr="008567C7" w:rsidRDefault="00F674A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F674AD" w:rsidRPr="008567C7" w:rsidRDefault="00F674A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F674AD" w:rsidRPr="008567C7" w:rsidTr="00F674AD">
        <w:tc>
          <w:tcPr>
            <w:tcW w:w="709" w:type="dxa"/>
            <w:vAlign w:val="center"/>
          </w:tcPr>
          <w:p w:rsidR="00F674AD" w:rsidRPr="008567C7" w:rsidRDefault="00F674AD" w:rsidP="00EC0E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674AD" w:rsidRPr="002B6761" w:rsidRDefault="00F674AD" w:rsidP="00EC0E3B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b/>
                <w:sz w:val="18"/>
                <w:szCs w:val="18"/>
              </w:rPr>
              <w:t>P.H. "PRO - HAND" S.C. TOMASIONEK MARCIN, TOMASIONEK MONIKA</w:t>
            </w:r>
          </w:p>
          <w:p w:rsidR="00F674AD" w:rsidRPr="008567C7" w:rsidRDefault="00F674AD" w:rsidP="00EC0E3B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bCs/>
                <w:sz w:val="18"/>
                <w:szCs w:val="18"/>
              </w:rPr>
              <w:t>Wieczorka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13F2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13F2">
              <w:rPr>
                <w:rFonts w:ascii="Times New Roman" w:hAnsi="Times New Roman" w:cs="Times New Roman"/>
                <w:bCs/>
                <w:sz w:val="18"/>
                <w:szCs w:val="18"/>
              </w:rPr>
              <w:t>/107</w:t>
            </w:r>
          </w:p>
          <w:p w:rsidR="00F674AD" w:rsidRPr="001B7815" w:rsidRDefault="00F674AD" w:rsidP="00EC0E3B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bCs/>
                <w:sz w:val="18"/>
                <w:szCs w:val="18"/>
              </w:rPr>
              <w:t>41-219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F13F2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701" w:type="dxa"/>
            <w:vAlign w:val="center"/>
          </w:tcPr>
          <w:p w:rsidR="00F674AD" w:rsidRPr="008567C7" w:rsidRDefault="00F674AD" w:rsidP="00EC0E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F674AD" w:rsidRPr="008567C7" w:rsidRDefault="00F674AD" w:rsidP="00EC0E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CF13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985" w:type="dxa"/>
            <w:vAlign w:val="center"/>
          </w:tcPr>
          <w:p w:rsidR="00F674AD" w:rsidRPr="008567C7" w:rsidRDefault="00F674AD" w:rsidP="00EC0E3B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F13F2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CF13F2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34D6" w:rsidRDefault="00D034D6">
      <w:r>
        <w:separator/>
      </w:r>
    </w:p>
  </w:endnote>
  <w:endnote w:type="continuationSeparator" w:id="0">
    <w:p w:rsidR="00D034D6" w:rsidRDefault="00D034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34D6" w:rsidRDefault="00D034D6">
      <w:r>
        <w:separator/>
      </w:r>
    </w:p>
  </w:footnote>
  <w:footnote w:type="continuationSeparator" w:id="0">
    <w:p w:rsidR="00D034D6" w:rsidRDefault="00D034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F674AD">
    <w:pPr>
      <w:pStyle w:val="Nagwek"/>
    </w:pPr>
    <w:r w:rsidRPr="00C223D2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34D6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CF13F2"/>
    <w:rsid w:val="00D01E5B"/>
    <w:rsid w:val="00D034D6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674AD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CD9EF5"/>
  <w15:chartTrackingRefBased/>
  <w15:docId w15:val="{0320EC12-11F4-4A6B-ACF5-884BDEF5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2024-05-14T11:18:00Z</cp:lastPrinted>
  <dcterms:created xsi:type="dcterms:W3CDTF">2024-05-14T11:18:00Z</dcterms:created>
  <dcterms:modified xsi:type="dcterms:W3CDTF">2024-05-14T11:18:00Z</dcterms:modified>
</cp:coreProperties>
</file>