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814905" w14:textId="00180F23" w:rsidR="00081D13" w:rsidRPr="001B0154" w:rsidRDefault="008D68C0" w:rsidP="00081D13">
      <w:pPr>
        <w:spacing w:after="600"/>
        <w:jc w:val="right"/>
        <w:rPr>
          <w:sz w:val="22"/>
          <w:szCs w:val="22"/>
        </w:rPr>
      </w:pPr>
      <w:bookmarkStart w:id="0" w:name="_Hlk53520193"/>
      <w:r w:rsidRPr="001B0154">
        <w:rPr>
          <w:sz w:val="22"/>
          <w:szCs w:val="22"/>
        </w:rPr>
        <w:t>Kraków</w:t>
      </w:r>
      <w:r w:rsidR="00081D13" w:rsidRPr="001B0154">
        <w:rPr>
          <w:sz w:val="22"/>
          <w:szCs w:val="22"/>
        </w:rPr>
        <w:t xml:space="preserve"> dnia: </w:t>
      </w:r>
      <w:r w:rsidR="00F004EA">
        <w:rPr>
          <w:sz w:val="22"/>
          <w:szCs w:val="22"/>
        </w:rPr>
        <w:t>14.05.2024 r.</w:t>
      </w:r>
    </w:p>
    <w:p w14:paraId="3ADB0D46" w14:textId="77777777" w:rsidR="008D68C0" w:rsidRPr="001B0154" w:rsidRDefault="008D68C0" w:rsidP="00081D13">
      <w:pPr>
        <w:spacing w:line="360" w:lineRule="auto"/>
        <w:ind w:right="3969"/>
        <w:rPr>
          <w:b/>
          <w:bCs/>
          <w:sz w:val="22"/>
          <w:szCs w:val="22"/>
        </w:rPr>
      </w:pPr>
      <w:r w:rsidRPr="001B0154">
        <w:rPr>
          <w:b/>
          <w:bCs/>
          <w:sz w:val="22"/>
          <w:szCs w:val="22"/>
        </w:rPr>
        <w:t>Szpital Miejski Specjalistyczny</w:t>
      </w:r>
    </w:p>
    <w:p w14:paraId="009902B6" w14:textId="77777777" w:rsidR="008D68C0" w:rsidRPr="001B0154" w:rsidRDefault="008D68C0" w:rsidP="00081D13">
      <w:pPr>
        <w:spacing w:line="360" w:lineRule="auto"/>
        <w:ind w:right="3969"/>
        <w:rPr>
          <w:b/>
          <w:bCs/>
          <w:sz w:val="22"/>
          <w:szCs w:val="22"/>
        </w:rPr>
      </w:pPr>
      <w:r w:rsidRPr="001B0154">
        <w:rPr>
          <w:b/>
          <w:bCs/>
          <w:sz w:val="22"/>
          <w:szCs w:val="22"/>
        </w:rPr>
        <w:t>im. Gabriela Narutowicza w Krakowie</w:t>
      </w:r>
    </w:p>
    <w:p w14:paraId="53B765D7" w14:textId="77777777" w:rsidR="00081D13" w:rsidRPr="001B0154" w:rsidRDefault="008D68C0" w:rsidP="00081D13">
      <w:pPr>
        <w:spacing w:line="360" w:lineRule="auto"/>
        <w:ind w:right="3969"/>
        <w:rPr>
          <w:sz w:val="22"/>
          <w:szCs w:val="22"/>
        </w:rPr>
      </w:pPr>
      <w:r w:rsidRPr="001B0154">
        <w:rPr>
          <w:sz w:val="22"/>
          <w:szCs w:val="22"/>
        </w:rPr>
        <w:t>ul. Prądnicka</w:t>
      </w:r>
      <w:r w:rsidR="00081D13" w:rsidRPr="001B0154">
        <w:rPr>
          <w:sz w:val="22"/>
          <w:szCs w:val="22"/>
        </w:rPr>
        <w:t xml:space="preserve"> </w:t>
      </w:r>
      <w:r w:rsidRPr="001B0154">
        <w:rPr>
          <w:sz w:val="22"/>
          <w:szCs w:val="22"/>
        </w:rPr>
        <w:t>35-37</w:t>
      </w:r>
    </w:p>
    <w:p w14:paraId="3DCACBC0" w14:textId="77777777" w:rsidR="00081D13" w:rsidRPr="001B0154" w:rsidRDefault="008D68C0" w:rsidP="00081D13">
      <w:pPr>
        <w:ind w:right="3969"/>
        <w:rPr>
          <w:sz w:val="22"/>
          <w:szCs w:val="22"/>
        </w:rPr>
      </w:pPr>
      <w:r w:rsidRPr="001B0154">
        <w:rPr>
          <w:sz w:val="22"/>
          <w:szCs w:val="22"/>
        </w:rPr>
        <w:t>31-202</w:t>
      </w:r>
      <w:r w:rsidR="00081D13" w:rsidRPr="001B0154">
        <w:rPr>
          <w:sz w:val="22"/>
          <w:szCs w:val="22"/>
        </w:rPr>
        <w:t xml:space="preserve"> </w:t>
      </w:r>
      <w:r w:rsidRPr="001B0154">
        <w:rPr>
          <w:sz w:val="22"/>
          <w:szCs w:val="22"/>
        </w:rPr>
        <w:t>Kraków</w:t>
      </w:r>
    </w:p>
    <w:p w14:paraId="73901F18" w14:textId="77777777" w:rsidR="00081D13" w:rsidRPr="001B0154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1B0154" w14:paraId="34FAE56D" w14:textId="77777777" w:rsidTr="00C13EA9">
        <w:tc>
          <w:tcPr>
            <w:tcW w:w="10065" w:type="dxa"/>
            <w:shd w:val="clear" w:color="auto" w:fill="F2F2F2"/>
            <w:hideMark/>
          </w:tcPr>
          <w:p w14:paraId="7B05D639" w14:textId="229D0ED1" w:rsidR="00081D13" w:rsidRPr="001B0154" w:rsidRDefault="001B4196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2"/>
                <w:szCs w:val="22"/>
              </w:rPr>
            </w:pPr>
            <w:r w:rsidRPr="001B0154">
              <w:rPr>
                <w:b/>
                <w:spacing w:val="50"/>
                <w:kern w:val="28"/>
                <w:sz w:val="22"/>
                <w:szCs w:val="22"/>
              </w:rPr>
              <w:t>OG</w:t>
            </w:r>
            <w:r w:rsidR="001B0154" w:rsidRPr="001B0154">
              <w:rPr>
                <w:b/>
                <w:spacing w:val="50"/>
                <w:kern w:val="28"/>
                <w:sz w:val="22"/>
                <w:szCs w:val="22"/>
              </w:rPr>
              <w:t>Ł</w:t>
            </w:r>
            <w:r w:rsidRPr="001B0154">
              <w:rPr>
                <w:b/>
                <w:spacing w:val="50"/>
                <w:kern w:val="28"/>
                <w:sz w:val="22"/>
                <w:szCs w:val="22"/>
              </w:rPr>
              <w:t>OSZENIE</w:t>
            </w:r>
          </w:p>
          <w:p w14:paraId="29F84850" w14:textId="77777777" w:rsidR="00081D13" w:rsidRPr="001B0154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2"/>
                <w:szCs w:val="22"/>
              </w:rPr>
            </w:pPr>
            <w:r w:rsidRPr="001B0154">
              <w:rPr>
                <w:b/>
                <w:spacing w:val="50"/>
                <w:kern w:val="28"/>
                <w:sz w:val="22"/>
                <w:szCs w:val="22"/>
              </w:rPr>
              <w:t>O WYBORZE NAJKORZYSTNIEJSZEJ OFERTY</w:t>
            </w:r>
          </w:p>
        </w:tc>
      </w:tr>
    </w:tbl>
    <w:p w14:paraId="18406190" w14:textId="77777777" w:rsidR="00081D13" w:rsidRPr="001B0154" w:rsidRDefault="00081D13" w:rsidP="00081D13">
      <w:pPr>
        <w:keepNext/>
        <w:spacing w:after="240"/>
        <w:outlineLvl w:val="0"/>
        <w:rPr>
          <w:b/>
          <w:sz w:val="22"/>
          <w:szCs w:val="22"/>
        </w:rPr>
      </w:pPr>
    </w:p>
    <w:p w14:paraId="78EB986B" w14:textId="77777777" w:rsidR="00081D13" w:rsidRPr="001B0154" w:rsidRDefault="00081D13" w:rsidP="00081D13">
      <w:pPr>
        <w:spacing w:after="120" w:line="360" w:lineRule="auto"/>
        <w:jc w:val="both"/>
        <w:rPr>
          <w:rFonts w:eastAsia="Calibri"/>
          <w:sz w:val="22"/>
          <w:szCs w:val="22"/>
          <w:lang w:eastAsia="en-US"/>
        </w:rPr>
      </w:pPr>
      <w:r w:rsidRPr="001B0154">
        <w:rPr>
          <w:rFonts w:eastAsia="Calibri"/>
          <w:sz w:val="22"/>
          <w:szCs w:val="22"/>
          <w:lang w:eastAsia="en-US"/>
        </w:rPr>
        <w:t xml:space="preserve">Dotyczy </w:t>
      </w:r>
      <w:r w:rsidRPr="001B0154">
        <w:rPr>
          <w:sz w:val="22"/>
          <w:szCs w:val="22"/>
        </w:rPr>
        <w:t>postępowania o udzielenie zamówienia publicznego</w:t>
      </w:r>
      <w:r w:rsidRPr="001B0154">
        <w:rPr>
          <w:rFonts w:eastAsia="Calibri"/>
          <w:sz w:val="22"/>
          <w:szCs w:val="22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1B0154" w14:paraId="7D1CB8AB" w14:textId="77777777" w:rsidTr="00081D13">
        <w:tc>
          <w:tcPr>
            <w:tcW w:w="2269" w:type="dxa"/>
            <w:shd w:val="clear" w:color="auto" w:fill="auto"/>
          </w:tcPr>
          <w:p w14:paraId="0143292D" w14:textId="77777777" w:rsidR="00081D13" w:rsidRPr="001B0154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2"/>
                <w:szCs w:val="22"/>
              </w:rPr>
            </w:pPr>
            <w:r w:rsidRPr="001B0154">
              <w:rPr>
                <w:sz w:val="22"/>
                <w:szCs w:val="22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088F50D5" w14:textId="77777777" w:rsidR="00081D13" w:rsidRPr="001B0154" w:rsidRDefault="008D68C0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1B0154">
              <w:rPr>
                <w:bCs/>
                <w:sz w:val="22"/>
                <w:szCs w:val="22"/>
              </w:rPr>
              <w:t>Usługa utrzymania czystości i porządku na terenie zewnętrznym Szpitala wraz z całodobowym utrzymaniem czystości na terenie lądowiska dla helikopterów.</w:t>
            </w:r>
          </w:p>
        </w:tc>
      </w:tr>
      <w:tr w:rsidR="008D68C0" w:rsidRPr="001B0154" w14:paraId="62229676" w14:textId="77777777" w:rsidTr="000D129A">
        <w:tc>
          <w:tcPr>
            <w:tcW w:w="2269" w:type="dxa"/>
            <w:shd w:val="clear" w:color="auto" w:fill="auto"/>
          </w:tcPr>
          <w:p w14:paraId="51E573CA" w14:textId="77777777" w:rsidR="008D68C0" w:rsidRPr="001B0154" w:rsidRDefault="008D68C0" w:rsidP="000D129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2"/>
                <w:szCs w:val="22"/>
              </w:rPr>
            </w:pPr>
            <w:r w:rsidRPr="001B0154">
              <w:rPr>
                <w:sz w:val="22"/>
                <w:szCs w:val="22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6A97F1C2" w14:textId="77777777" w:rsidR="008D68C0" w:rsidRPr="001B0154" w:rsidRDefault="008D68C0" w:rsidP="000D129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1B0154">
              <w:rPr>
                <w:bCs/>
                <w:sz w:val="22"/>
                <w:szCs w:val="22"/>
              </w:rPr>
              <w:t>ZP/20/2024</w:t>
            </w:r>
          </w:p>
        </w:tc>
      </w:tr>
    </w:tbl>
    <w:p w14:paraId="63F317CA" w14:textId="77777777" w:rsidR="00081D13" w:rsidRPr="001B0154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14:paraId="1A503372" w14:textId="6A24C9B7" w:rsidR="00081D13" w:rsidRPr="001B0154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/>
          <w:sz w:val="22"/>
          <w:szCs w:val="22"/>
        </w:rPr>
      </w:pPr>
      <w:r w:rsidRPr="001B0154">
        <w:rPr>
          <w:sz w:val="22"/>
          <w:szCs w:val="22"/>
        </w:rPr>
        <w:t xml:space="preserve">Zamawiający, działając na podstawie art. 253 </w:t>
      </w:r>
      <w:r w:rsidR="00A17CDB" w:rsidRPr="001B0154">
        <w:rPr>
          <w:sz w:val="22"/>
          <w:szCs w:val="22"/>
        </w:rPr>
        <w:t xml:space="preserve">ust. 1 pkt. 1 i </w:t>
      </w:r>
      <w:r w:rsidRPr="001B0154">
        <w:rPr>
          <w:sz w:val="22"/>
          <w:szCs w:val="22"/>
        </w:rPr>
        <w:t xml:space="preserve">ust. </w:t>
      </w:r>
      <w:r w:rsidR="00A17CDB" w:rsidRPr="001B0154">
        <w:rPr>
          <w:sz w:val="22"/>
          <w:szCs w:val="22"/>
        </w:rPr>
        <w:t>2</w:t>
      </w:r>
      <w:r w:rsidRPr="001B0154">
        <w:rPr>
          <w:sz w:val="22"/>
          <w:szCs w:val="22"/>
        </w:rPr>
        <w:t xml:space="preserve"> </w:t>
      </w:r>
      <w:r w:rsidR="00081D13" w:rsidRPr="001B0154">
        <w:rPr>
          <w:sz w:val="22"/>
          <w:szCs w:val="22"/>
        </w:rPr>
        <w:t xml:space="preserve">ustawy z dnia 11 września 2019r. Prawo zamówień publicznych </w:t>
      </w:r>
      <w:r w:rsidR="008D68C0" w:rsidRPr="001B0154">
        <w:rPr>
          <w:sz w:val="22"/>
          <w:szCs w:val="22"/>
        </w:rPr>
        <w:t>(t.j. Dz. U. z 2023r. poz. 1605)</w:t>
      </w:r>
      <w:r w:rsidR="00081D13" w:rsidRPr="001B0154">
        <w:rPr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8D68C0" w:rsidRPr="001B0154" w14:paraId="19068C8E" w14:textId="77777777" w:rsidTr="000D129A">
        <w:trPr>
          <w:cantSplit/>
        </w:trPr>
        <w:tc>
          <w:tcPr>
            <w:tcW w:w="10080" w:type="dxa"/>
          </w:tcPr>
          <w:p w14:paraId="11D24B8C" w14:textId="77777777" w:rsidR="008D68C0" w:rsidRPr="001B0154" w:rsidRDefault="008D68C0" w:rsidP="000D129A">
            <w:pPr>
              <w:spacing w:before="80" w:line="360" w:lineRule="auto"/>
              <w:ind w:left="-75"/>
              <w:jc w:val="both"/>
              <w:rPr>
                <w:b/>
                <w:sz w:val="22"/>
                <w:szCs w:val="22"/>
              </w:rPr>
            </w:pPr>
            <w:r w:rsidRPr="001B0154">
              <w:rPr>
                <w:b/>
                <w:sz w:val="22"/>
                <w:szCs w:val="22"/>
              </w:rPr>
              <w:t>VERA Spółka z ograniczoną odpowiedzialnością</w:t>
            </w:r>
          </w:p>
          <w:p w14:paraId="4BA8F700" w14:textId="77777777" w:rsidR="008D68C0" w:rsidRPr="001B0154" w:rsidRDefault="008D68C0" w:rsidP="000D129A">
            <w:pPr>
              <w:spacing w:line="360" w:lineRule="auto"/>
              <w:ind w:left="-75"/>
              <w:jc w:val="both"/>
              <w:rPr>
                <w:b/>
                <w:sz w:val="22"/>
                <w:szCs w:val="22"/>
              </w:rPr>
            </w:pPr>
            <w:r w:rsidRPr="001B0154">
              <w:rPr>
                <w:bCs/>
                <w:sz w:val="22"/>
                <w:szCs w:val="22"/>
              </w:rPr>
              <w:t>ul. Masarska 13 /B4</w:t>
            </w:r>
          </w:p>
          <w:p w14:paraId="2C189D3C" w14:textId="77777777" w:rsidR="008D68C0" w:rsidRPr="001B0154" w:rsidRDefault="008D68C0" w:rsidP="000D129A">
            <w:pPr>
              <w:ind w:left="-75"/>
              <w:jc w:val="both"/>
              <w:rPr>
                <w:bCs/>
                <w:sz w:val="22"/>
                <w:szCs w:val="22"/>
              </w:rPr>
            </w:pPr>
            <w:r w:rsidRPr="001B0154">
              <w:rPr>
                <w:bCs/>
                <w:sz w:val="22"/>
                <w:szCs w:val="22"/>
              </w:rPr>
              <w:t>31-534 Kraków</w:t>
            </w:r>
          </w:p>
          <w:p w14:paraId="193B7870" w14:textId="77777777" w:rsidR="008D68C0" w:rsidRPr="001B0154" w:rsidRDefault="008D68C0" w:rsidP="000D129A">
            <w:pPr>
              <w:spacing w:before="240" w:after="60" w:line="276" w:lineRule="auto"/>
              <w:ind w:left="-75"/>
              <w:jc w:val="both"/>
              <w:rPr>
                <w:color w:val="000000"/>
                <w:sz w:val="22"/>
                <w:szCs w:val="22"/>
              </w:rPr>
            </w:pPr>
            <w:r w:rsidRPr="001B0154">
              <w:rPr>
                <w:color w:val="000000"/>
                <w:sz w:val="22"/>
                <w:szCs w:val="22"/>
              </w:rPr>
              <w:t>Uzasadnienie wyboru:</w:t>
            </w:r>
          </w:p>
          <w:p w14:paraId="19883283" w14:textId="4F8F2CC6" w:rsidR="008D68C0" w:rsidRPr="001B0154" w:rsidRDefault="008D68C0" w:rsidP="000D129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sz w:val="22"/>
                <w:szCs w:val="22"/>
              </w:rPr>
            </w:pPr>
            <w:r w:rsidRPr="001B0154">
              <w:rPr>
                <w:sz w:val="22"/>
                <w:szCs w:val="22"/>
              </w:rPr>
              <w:t>Najkorzystniejsza oferta spełniaj</w:t>
            </w:r>
            <w:r w:rsidR="001B4196" w:rsidRPr="001B0154">
              <w:rPr>
                <w:sz w:val="22"/>
                <w:szCs w:val="22"/>
              </w:rPr>
              <w:t>ą</w:t>
            </w:r>
            <w:r w:rsidRPr="001B0154">
              <w:rPr>
                <w:sz w:val="22"/>
                <w:szCs w:val="22"/>
              </w:rPr>
              <w:t>ca wymogi Zamawiającego.</w:t>
            </w:r>
          </w:p>
        </w:tc>
      </w:tr>
    </w:tbl>
    <w:p w14:paraId="2B4AE992" w14:textId="77777777" w:rsidR="00081D13" w:rsidRPr="001B0154" w:rsidRDefault="00081D13" w:rsidP="00081D13">
      <w:pPr>
        <w:spacing w:before="240" w:after="120"/>
        <w:jc w:val="both"/>
        <w:rPr>
          <w:color w:val="000000"/>
          <w:sz w:val="22"/>
          <w:szCs w:val="22"/>
        </w:rPr>
      </w:pPr>
      <w:r w:rsidRPr="001B0154">
        <w:rPr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1B0154">
        <w:rPr>
          <w:color w:val="000000"/>
          <w:sz w:val="22"/>
          <w:szCs w:val="22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812"/>
        <w:gridCol w:w="3118"/>
      </w:tblGrid>
      <w:tr w:rsidR="001B0154" w:rsidRPr="001B0154" w14:paraId="742000C8" w14:textId="77777777" w:rsidTr="001B0154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73EF528A" w14:textId="77777777" w:rsidR="001B0154" w:rsidRPr="001B0154" w:rsidRDefault="001B0154" w:rsidP="00C13EA9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_Hlk53517864"/>
            <w:r w:rsidRPr="001B0154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5812" w:type="dxa"/>
            <w:shd w:val="clear" w:color="auto" w:fill="F2F2F2"/>
            <w:vAlign w:val="center"/>
          </w:tcPr>
          <w:p w14:paraId="3F3E636E" w14:textId="77777777" w:rsidR="001B0154" w:rsidRPr="001B0154" w:rsidRDefault="001B0154" w:rsidP="00C13EA9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B0154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3118" w:type="dxa"/>
            <w:shd w:val="clear" w:color="auto" w:fill="F2F2F2"/>
            <w:vAlign w:val="center"/>
          </w:tcPr>
          <w:p w14:paraId="03C33DA1" w14:textId="77777777" w:rsidR="001B0154" w:rsidRPr="001B0154" w:rsidRDefault="001B0154" w:rsidP="00C13EA9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B0154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1"/>
      <w:tr w:rsidR="001B0154" w:rsidRPr="001B0154" w14:paraId="206FDF14" w14:textId="77777777" w:rsidTr="001B0154">
        <w:tc>
          <w:tcPr>
            <w:tcW w:w="851" w:type="dxa"/>
            <w:vAlign w:val="center"/>
          </w:tcPr>
          <w:p w14:paraId="0ACAFACF" w14:textId="77777777" w:rsidR="001B0154" w:rsidRPr="001B0154" w:rsidRDefault="001B0154" w:rsidP="000D129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B015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812" w:type="dxa"/>
            <w:vAlign w:val="center"/>
          </w:tcPr>
          <w:p w14:paraId="28049E4F" w14:textId="77777777" w:rsidR="001B0154" w:rsidRPr="001B0154" w:rsidRDefault="001B0154" w:rsidP="000D129A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B0154">
              <w:rPr>
                <w:rFonts w:ascii="Times New Roman" w:hAnsi="Times New Roman" w:cs="Times New Roman"/>
                <w:b/>
                <w:sz w:val="22"/>
                <w:szCs w:val="22"/>
              </w:rPr>
              <w:t>VERA Spółka z ograniczoną odpowiedzialnością</w:t>
            </w:r>
          </w:p>
          <w:p w14:paraId="5439FEA3" w14:textId="77777777" w:rsidR="001B0154" w:rsidRPr="001B0154" w:rsidRDefault="001B0154" w:rsidP="000D129A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B0154">
              <w:rPr>
                <w:rFonts w:ascii="Times New Roman" w:hAnsi="Times New Roman" w:cs="Times New Roman"/>
                <w:bCs/>
                <w:sz w:val="22"/>
                <w:szCs w:val="22"/>
              </w:rPr>
              <w:t>ul. Masarska 13 /B4</w:t>
            </w:r>
          </w:p>
          <w:p w14:paraId="4FEA870F" w14:textId="77777777" w:rsidR="001B0154" w:rsidRPr="001B0154" w:rsidRDefault="001B0154" w:rsidP="000D129A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B0154">
              <w:rPr>
                <w:rFonts w:ascii="Times New Roman" w:hAnsi="Times New Roman" w:cs="Times New Roman"/>
                <w:bCs/>
                <w:sz w:val="22"/>
                <w:szCs w:val="22"/>
              </w:rPr>
              <w:t>31-534 Kraków</w:t>
            </w:r>
          </w:p>
        </w:tc>
        <w:tc>
          <w:tcPr>
            <w:tcW w:w="3118" w:type="dxa"/>
            <w:vAlign w:val="center"/>
          </w:tcPr>
          <w:p w14:paraId="096C7276" w14:textId="77777777" w:rsidR="001B0154" w:rsidRPr="001B0154" w:rsidRDefault="001B0154" w:rsidP="000D129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B0154">
              <w:rPr>
                <w:rFonts w:ascii="Times New Roman" w:hAnsi="Times New Roman" w:cs="Times New Roman"/>
                <w:sz w:val="22"/>
                <w:szCs w:val="22"/>
              </w:rPr>
              <w:t xml:space="preserve">  600,00</w:t>
            </w:r>
          </w:p>
        </w:tc>
      </w:tr>
      <w:tr w:rsidR="001B0154" w:rsidRPr="001B0154" w14:paraId="6CF8130D" w14:textId="77777777" w:rsidTr="001B0154">
        <w:tc>
          <w:tcPr>
            <w:tcW w:w="851" w:type="dxa"/>
            <w:vAlign w:val="center"/>
          </w:tcPr>
          <w:p w14:paraId="7ECDBD4E" w14:textId="77777777" w:rsidR="001B0154" w:rsidRPr="001B0154" w:rsidRDefault="001B0154" w:rsidP="000D129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B0154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5812" w:type="dxa"/>
            <w:vAlign w:val="center"/>
          </w:tcPr>
          <w:p w14:paraId="35E45EA2" w14:textId="77777777" w:rsidR="001B0154" w:rsidRPr="001B0154" w:rsidRDefault="001B0154" w:rsidP="000D129A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B0154">
              <w:rPr>
                <w:rFonts w:ascii="Times New Roman" w:hAnsi="Times New Roman" w:cs="Times New Roman"/>
                <w:b/>
                <w:sz w:val="22"/>
                <w:szCs w:val="22"/>
              </w:rPr>
              <w:t>DevePoler Artur Niestój</w:t>
            </w:r>
          </w:p>
          <w:p w14:paraId="150F4C17" w14:textId="77777777" w:rsidR="001B0154" w:rsidRPr="001B0154" w:rsidRDefault="001B0154" w:rsidP="000D129A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B0154">
              <w:rPr>
                <w:rFonts w:ascii="Times New Roman" w:hAnsi="Times New Roman" w:cs="Times New Roman"/>
                <w:bCs/>
                <w:sz w:val="22"/>
                <w:szCs w:val="22"/>
              </w:rPr>
              <w:t>Rynek Główny 34 /15</w:t>
            </w:r>
          </w:p>
          <w:p w14:paraId="06E6BCAA" w14:textId="77777777" w:rsidR="001B0154" w:rsidRPr="001B0154" w:rsidRDefault="001B0154" w:rsidP="000D129A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B0154">
              <w:rPr>
                <w:rFonts w:ascii="Times New Roman" w:hAnsi="Times New Roman" w:cs="Times New Roman"/>
                <w:bCs/>
                <w:sz w:val="22"/>
                <w:szCs w:val="22"/>
              </w:rPr>
              <w:t>31-010 Kraków</w:t>
            </w:r>
          </w:p>
        </w:tc>
        <w:tc>
          <w:tcPr>
            <w:tcW w:w="3118" w:type="dxa"/>
            <w:vAlign w:val="center"/>
          </w:tcPr>
          <w:p w14:paraId="18EA3B77" w14:textId="77777777" w:rsidR="001B0154" w:rsidRPr="001B0154" w:rsidRDefault="001B0154" w:rsidP="000D129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B0154">
              <w:rPr>
                <w:rFonts w:ascii="Times New Roman" w:hAnsi="Times New Roman" w:cs="Times New Roman"/>
                <w:sz w:val="22"/>
                <w:szCs w:val="22"/>
              </w:rPr>
              <w:t xml:space="preserve">  580,86</w:t>
            </w:r>
          </w:p>
        </w:tc>
      </w:tr>
      <w:tr w:rsidR="001B0154" w:rsidRPr="001B0154" w14:paraId="7B20068C" w14:textId="77777777" w:rsidTr="001B0154">
        <w:tc>
          <w:tcPr>
            <w:tcW w:w="851" w:type="dxa"/>
            <w:vAlign w:val="center"/>
          </w:tcPr>
          <w:p w14:paraId="03FFDD3A" w14:textId="77777777" w:rsidR="001B0154" w:rsidRPr="001B0154" w:rsidRDefault="001B0154" w:rsidP="000D129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B0154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5812" w:type="dxa"/>
            <w:vAlign w:val="center"/>
          </w:tcPr>
          <w:p w14:paraId="09D6A528" w14:textId="77777777" w:rsidR="001B0154" w:rsidRPr="001B0154" w:rsidRDefault="001B0154" w:rsidP="000D129A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B0154">
              <w:rPr>
                <w:rFonts w:ascii="Times New Roman" w:hAnsi="Times New Roman" w:cs="Times New Roman"/>
                <w:b/>
                <w:sz w:val="22"/>
                <w:szCs w:val="22"/>
              </w:rPr>
              <w:t>ADS Sp. z o.o.</w:t>
            </w:r>
          </w:p>
          <w:p w14:paraId="0A8AB405" w14:textId="77777777" w:rsidR="001B0154" w:rsidRPr="001B0154" w:rsidRDefault="001B0154" w:rsidP="000D129A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B015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Spacerowa 1 </w:t>
            </w:r>
          </w:p>
          <w:p w14:paraId="0628D80C" w14:textId="77777777" w:rsidR="001B0154" w:rsidRPr="001B0154" w:rsidRDefault="001B0154" w:rsidP="000D129A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B0154">
              <w:rPr>
                <w:rFonts w:ascii="Times New Roman" w:hAnsi="Times New Roman" w:cs="Times New Roman"/>
                <w:bCs/>
                <w:sz w:val="22"/>
                <w:szCs w:val="22"/>
              </w:rPr>
              <w:t>32-088 Brzozówka</w:t>
            </w:r>
          </w:p>
        </w:tc>
        <w:tc>
          <w:tcPr>
            <w:tcW w:w="3118" w:type="dxa"/>
            <w:vAlign w:val="center"/>
          </w:tcPr>
          <w:p w14:paraId="6186600F" w14:textId="77777777" w:rsidR="001B0154" w:rsidRPr="001B0154" w:rsidRDefault="001B0154" w:rsidP="000D129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B0154">
              <w:rPr>
                <w:rFonts w:ascii="Times New Roman" w:hAnsi="Times New Roman" w:cs="Times New Roman"/>
                <w:sz w:val="22"/>
                <w:szCs w:val="22"/>
              </w:rPr>
              <w:t xml:space="preserve">  445,44</w:t>
            </w:r>
          </w:p>
        </w:tc>
      </w:tr>
      <w:tr w:rsidR="001B0154" w:rsidRPr="001B0154" w14:paraId="2D28929D" w14:textId="77777777" w:rsidTr="001B0154">
        <w:tc>
          <w:tcPr>
            <w:tcW w:w="851" w:type="dxa"/>
            <w:vAlign w:val="center"/>
          </w:tcPr>
          <w:p w14:paraId="16A826AB" w14:textId="77777777" w:rsidR="001B0154" w:rsidRPr="001B0154" w:rsidRDefault="001B0154" w:rsidP="000D129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B015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812" w:type="dxa"/>
            <w:vAlign w:val="center"/>
          </w:tcPr>
          <w:p w14:paraId="4BE020B3" w14:textId="77777777" w:rsidR="001B0154" w:rsidRPr="001B0154" w:rsidRDefault="001B0154" w:rsidP="000D129A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B0154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BD ZIELEŃ SPÓŁKA Z OGRANICZONĄ </w:t>
            </w:r>
            <w:r w:rsidRPr="001B0154">
              <w:rPr>
                <w:rFonts w:ascii="Times New Roman" w:hAnsi="Times New Roman" w:cs="Times New Roman"/>
                <w:b/>
                <w:sz w:val="22"/>
                <w:szCs w:val="22"/>
              </w:rPr>
              <w:lastRenderedPageBreak/>
              <w:t>ODPOWIEDZIALNOŚCIĄ</w:t>
            </w:r>
          </w:p>
          <w:p w14:paraId="70533DCE" w14:textId="77777777" w:rsidR="001B0154" w:rsidRPr="001B0154" w:rsidRDefault="001B0154" w:rsidP="000D129A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B015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Zbrojarzy 75 B </w:t>
            </w:r>
          </w:p>
          <w:p w14:paraId="4476EC51" w14:textId="77777777" w:rsidR="001B0154" w:rsidRPr="001B0154" w:rsidRDefault="001B0154" w:rsidP="000D129A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B0154">
              <w:rPr>
                <w:rFonts w:ascii="Times New Roman" w:hAnsi="Times New Roman" w:cs="Times New Roman"/>
                <w:bCs/>
                <w:sz w:val="22"/>
                <w:szCs w:val="22"/>
              </w:rPr>
              <w:t>30-412 Kraków</w:t>
            </w:r>
          </w:p>
        </w:tc>
        <w:tc>
          <w:tcPr>
            <w:tcW w:w="3118" w:type="dxa"/>
            <w:vAlign w:val="center"/>
          </w:tcPr>
          <w:p w14:paraId="1B9B3AB9" w14:textId="77777777" w:rsidR="001B0154" w:rsidRPr="001B0154" w:rsidRDefault="001B0154" w:rsidP="000D129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B015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  414,90</w:t>
            </w:r>
          </w:p>
        </w:tc>
      </w:tr>
      <w:tr w:rsidR="001B0154" w:rsidRPr="001B0154" w14:paraId="4DB82E1D" w14:textId="77777777" w:rsidTr="001B0154">
        <w:tc>
          <w:tcPr>
            <w:tcW w:w="851" w:type="dxa"/>
            <w:vAlign w:val="center"/>
          </w:tcPr>
          <w:p w14:paraId="088D6ED9" w14:textId="77777777" w:rsidR="001B0154" w:rsidRPr="001B0154" w:rsidRDefault="001B0154" w:rsidP="000D129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B0154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5812" w:type="dxa"/>
            <w:vAlign w:val="center"/>
          </w:tcPr>
          <w:p w14:paraId="34E23E32" w14:textId="77777777" w:rsidR="001B0154" w:rsidRPr="001B0154" w:rsidRDefault="001B0154" w:rsidP="000D129A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B0154">
              <w:rPr>
                <w:rFonts w:ascii="Times New Roman" w:hAnsi="Times New Roman" w:cs="Times New Roman"/>
                <w:b/>
                <w:sz w:val="22"/>
                <w:szCs w:val="22"/>
              </w:rPr>
              <w:t>CleanTask Konrad Bębenek</w:t>
            </w:r>
          </w:p>
          <w:p w14:paraId="6678C2F4" w14:textId="77777777" w:rsidR="001B0154" w:rsidRPr="001B0154" w:rsidRDefault="001B0154" w:rsidP="000D129A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B015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Mników 573 </w:t>
            </w:r>
          </w:p>
          <w:p w14:paraId="41DBECB9" w14:textId="77777777" w:rsidR="001B0154" w:rsidRPr="001B0154" w:rsidRDefault="001B0154" w:rsidP="000D129A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B0154">
              <w:rPr>
                <w:rFonts w:ascii="Times New Roman" w:hAnsi="Times New Roman" w:cs="Times New Roman"/>
                <w:bCs/>
                <w:sz w:val="22"/>
                <w:szCs w:val="22"/>
              </w:rPr>
              <w:t>32-084 Mników</w:t>
            </w:r>
          </w:p>
        </w:tc>
        <w:tc>
          <w:tcPr>
            <w:tcW w:w="3118" w:type="dxa"/>
            <w:vAlign w:val="center"/>
          </w:tcPr>
          <w:p w14:paraId="5EC1D93F" w14:textId="77777777" w:rsidR="001B0154" w:rsidRPr="001B0154" w:rsidRDefault="001B0154" w:rsidP="000D129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B0154">
              <w:rPr>
                <w:rFonts w:ascii="Times New Roman" w:hAnsi="Times New Roman" w:cs="Times New Roman"/>
                <w:sz w:val="22"/>
                <w:szCs w:val="22"/>
              </w:rPr>
              <w:t xml:space="preserve">  387,24</w:t>
            </w:r>
          </w:p>
        </w:tc>
      </w:tr>
      <w:tr w:rsidR="001B0154" w:rsidRPr="001B0154" w14:paraId="2340DDFD" w14:textId="77777777" w:rsidTr="001B0154">
        <w:tc>
          <w:tcPr>
            <w:tcW w:w="851" w:type="dxa"/>
            <w:vAlign w:val="center"/>
          </w:tcPr>
          <w:p w14:paraId="2DCDDB6A" w14:textId="77777777" w:rsidR="001B0154" w:rsidRPr="001B0154" w:rsidRDefault="001B0154" w:rsidP="000D129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B0154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5812" w:type="dxa"/>
            <w:vAlign w:val="center"/>
          </w:tcPr>
          <w:p w14:paraId="4D6732EB" w14:textId="77777777" w:rsidR="001B0154" w:rsidRPr="001B0154" w:rsidRDefault="001B0154" w:rsidP="000D129A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B0154">
              <w:rPr>
                <w:rFonts w:ascii="Times New Roman" w:hAnsi="Times New Roman" w:cs="Times New Roman"/>
                <w:b/>
                <w:sz w:val="22"/>
                <w:szCs w:val="22"/>
              </w:rPr>
              <w:t>FHU MAGDA Magdalena Łanoszka</w:t>
            </w:r>
          </w:p>
          <w:p w14:paraId="0B19512B" w14:textId="77777777" w:rsidR="001B0154" w:rsidRPr="001B0154" w:rsidRDefault="001B0154" w:rsidP="000D129A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B015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Trąbki 292 </w:t>
            </w:r>
          </w:p>
          <w:p w14:paraId="654B9265" w14:textId="77777777" w:rsidR="001B0154" w:rsidRPr="001B0154" w:rsidRDefault="001B0154" w:rsidP="000D129A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B0154">
              <w:rPr>
                <w:rFonts w:ascii="Times New Roman" w:hAnsi="Times New Roman" w:cs="Times New Roman"/>
                <w:bCs/>
                <w:sz w:val="22"/>
                <w:szCs w:val="22"/>
              </w:rPr>
              <w:t>32-020 Wieliczka</w:t>
            </w:r>
          </w:p>
        </w:tc>
        <w:tc>
          <w:tcPr>
            <w:tcW w:w="3118" w:type="dxa"/>
            <w:vAlign w:val="center"/>
          </w:tcPr>
          <w:p w14:paraId="363B7D40" w14:textId="77777777" w:rsidR="001B0154" w:rsidRPr="001B0154" w:rsidRDefault="001B0154" w:rsidP="000D129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B0154">
              <w:rPr>
                <w:rFonts w:ascii="Times New Roman" w:hAnsi="Times New Roman" w:cs="Times New Roman"/>
                <w:sz w:val="22"/>
                <w:szCs w:val="22"/>
              </w:rPr>
              <w:t xml:space="preserve">  340,02</w:t>
            </w:r>
          </w:p>
        </w:tc>
      </w:tr>
      <w:tr w:rsidR="001B0154" w:rsidRPr="001B0154" w14:paraId="0568222D" w14:textId="77777777" w:rsidTr="001B0154">
        <w:tc>
          <w:tcPr>
            <w:tcW w:w="851" w:type="dxa"/>
            <w:vAlign w:val="center"/>
          </w:tcPr>
          <w:p w14:paraId="0A90EF4E" w14:textId="77777777" w:rsidR="001B0154" w:rsidRPr="001B0154" w:rsidRDefault="001B0154" w:rsidP="000D129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B0154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5812" w:type="dxa"/>
            <w:vAlign w:val="center"/>
          </w:tcPr>
          <w:p w14:paraId="7539463E" w14:textId="77777777" w:rsidR="001B0154" w:rsidRPr="001B0154" w:rsidRDefault="001B0154" w:rsidP="000D129A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B0154">
              <w:rPr>
                <w:rFonts w:ascii="Times New Roman" w:hAnsi="Times New Roman" w:cs="Times New Roman"/>
                <w:b/>
                <w:sz w:val="22"/>
                <w:szCs w:val="22"/>
              </w:rPr>
              <w:t>PRZEDSIĘBIORSTWO WIELOBRANŻOWE KARPINEX BARBARA KARPIŃSKA</w:t>
            </w:r>
          </w:p>
          <w:p w14:paraId="3148C098" w14:textId="77777777" w:rsidR="001B0154" w:rsidRPr="001B0154" w:rsidRDefault="001B0154" w:rsidP="000D129A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B015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Cedrowa 5 </w:t>
            </w:r>
          </w:p>
          <w:p w14:paraId="4F115BAA" w14:textId="77777777" w:rsidR="001B0154" w:rsidRPr="001B0154" w:rsidRDefault="001B0154" w:rsidP="000D129A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B0154">
              <w:rPr>
                <w:rFonts w:ascii="Times New Roman" w:hAnsi="Times New Roman" w:cs="Times New Roman"/>
                <w:bCs/>
                <w:sz w:val="22"/>
                <w:szCs w:val="22"/>
              </w:rPr>
              <w:t>25-900 Cedzyna</w:t>
            </w:r>
          </w:p>
        </w:tc>
        <w:tc>
          <w:tcPr>
            <w:tcW w:w="3118" w:type="dxa"/>
            <w:vAlign w:val="center"/>
          </w:tcPr>
          <w:p w14:paraId="4656A797" w14:textId="77777777" w:rsidR="001B0154" w:rsidRPr="001B0154" w:rsidRDefault="001B0154" w:rsidP="000D129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B0154">
              <w:rPr>
                <w:rFonts w:ascii="Times New Roman" w:hAnsi="Times New Roman" w:cs="Times New Roman"/>
                <w:sz w:val="22"/>
                <w:szCs w:val="22"/>
              </w:rPr>
              <w:t xml:space="preserve">  336,54</w:t>
            </w:r>
          </w:p>
        </w:tc>
      </w:tr>
      <w:tr w:rsidR="001B0154" w:rsidRPr="001B0154" w14:paraId="60E8695E" w14:textId="77777777" w:rsidTr="001B0154">
        <w:tc>
          <w:tcPr>
            <w:tcW w:w="851" w:type="dxa"/>
            <w:vAlign w:val="center"/>
          </w:tcPr>
          <w:p w14:paraId="06F3D56B" w14:textId="77777777" w:rsidR="001B0154" w:rsidRPr="001B0154" w:rsidRDefault="001B0154" w:rsidP="000D129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B0154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5812" w:type="dxa"/>
            <w:vAlign w:val="center"/>
          </w:tcPr>
          <w:p w14:paraId="534F1EC5" w14:textId="77777777" w:rsidR="001B0154" w:rsidRPr="001B0154" w:rsidRDefault="001B0154" w:rsidP="000D129A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B0154">
              <w:rPr>
                <w:rFonts w:ascii="Times New Roman" w:hAnsi="Times New Roman" w:cs="Times New Roman"/>
                <w:b/>
                <w:sz w:val="22"/>
                <w:szCs w:val="22"/>
              </w:rPr>
              <w:t>Spółka Inwestycji Górniczych Sp. z o.o.</w:t>
            </w:r>
          </w:p>
          <w:p w14:paraId="1D5C4E8D" w14:textId="77777777" w:rsidR="001B0154" w:rsidRPr="001B0154" w:rsidRDefault="001B0154" w:rsidP="000D129A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B015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Jagiellońska 4 </w:t>
            </w:r>
          </w:p>
          <w:p w14:paraId="793E28AC" w14:textId="77777777" w:rsidR="001B0154" w:rsidRPr="001B0154" w:rsidRDefault="001B0154" w:rsidP="000D129A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B0154">
              <w:rPr>
                <w:rFonts w:ascii="Times New Roman" w:hAnsi="Times New Roman" w:cs="Times New Roman"/>
                <w:bCs/>
                <w:sz w:val="22"/>
                <w:szCs w:val="22"/>
              </w:rPr>
              <w:t>41-100 Gliwice</w:t>
            </w:r>
          </w:p>
        </w:tc>
        <w:tc>
          <w:tcPr>
            <w:tcW w:w="3118" w:type="dxa"/>
            <w:vAlign w:val="center"/>
          </w:tcPr>
          <w:p w14:paraId="64064DED" w14:textId="77777777" w:rsidR="001B0154" w:rsidRPr="001B0154" w:rsidRDefault="001B0154" w:rsidP="000D129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B0154">
              <w:rPr>
                <w:rFonts w:ascii="Times New Roman" w:hAnsi="Times New Roman" w:cs="Times New Roman"/>
                <w:sz w:val="22"/>
                <w:szCs w:val="22"/>
              </w:rPr>
              <w:t xml:space="preserve">  305,70</w:t>
            </w:r>
          </w:p>
        </w:tc>
      </w:tr>
      <w:tr w:rsidR="001B0154" w:rsidRPr="001B0154" w14:paraId="37625827" w14:textId="77777777" w:rsidTr="001B0154">
        <w:tc>
          <w:tcPr>
            <w:tcW w:w="851" w:type="dxa"/>
            <w:vAlign w:val="center"/>
          </w:tcPr>
          <w:p w14:paraId="4F1F270B" w14:textId="77777777" w:rsidR="001B0154" w:rsidRPr="001B0154" w:rsidRDefault="001B0154" w:rsidP="000D129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B0154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5812" w:type="dxa"/>
            <w:vAlign w:val="center"/>
          </w:tcPr>
          <w:p w14:paraId="7929C069" w14:textId="77777777" w:rsidR="001B0154" w:rsidRPr="001B0154" w:rsidRDefault="001B0154" w:rsidP="000D129A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B0154">
              <w:rPr>
                <w:rFonts w:ascii="Times New Roman" w:hAnsi="Times New Roman" w:cs="Times New Roman"/>
                <w:b/>
                <w:sz w:val="22"/>
                <w:szCs w:val="22"/>
              </w:rPr>
              <w:t>INFOR Beata Wiśniewska</w:t>
            </w:r>
          </w:p>
          <w:p w14:paraId="51C7802B" w14:textId="77777777" w:rsidR="001B0154" w:rsidRPr="001B0154" w:rsidRDefault="001B0154" w:rsidP="000D129A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B0154">
              <w:rPr>
                <w:rFonts w:ascii="Times New Roman" w:hAnsi="Times New Roman" w:cs="Times New Roman"/>
                <w:bCs/>
                <w:sz w:val="22"/>
                <w:szCs w:val="22"/>
              </w:rPr>
              <w:t>Al. Prymasa Tysiąclecia 83a /826</w:t>
            </w:r>
          </w:p>
          <w:p w14:paraId="6D8CCD8E" w14:textId="77777777" w:rsidR="001B0154" w:rsidRPr="001B0154" w:rsidRDefault="001B0154" w:rsidP="000D129A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B0154">
              <w:rPr>
                <w:rFonts w:ascii="Times New Roman" w:hAnsi="Times New Roman" w:cs="Times New Roman"/>
                <w:bCs/>
                <w:sz w:val="22"/>
                <w:szCs w:val="22"/>
              </w:rPr>
              <w:t>01-242 Warszawa</w:t>
            </w:r>
          </w:p>
        </w:tc>
        <w:tc>
          <w:tcPr>
            <w:tcW w:w="3118" w:type="dxa"/>
            <w:vAlign w:val="center"/>
          </w:tcPr>
          <w:p w14:paraId="60444D9D" w14:textId="77777777" w:rsidR="001B0154" w:rsidRPr="001B0154" w:rsidRDefault="001B0154" w:rsidP="000D129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B0154">
              <w:rPr>
                <w:rFonts w:ascii="Times New Roman" w:hAnsi="Times New Roman" w:cs="Times New Roman"/>
                <w:sz w:val="22"/>
                <w:szCs w:val="22"/>
              </w:rPr>
              <w:t xml:space="preserve">  196,80</w:t>
            </w:r>
          </w:p>
        </w:tc>
      </w:tr>
    </w:tbl>
    <w:p w14:paraId="52DC9B05" w14:textId="77777777" w:rsidR="00E85D70" w:rsidRPr="001B0154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color w:val="000000"/>
          <w:sz w:val="22"/>
          <w:szCs w:val="22"/>
        </w:rPr>
      </w:pPr>
    </w:p>
    <w:p w14:paraId="7433FA43" w14:textId="77777777" w:rsidR="00F960D7" w:rsidRPr="001B0154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7D557528" w14:textId="13BB7655"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169977" w14:textId="77777777" w:rsidR="00785D92" w:rsidRDefault="00785D92">
      <w:r>
        <w:separator/>
      </w:r>
    </w:p>
  </w:endnote>
  <w:endnote w:type="continuationSeparator" w:id="0">
    <w:p w14:paraId="7032069F" w14:textId="77777777" w:rsidR="00785D92" w:rsidRDefault="00785D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F56191" w14:textId="77777777" w:rsidR="008D68C0" w:rsidRDefault="008D68C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47F9A3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7840B395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DED153" w14:textId="77777777" w:rsidR="008D68C0" w:rsidRDefault="008D68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7DDCA9" w14:textId="77777777" w:rsidR="00785D92" w:rsidRDefault="00785D92">
      <w:r>
        <w:separator/>
      </w:r>
    </w:p>
  </w:footnote>
  <w:footnote w:type="continuationSeparator" w:id="0">
    <w:p w14:paraId="0FC3FF51" w14:textId="77777777" w:rsidR="00785D92" w:rsidRDefault="00785D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2637A6" w14:textId="77777777" w:rsidR="008D68C0" w:rsidRDefault="008D68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AE1F5B" w14:textId="77777777" w:rsidR="008D68C0" w:rsidRDefault="008D68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DBCC4B" w14:textId="77777777" w:rsidR="008D68C0" w:rsidRDefault="008D68C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5D92"/>
    <w:rsid w:val="00005838"/>
    <w:rsid w:val="00022322"/>
    <w:rsid w:val="00042497"/>
    <w:rsid w:val="00043488"/>
    <w:rsid w:val="00081D13"/>
    <w:rsid w:val="000C1E6F"/>
    <w:rsid w:val="000E4E56"/>
    <w:rsid w:val="001A1468"/>
    <w:rsid w:val="001B0154"/>
    <w:rsid w:val="001B4196"/>
    <w:rsid w:val="001B7815"/>
    <w:rsid w:val="001C58FC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85D92"/>
    <w:rsid w:val="007E2ACC"/>
    <w:rsid w:val="007E68C5"/>
    <w:rsid w:val="00832144"/>
    <w:rsid w:val="008567C7"/>
    <w:rsid w:val="008642B3"/>
    <w:rsid w:val="008A0541"/>
    <w:rsid w:val="008A6C10"/>
    <w:rsid w:val="008D68C0"/>
    <w:rsid w:val="008E5102"/>
    <w:rsid w:val="00915B9E"/>
    <w:rsid w:val="00952256"/>
    <w:rsid w:val="0097748A"/>
    <w:rsid w:val="009F0E5C"/>
    <w:rsid w:val="00A029B8"/>
    <w:rsid w:val="00A17CDB"/>
    <w:rsid w:val="00AA02AC"/>
    <w:rsid w:val="00B044C1"/>
    <w:rsid w:val="00B32D12"/>
    <w:rsid w:val="00B464D3"/>
    <w:rsid w:val="00B8185B"/>
    <w:rsid w:val="00BD2174"/>
    <w:rsid w:val="00C079C1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B2BC5"/>
    <w:rsid w:val="00EC0B61"/>
    <w:rsid w:val="00ED25C5"/>
    <w:rsid w:val="00EF20D7"/>
    <w:rsid w:val="00F004EA"/>
    <w:rsid w:val="00F33C66"/>
    <w:rsid w:val="00F960D7"/>
    <w:rsid w:val="00FB7ADD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027BA16"/>
  <w15:chartTrackingRefBased/>
  <w15:docId w15:val="{6C0E67BE-35CA-4C9F-9AB5-EB269556C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8D68C0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2</Pages>
  <Words>247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Ewa Szlifińska</dc:creator>
  <cp:keywords/>
  <dc:description/>
  <cp:lastModifiedBy>Ewa Szlifińska</cp:lastModifiedBy>
  <cp:revision>8</cp:revision>
  <cp:lastPrinted>1899-12-31T23:00:00Z</cp:lastPrinted>
  <dcterms:created xsi:type="dcterms:W3CDTF">2024-05-13T08:59:00Z</dcterms:created>
  <dcterms:modified xsi:type="dcterms:W3CDTF">2024-05-14T08:53:00Z</dcterms:modified>
</cp:coreProperties>
</file>