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B7F50" w:rsidRPr="002245BE" w:rsidRDefault="00F0318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318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3186">
        <w:rPr>
          <w:sz w:val="22"/>
          <w:szCs w:val="22"/>
        </w:rPr>
        <w:t>2024-05-14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03186" w:rsidRPr="00F03186" w:rsidRDefault="00F03186" w:rsidP="00FB7F50">
      <w:pPr>
        <w:spacing w:after="40"/>
        <w:rPr>
          <w:b/>
          <w:bCs/>
          <w:sz w:val="22"/>
          <w:szCs w:val="22"/>
        </w:rPr>
      </w:pPr>
      <w:r w:rsidRPr="00F03186">
        <w:rPr>
          <w:b/>
          <w:bCs/>
          <w:sz w:val="22"/>
          <w:szCs w:val="22"/>
        </w:rPr>
        <w:t>Akademia Górniczo - Hutnicza</w:t>
      </w:r>
    </w:p>
    <w:p w:rsidR="00F03186" w:rsidRPr="00F03186" w:rsidRDefault="00F03186" w:rsidP="00FB7F50">
      <w:pPr>
        <w:spacing w:after="40"/>
        <w:rPr>
          <w:b/>
          <w:bCs/>
          <w:sz w:val="22"/>
          <w:szCs w:val="22"/>
        </w:rPr>
      </w:pPr>
      <w:r w:rsidRPr="00F03186">
        <w:rPr>
          <w:b/>
          <w:bCs/>
          <w:sz w:val="22"/>
          <w:szCs w:val="22"/>
        </w:rPr>
        <w:t>im. Stanisława Staszica w Krakowie</w:t>
      </w:r>
    </w:p>
    <w:p w:rsidR="00FB7F50" w:rsidRPr="002245BE" w:rsidRDefault="00F03186" w:rsidP="00FB7F50">
      <w:pPr>
        <w:spacing w:after="40"/>
        <w:rPr>
          <w:b/>
          <w:bCs/>
          <w:sz w:val="22"/>
          <w:szCs w:val="22"/>
        </w:rPr>
      </w:pPr>
      <w:r w:rsidRPr="00F03186">
        <w:rPr>
          <w:b/>
          <w:bCs/>
          <w:sz w:val="22"/>
          <w:szCs w:val="22"/>
        </w:rPr>
        <w:t>Dział Zamówień Publicznych</w:t>
      </w:r>
    </w:p>
    <w:p w:rsidR="00FB7F50" w:rsidRPr="002245BE" w:rsidRDefault="00F03186" w:rsidP="00FB7F50">
      <w:pPr>
        <w:rPr>
          <w:sz w:val="22"/>
          <w:szCs w:val="22"/>
        </w:rPr>
      </w:pPr>
      <w:r w:rsidRPr="00F0318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3186">
        <w:rPr>
          <w:sz w:val="22"/>
          <w:szCs w:val="22"/>
        </w:rPr>
        <w:t>30</w:t>
      </w:r>
    </w:p>
    <w:p w:rsidR="00FB7F50" w:rsidRPr="002245BE" w:rsidRDefault="00F03186" w:rsidP="00FB7F50">
      <w:pPr>
        <w:rPr>
          <w:sz w:val="22"/>
          <w:szCs w:val="22"/>
        </w:rPr>
      </w:pPr>
      <w:r w:rsidRPr="00F0318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318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03186" w:rsidRPr="00607F9B" w:rsidTr="00D72515">
        <w:trPr>
          <w:trHeight w:val="638"/>
        </w:trPr>
        <w:tc>
          <w:tcPr>
            <w:tcW w:w="959" w:type="dxa"/>
            <w:shd w:val="clear" w:color="auto" w:fill="auto"/>
          </w:tcPr>
          <w:p w:rsidR="00F03186" w:rsidRPr="00607F9B" w:rsidRDefault="00F03186" w:rsidP="00D725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3186" w:rsidRPr="00607F9B" w:rsidRDefault="00F03186" w:rsidP="00D725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318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186">
              <w:rPr>
                <w:b/>
                <w:bCs/>
                <w:sz w:val="22"/>
                <w:szCs w:val="22"/>
              </w:rPr>
              <w:t>Przedłużenie subskrypcji zbiorowej na posiadany system operacyjny Microsoft Windows 10 Pro lub równoważnego dla WI AGH na okres 36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186">
              <w:rPr>
                <w:b/>
                <w:sz w:val="22"/>
                <w:szCs w:val="22"/>
              </w:rPr>
              <w:t>DE-dzp.272-93/24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3186" w:rsidTr="00D725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03186" w:rsidRPr="00D26ED6" w:rsidRDefault="00F03186" w:rsidP="00D7251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3186">
              <w:rPr>
                <w:b/>
                <w:sz w:val="22"/>
                <w:szCs w:val="22"/>
              </w:rPr>
              <w:t>Compro Jolanta Olszewska</w:t>
            </w:r>
          </w:p>
          <w:p w:rsidR="00F03186" w:rsidRPr="009F0E5C" w:rsidRDefault="00F03186" w:rsidP="00D72515">
            <w:pPr>
              <w:jc w:val="both"/>
              <w:rPr>
                <w:bCs/>
                <w:sz w:val="22"/>
                <w:szCs w:val="22"/>
              </w:rPr>
            </w:pPr>
            <w:r w:rsidRPr="00F03186">
              <w:rPr>
                <w:bCs/>
                <w:sz w:val="22"/>
                <w:szCs w:val="22"/>
              </w:rPr>
              <w:t>ul. Kotarbińskiego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186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03186" w:rsidRPr="009F0E5C" w:rsidRDefault="00F03186" w:rsidP="00D72515">
            <w:pPr>
              <w:jc w:val="both"/>
              <w:rPr>
                <w:bCs/>
                <w:sz w:val="22"/>
                <w:szCs w:val="22"/>
              </w:rPr>
            </w:pPr>
            <w:r w:rsidRPr="00F03186">
              <w:rPr>
                <w:bCs/>
                <w:sz w:val="22"/>
                <w:szCs w:val="22"/>
              </w:rPr>
              <w:t>41-400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186">
              <w:rPr>
                <w:bCs/>
                <w:sz w:val="22"/>
                <w:szCs w:val="22"/>
              </w:rPr>
              <w:t>Mysłowice</w:t>
            </w:r>
          </w:p>
          <w:p w:rsidR="00F03186" w:rsidRPr="00D26ED6" w:rsidRDefault="00F03186" w:rsidP="00D725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03186" w:rsidRDefault="00F03186" w:rsidP="00D725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03186">
              <w:rPr>
                <w:sz w:val="22"/>
                <w:szCs w:val="22"/>
              </w:rPr>
              <w:t>Przedłużenie subskrypcji zbiorowej na posiadany system operacyjny Microsoft Windows 10 Pro lub równoważnego dla WI AGH na okres 36 miesięcy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03186" w:rsidRPr="00D26ED6" w:rsidRDefault="00F03186" w:rsidP="00D7251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03186">
              <w:rPr>
                <w:b/>
                <w:sz w:val="22"/>
                <w:szCs w:val="22"/>
              </w:rPr>
              <w:t>52 582.50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03186" w:rsidRDefault="00F03186" w:rsidP="00D7251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F031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F031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3186" w:rsidRPr="008567C7" w:rsidTr="00D72515">
        <w:tc>
          <w:tcPr>
            <w:tcW w:w="709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F03186" w:rsidRPr="002B6761" w:rsidRDefault="00F03186" w:rsidP="00D725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b/>
                <w:sz w:val="18"/>
                <w:szCs w:val="18"/>
              </w:rPr>
              <w:t>Compro Jolanta Olszewska</w:t>
            </w:r>
          </w:p>
          <w:p w:rsidR="00F03186" w:rsidRPr="008567C7" w:rsidRDefault="00F03186" w:rsidP="00D725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ul. Kotarbińskiego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3186" w:rsidRPr="001B7815" w:rsidRDefault="00F03186" w:rsidP="00D725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41-400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186">
              <w:rPr>
                <w:rFonts w:ascii="Times New Roman" w:hAnsi="Times New Roman" w:cs="Times New Roman"/>
                <w:bCs/>
                <w:sz w:val="18"/>
                <w:szCs w:val="18"/>
              </w:rPr>
              <w:t>Mysłowice</w:t>
            </w:r>
          </w:p>
        </w:tc>
        <w:tc>
          <w:tcPr>
            <w:tcW w:w="1134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03186" w:rsidRPr="008567C7" w:rsidRDefault="00F03186" w:rsidP="00D725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18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F5525" w:rsidRDefault="002F5525">
      <w:r>
        <w:separator/>
      </w:r>
    </w:p>
  </w:endnote>
  <w:endnote w:type="continuationSeparator" w:id="0">
    <w:p w:rsidR="002F5525" w:rsidRDefault="002F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F5525" w:rsidRDefault="002F5525">
      <w:r>
        <w:separator/>
      </w:r>
    </w:p>
  </w:footnote>
  <w:footnote w:type="continuationSeparator" w:id="0">
    <w:p w:rsidR="002F5525" w:rsidRDefault="002F5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52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F552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318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9BB8F-19CA-4A25-8D10-F384BF0F7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1601-01-01T00:00:00Z</cp:lastPrinted>
  <dcterms:created xsi:type="dcterms:W3CDTF">2024-05-14T08:16:00Z</dcterms:created>
  <dcterms:modified xsi:type="dcterms:W3CDTF">2024-05-14T08:16:00Z</dcterms:modified>
</cp:coreProperties>
</file>