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69F60" w14:textId="30A4A6A4" w:rsidR="00EB1359" w:rsidRPr="003261E7" w:rsidRDefault="00431874" w:rsidP="00EB1359">
      <w:pPr>
        <w:spacing w:after="240"/>
        <w:jc w:val="right"/>
        <w:rPr>
          <w:sz w:val="22"/>
          <w:szCs w:val="22"/>
        </w:rPr>
      </w:pPr>
      <w:r w:rsidRPr="0043187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251B6">
        <w:rPr>
          <w:sz w:val="22"/>
          <w:szCs w:val="22"/>
        </w:rPr>
        <w:t>14.05.2024 r.</w:t>
      </w:r>
    </w:p>
    <w:p w14:paraId="3FBCD3B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A138D1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B17A0B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47E4B2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15DE92" w14:textId="77777777" w:rsidR="00775DAE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D28B52F" w14:textId="77777777" w:rsidR="00000EFB" w:rsidRPr="00AF5E2C" w:rsidRDefault="00000EFB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356ED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4E9CA6E" w14:textId="2046AAD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000EFB">
        <w:rPr>
          <w:b/>
          <w:sz w:val="28"/>
          <w:szCs w:val="24"/>
        </w:rPr>
        <w:t>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31874" w:rsidRPr="003261E7" w14:paraId="623A10A3" w14:textId="77777777" w:rsidTr="00C15445">
        <w:trPr>
          <w:trHeight w:val="638"/>
        </w:trPr>
        <w:tc>
          <w:tcPr>
            <w:tcW w:w="959" w:type="dxa"/>
            <w:shd w:val="clear" w:color="auto" w:fill="auto"/>
          </w:tcPr>
          <w:p w14:paraId="0807AAEB" w14:textId="77777777" w:rsidR="00431874" w:rsidRPr="003261E7" w:rsidRDefault="00431874" w:rsidP="00C154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349B64" w14:textId="071CF093" w:rsidR="00431874" w:rsidRPr="003261E7" w:rsidRDefault="00431874" w:rsidP="00C154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1874">
              <w:rPr>
                <w:sz w:val="22"/>
                <w:szCs w:val="22"/>
              </w:rPr>
              <w:t>przetarg</w:t>
            </w:r>
            <w:r w:rsidR="00000EFB">
              <w:rPr>
                <w:sz w:val="22"/>
                <w:szCs w:val="22"/>
              </w:rPr>
              <w:t>u</w:t>
            </w:r>
            <w:r w:rsidRPr="00431874">
              <w:rPr>
                <w:sz w:val="22"/>
                <w:szCs w:val="22"/>
              </w:rPr>
              <w:t xml:space="preserve"> nieograniczon</w:t>
            </w:r>
            <w:r w:rsidR="00000EFB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31874">
              <w:rPr>
                <w:b/>
                <w:bCs/>
                <w:sz w:val="22"/>
                <w:szCs w:val="22"/>
              </w:rPr>
              <w:t>Zakup i dostawa gazów medycznych wraz z dzierżawą zbiorników i butli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31874">
              <w:rPr>
                <w:b/>
                <w:sz w:val="22"/>
                <w:szCs w:val="22"/>
              </w:rPr>
              <w:t>ZP/25/2024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89D17B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DA4249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D1CB5E2" w14:textId="4DBBC77B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p w14:paraId="617A70D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BF269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153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C2E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27F0A6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31874" w:rsidRPr="00EB1359" w14:paraId="48540F32" w14:textId="77777777" w:rsidTr="00C1544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AE39" w14:textId="77777777" w:rsidR="00431874" w:rsidRPr="00710915" w:rsidRDefault="00431874" w:rsidP="00C1544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3187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AE1B" w14:textId="77777777" w:rsidR="00431874" w:rsidRPr="00EB1359" w:rsidRDefault="00431874" w:rsidP="00C154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31874">
              <w:rPr>
                <w:b/>
                <w:sz w:val="22"/>
                <w:szCs w:val="22"/>
              </w:rPr>
              <w:t>Pakiet 1 - Ciekły azot wraz z dzierżawą zbiornika</w:t>
            </w:r>
          </w:p>
          <w:p w14:paraId="0EA3FCC8" w14:textId="77777777" w:rsidR="00431874" w:rsidRDefault="00431874" w:rsidP="00C1544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055C8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</w:p>
          <w:p w14:paraId="44253642" w14:textId="34475C12" w:rsidR="00431874" w:rsidRDefault="001055C8" w:rsidP="00C154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Pzp - </w:t>
            </w:r>
            <w:r w:rsidR="00431874" w:rsidRPr="0043187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29F6541" w14:textId="77777777" w:rsidR="00431874" w:rsidRPr="001055C8" w:rsidRDefault="00431874" w:rsidP="00C1544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1055C8">
              <w:rPr>
                <w:sz w:val="22"/>
                <w:szCs w:val="22"/>
                <w:u w:val="single"/>
              </w:rPr>
              <w:t>Uzasadnienie faktyczne:</w:t>
            </w:r>
          </w:p>
          <w:p w14:paraId="17FC624E" w14:textId="77777777" w:rsidR="00431874" w:rsidRPr="00EB1359" w:rsidRDefault="00431874" w:rsidP="00C154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31874">
              <w:rPr>
                <w:sz w:val="22"/>
                <w:szCs w:val="22"/>
              </w:rPr>
              <w:t>Brak ofert w pakiecie</w:t>
            </w:r>
          </w:p>
        </w:tc>
      </w:tr>
    </w:tbl>
    <w:p w14:paraId="5BD7C83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6B86B" w14:textId="77777777" w:rsidR="00431874" w:rsidRDefault="00431874" w:rsidP="00431874">
      <w:r>
        <w:separator/>
      </w:r>
    </w:p>
  </w:endnote>
  <w:endnote w:type="continuationSeparator" w:id="0">
    <w:p w14:paraId="135E168A" w14:textId="77777777" w:rsidR="00431874" w:rsidRDefault="00431874" w:rsidP="0043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82D17" w14:textId="77777777" w:rsidR="00431874" w:rsidRDefault="00431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EDA3E" w14:textId="77777777" w:rsidR="00431874" w:rsidRDefault="004318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EF085" w14:textId="77777777" w:rsidR="00431874" w:rsidRDefault="00431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FE930" w14:textId="77777777" w:rsidR="00431874" w:rsidRDefault="00431874" w:rsidP="00431874">
      <w:r>
        <w:separator/>
      </w:r>
    </w:p>
  </w:footnote>
  <w:footnote w:type="continuationSeparator" w:id="0">
    <w:p w14:paraId="1BA22D7C" w14:textId="77777777" w:rsidR="00431874" w:rsidRDefault="00431874" w:rsidP="00431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DAB00" w14:textId="77777777" w:rsidR="00431874" w:rsidRDefault="00431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D09DF" w14:textId="77777777" w:rsidR="00431874" w:rsidRDefault="00431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77FEC" w14:textId="77777777" w:rsidR="00431874" w:rsidRDefault="00431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D06"/>
    <w:rsid w:val="00000EFB"/>
    <w:rsid w:val="00010B31"/>
    <w:rsid w:val="00043FEB"/>
    <w:rsid w:val="00104963"/>
    <w:rsid w:val="001055C8"/>
    <w:rsid w:val="00150F65"/>
    <w:rsid w:val="00431874"/>
    <w:rsid w:val="007251B6"/>
    <w:rsid w:val="00775DAE"/>
    <w:rsid w:val="00823326"/>
    <w:rsid w:val="00856A3E"/>
    <w:rsid w:val="00894412"/>
    <w:rsid w:val="009462DF"/>
    <w:rsid w:val="009500EB"/>
    <w:rsid w:val="00993EFC"/>
    <w:rsid w:val="00A13D06"/>
    <w:rsid w:val="00A74396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BFD78"/>
  <w15:chartTrackingRefBased/>
  <w15:docId w15:val="{0D7D4428-A9B3-412D-8BBA-7076502E3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318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31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127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Barbara Bogusz</cp:lastModifiedBy>
  <cp:revision>5</cp:revision>
  <dcterms:created xsi:type="dcterms:W3CDTF">2024-05-13T10:20:00Z</dcterms:created>
  <dcterms:modified xsi:type="dcterms:W3CDTF">2024-05-14T07:30:00Z</dcterms:modified>
</cp:coreProperties>
</file>