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A7F50" w:rsidRPr="007A7F50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A7F5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A7F50">
        <w:rPr>
          <w:rFonts w:ascii="Arial" w:hAnsi="Arial" w:cs="Arial"/>
        </w:rPr>
        <w:t>Gmina Szerzyny</w:t>
      </w:r>
    </w:p>
    <w:p w:rsidR="006676AE" w:rsidRPr="0012157F" w:rsidRDefault="007A7F5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A7F50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7A7F50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A7F5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A7F50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7A7F50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A7F50" w:rsidRPr="0012157F" w:rsidTr="00A82781">
        <w:tc>
          <w:tcPr>
            <w:tcW w:w="9104" w:type="dxa"/>
            <w:shd w:val="clear" w:color="auto" w:fill="D9D9D9"/>
          </w:tcPr>
          <w:p w:rsidR="007A7F50" w:rsidRPr="0012157F" w:rsidRDefault="007A7F50" w:rsidP="00A8278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A7F50" w:rsidRPr="0012157F" w:rsidRDefault="007A7F50" w:rsidP="00A8278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A7F5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A7F5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A7F50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7A7F50" w:rsidRPr="005A64D1" w:rsidRDefault="007A7F50" w:rsidP="005A64D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7A7F5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A7F5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drogi gminnej klasy D w km od 0+000 do 0+481,42 wraz z budową skrzyżowania drogi powiatowej nr 1387K w km 8+233 oraz budową skrzyżowania drogi powiatowej nr 1384K w km 15+106 w miejscowości Szerzyny w gminie Szerzyny (dokończenie 5)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A7F50" w:rsidRPr="00A2540E" w:rsidTr="00A82781">
        <w:tc>
          <w:tcPr>
            <w:tcW w:w="2269" w:type="dxa"/>
            <w:shd w:val="clear" w:color="auto" w:fill="auto"/>
          </w:tcPr>
          <w:p w:rsidR="007A7F50" w:rsidRPr="00A2540E" w:rsidRDefault="007A7F50" w:rsidP="00A8278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A7F50" w:rsidRPr="00A2540E" w:rsidRDefault="007A7F50" w:rsidP="00A8278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A7F5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FER.271.13.2024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A7F50" w:rsidRPr="007A7F50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369A" w:rsidRDefault="002B369A" w:rsidP="0038231F">
      <w:pPr>
        <w:spacing w:after="0" w:line="240" w:lineRule="auto"/>
      </w:pPr>
      <w:r>
        <w:separator/>
      </w:r>
    </w:p>
  </w:endnote>
  <w:endnote w:type="continuationSeparator" w:id="1">
    <w:p w:rsidR="002B369A" w:rsidRDefault="002B36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F50" w:rsidRDefault="007A7F5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D552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D552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F50" w:rsidRDefault="007A7F5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369A" w:rsidRDefault="002B369A" w:rsidP="0038231F">
      <w:pPr>
        <w:spacing w:after="0" w:line="240" w:lineRule="auto"/>
      </w:pPr>
      <w:r>
        <w:separator/>
      </w:r>
    </w:p>
  </w:footnote>
  <w:footnote w:type="continuationSeparator" w:id="1">
    <w:p w:rsidR="002B369A" w:rsidRDefault="002B369A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F50" w:rsidRDefault="007A7F5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F50" w:rsidRDefault="007A7F5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F50" w:rsidRDefault="007A7F5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7A7F5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0DE8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B369A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A64D1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7F50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5525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402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2024-05-13T12:00:00Z</cp:lastPrinted>
  <dcterms:created xsi:type="dcterms:W3CDTF">2024-05-13T12:00:00Z</dcterms:created>
  <dcterms:modified xsi:type="dcterms:W3CDTF">2024-05-13T12:00:00Z</dcterms:modified>
</cp:coreProperties>
</file>