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DF9BD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14:paraId="1DB2ADF1" w14:textId="77BE3C4C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</w:t>
      </w:r>
      <w:r w:rsidR="001A585C">
        <w:rPr>
          <w:rFonts w:asciiTheme="minorHAnsi" w:hAnsiTheme="minorHAnsi" w:cstheme="minorHAnsi"/>
          <w:color w:val="000000"/>
          <w:sz w:val="16"/>
          <w:szCs w:val="16"/>
        </w:rPr>
        <w:t>4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024</w:t>
      </w:r>
    </w:p>
    <w:p w14:paraId="6AC7A7C7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087C6419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718CEA7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7DBC9FA7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4845B258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34D7AA5E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50AFAE2A" w14:textId="77777777" w:rsidR="00414FEE" w:rsidRDefault="00414FEE" w:rsidP="00414FEE">
      <w:pPr>
        <w:rPr>
          <w:lang w:eastAsia="pl-PL"/>
        </w:rPr>
      </w:pPr>
    </w:p>
    <w:p w14:paraId="7EB96F2D" w14:textId="77777777"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14:paraId="2AEAFD19" w14:textId="77777777"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>(tj. Dz.U. z 2023 r. poz. 1605 z 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źn. zm. - dalej jako: ustawa Pzp)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14:paraId="13FC635A" w14:textId="77777777" w:rsidR="003B3229" w:rsidRDefault="003B3229" w:rsidP="00414FEE">
      <w:pPr>
        <w:rPr>
          <w:b/>
        </w:rPr>
      </w:pPr>
    </w:p>
    <w:p w14:paraId="547C412C" w14:textId="77777777"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14:paraId="3DDD07C8" w14:textId="09C9B665" w:rsidR="003B3229" w:rsidRPr="003B3229" w:rsidRDefault="001A585C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1A585C">
        <w:rPr>
          <w:b/>
          <w:bCs/>
          <w:szCs w:val="20"/>
        </w:rPr>
        <w:t xml:space="preserve">Dostawa wraz z montażem mroźni </w:t>
      </w:r>
      <w:r w:rsidR="00BC03AF">
        <w:rPr>
          <w:b/>
          <w:bCs/>
          <w:szCs w:val="20"/>
        </w:rPr>
        <w:t xml:space="preserve">na os. </w:t>
      </w:r>
      <w:r w:rsidRPr="001A585C">
        <w:rPr>
          <w:b/>
          <w:bCs/>
          <w:szCs w:val="20"/>
        </w:rPr>
        <w:t>Na Skarpie 66a w Krakowie wraz z dostosowaniem pomieszczenia</w:t>
      </w:r>
      <w:r w:rsidR="00414FEE" w:rsidRPr="003B3229">
        <w:rPr>
          <w:b/>
          <w:bCs/>
          <w:szCs w:val="20"/>
        </w:rPr>
        <w:t>, nr sprawy: ZP-</w:t>
      </w:r>
      <w:r w:rsidR="007A2121">
        <w:rPr>
          <w:b/>
          <w:bCs/>
          <w:szCs w:val="20"/>
        </w:rPr>
        <w:t>0</w:t>
      </w:r>
      <w:r>
        <w:rPr>
          <w:b/>
          <w:bCs/>
          <w:szCs w:val="20"/>
        </w:rPr>
        <w:t>4</w:t>
      </w:r>
      <w:r w:rsidR="00414FEE" w:rsidRPr="003B3229">
        <w:rPr>
          <w:b/>
          <w:bCs/>
          <w:szCs w:val="20"/>
        </w:rPr>
        <w:t>/</w:t>
      </w:r>
      <w:r w:rsidR="007A2121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7A2121">
        <w:rPr>
          <w:b/>
          <w:bCs/>
          <w:szCs w:val="20"/>
        </w:rPr>
        <w:t>4</w:t>
      </w:r>
    </w:p>
    <w:p w14:paraId="6380527B" w14:textId="77777777"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14:paraId="4CE915D2" w14:textId="77777777"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14:paraId="24F6EAAA" w14:textId="77777777"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14:paraId="2F953946" w14:textId="77777777"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14:paraId="1CD1BE48" w14:textId="77777777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14:paraId="0AC31125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78755C54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14:paraId="496402F1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14:paraId="387610CE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357D84C2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14:paraId="2B5ACD96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558DB56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14:paraId="21C6198B" w14:textId="77777777" w:rsidTr="007E0C7A">
        <w:trPr>
          <w:trHeight w:val="397"/>
        </w:trPr>
        <w:tc>
          <w:tcPr>
            <w:tcW w:w="516" w:type="dxa"/>
            <w:vAlign w:val="center"/>
          </w:tcPr>
          <w:p w14:paraId="246F927E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14:paraId="6753B593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14:paraId="1169C563" w14:textId="77777777"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14:paraId="47CEB446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14:paraId="5FE6C5E8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3434560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36C94386" w14:textId="77777777"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623048BD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71636B6D" w14:textId="77777777"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14:paraId="0E1D1C9A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14:paraId="0DDEF7EC" w14:textId="77777777"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14:paraId="3DD9C026" w14:textId="77777777" w:rsidR="003B3229" w:rsidRDefault="003B3229" w:rsidP="00414FEE">
      <w:pPr>
        <w:rPr>
          <w:lang w:eastAsia="pl-PL"/>
        </w:rPr>
      </w:pPr>
    </w:p>
    <w:p w14:paraId="65AD3A1C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419B28E0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3DD57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3B60DACF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13BD7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D6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2C12FC2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180A3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64E60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640AC064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11087C66" w14:textId="77777777"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C36CE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88C8E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4C413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646373">
    <w:abstractNumId w:val="13"/>
  </w:num>
  <w:num w:numId="2" w16cid:durableId="674960432">
    <w:abstractNumId w:val="0"/>
  </w:num>
  <w:num w:numId="3" w16cid:durableId="1474450358">
    <w:abstractNumId w:val="11"/>
  </w:num>
  <w:num w:numId="4" w16cid:durableId="1618870451">
    <w:abstractNumId w:val="17"/>
  </w:num>
  <w:num w:numId="5" w16cid:durableId="360977301">
    <w:abstractNumId w:val="14"/>
  </w:num>
  <w:num w:numId="6" w16cid:durableId="197354292">
    <w:abstractNumId w:val="10"/>
  </w:num>
  <w:num w:numId="7" w16cid:durableId="388773249">
    <w:abstractNumId w:val="1"/>
  </w:num>
  <w:num w:numId="8" w16cid:durableId="926815562">
    <w:abstractNumId w:val="6"/>
  </w:num>
  <w:num w:numId="9" w16cid:durableId="1651399742">
    <w:abstractNumId w:val="4"/>
  </w:num>
  <w:num w:numId="10" w16cid:durableId="873932339">
    <w:abstractNumId w:val="7"/>
  </w:num>
  <w:num w:numId="11" w16cid:durableId="2013796407">
    <w:abstractNumId w:val="5"/>
  </w:num>
  <w:num w:numId="12" w16cid:durableId="309405353">
    <w:abstractNumId w:val="9"/>
  </w:num>
  <w:num w:numId="13" w16cid:durableId="1625232074">
    <w:abstractNumId w:val="3"/>
  </w:num>
  <w:num w:numId="14" w16cid:durableId="754471121">
    <w:abstractNumId w:val="2"/>
  </w:num>
  <w:num w:numId="15" w16cid:durableId="1280187242">
    <w:abstractNumId w:val="16"/>
  </w:num>
  <w:num w:numId="16" w16cid:durableId="734548155">
    <w:abstractNumId w:val="8"/>
  </w:num>
  <w:num w:numId="17" w16cid:durableId="429476715">
    <w:abstractNumId w:val="15"/>
  </w:num>
  <w:num w:numId="18" w16cid:durableId="1067810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585C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C03A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B128843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9</cp:revision>
  <cp:lastPrinted>2016-07-26T10:32:00Z</cp:lastPrinted>
  <dcterms:created xsi:type="dcterms:W3CDTF">2023-10-26T08:30:00Z</dcterms:created>
  <dcterms:modified xsi:type="dcterms:W3CDTF">2024-03-13T11:09:00Z</dcterms:modified>
</cp:coreProperties>
</file>