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6C214C" w14:textId="756F417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A46482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54B27C9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F420A28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07DAC71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304D3B86" w14:textId="77777777" w:rsidR="00FC5D2C" w:rsidRDefault="00FC5D2C" w:rsidP="00FC5D2C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1DF160AB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5016438E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012A8AB6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58181FB6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308580C8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0CAA3AAC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85A0453" w14:textId="79998CEE" w:rsidR="008D2AB8" w:rsidRPr="0022732C" w:rsidRDefault="00FC5D2C" w:rsidP="00FC5D2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4064D2AC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6F2E740" w14:textId="77777777" w:rsidR="006D4A4B" w:rsidRPr="006D4A4B" w:rsidRDefault="006D4A4B" w:rsidP="008D2AB8">
      <w:pPr>
        <w:ind w:right="-110"/>
        <w:rPr>
          <w:b/>
        </w:rPr>
      </w:pPr>
      <w:r w:rsidRPr="006D4A4B">
        <w:rPr>
          <w:b/>
        </w:rPr>
        <w:t>Akademia Górniczo - Hutnicza</w:t>
      </w:r>
    </w:p>
    <w:p w14:paraId="5F9E6920" w14:textId="77777777" w:rsidR="006D4A4B" w:rsidRPr="006D4A4B" w:rsidRDefault="006D4A4B" w:rsidP="008D2AB8">
      <w:pPr>
        <w:ind w:right="-110"/>
        <w:rPr>
          <w:b/>
        </w:rPr>
      </w:pPr>
      <w:r w:rsidRPr="006D4A4B">
        <w:rPr>
          <w:b/>
        </w:rPr>
        <w:t>im. Stanisława Staszica w Krakowie</w:t>
      </w:r>
    </w:p>
    <w:p w14:paraId="5B33D999" w14:textId="77777777" w:rsidR="008D2AB8" w:rsidRDefault="006D4A4B" w:rsidP="008D2AB8">
      <w:pPr>
        <w:ind w:right="-110"/>
        <w:rPr>
          <w:b/>
        </w:rPr>
      </w:pPr>
      <w:r w:rsidRPr="006D4A4B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F2FAEC7" w14:textId="77777777" w:rsidR="008D2AB8" w:rsidRDefault="006D4A4B" w:rsidP="008D2AB8">
      <w:pPr>
        <w:ind w:right="-110"/>
        <w:rPr>
          <w:b/>
        </w:rPr>
      </w:pPr>
      <w:r w:rsidRPr="006D4A4B">
        <w:rPr>
          <w:b/>
        </w:rPr>
        <w:t>Al. Mickiewicza</w:t>
      </w:r>
      <w:r w:rsidR="008D2AB8">
        <w:rPr>
          <w:b/>
        </w:rPr>
        <w:t xml:space="preserve"> </w:t>
      </w:r>
      <w:r w:rsidRPr="006D4A4B">
        <w:rPr>
          <w:b/>
        </w:rPr>
        <w:t>30</w:t>
      </w:r>
      <w:r w:rsidR="008D2AB8">
        <w:rPr>
          <w:b/>
        </w:rPr>
        <w:t xml:space="preserve"> </w:t>
      </w:r>
    </w:p>
    <w:p w14:paraId="1350ED39" w14:textId="77777777" w:rsidR="008D2AB8" w:rsidRDefault="006D4A4B" w:rsidP="008D2AB8">
      <w:pPr>
        <w:rPr>
          <w:b/>
        </w:rPr>
      </w:pPr>
      <w:r w:rsidRPr="006D4A4B">
        <w:rPr>
          <w:b/>
        </w:rPr>
        <w:t>30-059</w:t>
      </w:r>
      <w:r w:rsidR="008D2AB8">
        <w:rPr>
          <w:b/>
        </w:rPr>
        <w:t xml:space="preserve"> </w:t>
      </w:r>
      <w:r w:rsidRPr="006D4A4B">
        <w:rPr>
          <w:b/>
        </w:rPr>
        <w:t>Kraków</w:t>
      </w:r>
      <w:r w:rsidR="008D2AB8">
        <w:rPr>
          <w:b/>
        </w:rPr>
        <w:t xml:space="preserve">,  </w:t>
      </w:r>
    </w:p>
    <w:p w14:paraId="22A970F6" w14:textId="77777777" w:rsidR="008D2AB8" w:rsidRDefault="008D2AB8" w:rsidP="008D2AB8">
      <w:pPr>
        <w:ind w:firstLine="3969"/>
        <w:rPr>
          <w:b/>
        </w:rPr>
      </w:pPr>
    </w:p>
    <w:p w14:paraId="595F4B42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D4A4B" w:rsidRPr="006D4A4B">
        <w:rPr>
          <w:b/>
        </w:rPr>
        <w:t>Dostawa 12 szt. zestawów komputerowych dla CDSI - DE-dzp.272-207/24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14:paraId="37D6FE2A" w14:textId="77777777" w:rsidR="008D2AB8" w:rsidRDefault="008D2AB8" w:rsidP="008D2AB8">
      <w:pPr>
        <w:tabs>
          <w:tab w:val="right" w:pos="9000"/>
        </w:tabs>
      </w:pPr>
    </w:p>
    <w:p w14:paraId="4917A8B3" w14:textId="0E98BBA6" w:rsidR="00BB0C10" w:rsidRDefault="00BB0C10" w:rsidP="00BB0C1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zamówienia tj.  12 szt. zestawów komputerowych: .................... PLN</w:t>
      </w:r>
    </w:p>
    <w:p w14:paraId="2BAFBE75" w14:textId="77777777" w:rsidR="00BB0C10" w:rsidRDefault="00BB0C10" w:rsidP="00BB0C10">
      <w:pPr>
        <w:widowControl w:val="0"/>
        <w:spacing w:line="264" w:lineRule="auto"/>
        <w:ind w:right="1"/>
        <w:rPr>
          <w:b/>
        </w:rPr>
      </w:pPr>
    </w:p>
    <w:p w14:paraId="102A69C5" w14:textId="25230982" w:rsidR="00BB0C10" w:rsidRDefault="00BB0C10" w:rsidP="00BB0C1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zamówienia tj. 12 szt. zestawów komputerowych: ................... PLN</w:t>
      </w:r>
    </w:p>
    <w:p w14:paraId="4628672F" w14:textId="77777777" w:rsidR="00BB0C10" w:rsidRDefault="00BB0C10" w:rsidP="00BB0C10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170B4DE5" w14:textId="77777777" w:rsidR="00BB0C10" w:rsidRDefault="00BB0C10" w:rsidP="00BB0C10">
      <w:pPr>
        <w:widowControl w:val="0"/>
        <w:spacing w:line="264" w:lineRule="auto"/>
        <w:ind w:right="1"/>
        <w:jc w:val="both"/>
      </w:pPr>
      <w:r>
        <w:t>Słownie brutto: .......................................................................................................................</w:t>
      </w:r>
    </w:p>
    <w:p w14:paraId="27B7F92C" w14:textId="77777777" w:rsidR="00BB0C10" w:rsidRDefault="00BB0C10" w:rsidP="00BB0C10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57DEE28D" w14:textId="77777777" w:rsidR="00BB0C10" w:rsidRDefault="00BB0C10" w:rsidP="00BB0C10">
      <w:pPr>
        <w:pStyle w:val="Tekstpodstawowy"/>
      </w:pPr>
      <w:r>
        <w:t>Powyższa cena zawiera podatek VAT w wysokości .......... % tj. ……………………. PLN</w:t>
      </w:r>
    </w:p>
    <w:p w14:paraId="1CA625B3" w14:textId="77777777" w:rsidR="00BB0C10" w:rsidRDefault="00BB0C10" w:rsidP="00BB0C10">
      <w:pPr>
        <w:pStyle w:val="Tekstpodstawowy"/>
      </w:pPr>
      <w:r>
        <w:t>w tym:</w:t>
      </w:r>
    </w:p>
    <w:p w14:paraId="2D00FBC7" w14:textId="77777777" w:rsidR="00BB0C10" w:rsidRDefault="00BB0C10" w:rsidP="00BB0C10">
      <w:pPr>
        <w:widowControl w:val="0"/>
        <w:numPr>
          <w:ilvl w:val="0"/>
          <w:numId w:val="5"/>
        </w:numPr>
        <w:ind w:right="1"/>
        <w:rPr>
          <w:b/>
        </w:rPr>
      </w:pPr>
      <w:r>
        <w:rPr>
          <w:b/>
        </w:rPr>
        <w:t>cena netto za 1 szt. zestawu komputerowego: ..................................................... PLN</w:t>
      </w:r>
    </w:p>
    <w:p w14:paraId="19C7BA2B" w14:textId="77777777" w:rsidR="00BB0C10" w:rsidRDefault="00BB0C10" w:rsidP="00BB0C10">
      <w:pPr>
        <w:widowControl w:val="0"/>
        <w:ind w:right="1"/>
        <w:rPr>
          <w:b/>
        </w:rPr>
      </w:pPr>
    </w:p>
    <w:p w14:paraId="1E3DB1EE" w14:textId="77777777" w:rsidR="00BB0C10" w:rsidRDefault="00BB0C10" w:rsidP="00BB0C10">
      <w:pPr>
        <w:widowControl w:val="0"/>
        <w:numPr>
          <w:ilvl w:val="0"/>
          <w:numId w:val="5"/>
        </w:numPr>
        <w:ind w:right="1"/>
        <w:rPr>
          <w:b/>
        </w:rPr>
      </w:pPr>
      <w:r>
        <w:rPr>
          <w:b/>
        </w:rPr>
        <w:t>cena brutto za 1 szt. zestawu komputerowego: ….............................................. PLN</w:t>
      </w:r>
    </w:p>
    <w:p w14:paraId="3FDFB4AD" w14:textId="77777777" w:rsidR="00BB0C10" w:rsidRDefault="00BB0C10" w:rsidP="00BB0C10">
      <w:pPr>
        <w:pStyle w:val="Akapitzlist"/>
      </w:pPr>
    </w:p>
    <w:p w14:paraId="04233A0D" w14:textId="77777777" w:rsidR="00BB0C10" w:rsidRDefault="00BB0C10" w:rsidP="00BB0C10">
      <w:pPr>
        <w:widowControl w:val="0"/>
        <w:ind w:right="1"/>
        <w:rPr>
          <w:b/>
        </w:rPr>
      </w:pPr>
      <w:r>
        <w:t>Słownie brutto: …........................................................................................................</w:t>
      </w:r>
    </w:p>
    <w:p w14:paraId="5676B919" w14:textId="77777777" w:rsidR="00BB0C10" w:rsidRDefault="00BB0C10" w:rsidP="00BB0C10">
      <w:pPr>
        <w:pStyle w:val="Akapitzlist"/>
      </w:pPr>
    </w:p>
    <w:p w14:paraId="23A7CCA6" w14:textId="77777777" w:rsidR="00BB0C10" w:rsidRPr="00BB0C10" w:rsidRDefault="00BB0C10" w:rsidP="00BB0C10">
      <w:pPr>
        <w:widowControl w:val="0"/>
        <w:ind w:right="1"/>
        <w:rPr>
          <w:b/>
          <w:bCs/>
        </w:rPr>
      </w:pPr>
      <w:r w:rsidRPr="00BB0C10">
        <w:rPr>
          <w:b/>
          <w:bCs/>
        </w:rPr>
        <w:t>Powyższa cena zawiera podatek VAT w wysokości …....... % tj. ………………. PLN</w:t>
      </w:r>
    </w:p>
    <w:p w14:paraId="7762CA9A" w14:textId="77777777" w:rsidR="00BB0C10" w:rsidRDefault="00BB0C10" w:rsidP="00BB0C10">
      <w:pPr>
        <w:pStyle w:val="Akapitzlist"/>
        <w:rPr>
          <w:b/>
        </w:rPr>
      </w:pPr>
    </w:p>
    <w:p w14:paraId="24036F08" w14:textId="77777777" w:rsidR="00BB0C10" w:rsidRDefault="00BB0C10" w:rsidP="00BB0C10">
      <w:pPr>
        <w:pStyle w:val="Tekstpodstawowy"/>
      </w:pPr>
      <w:r>
        <w:t>Producent, model zaoferowanego sprzętu tj.:</w:t>
      </w:r>
    </w:p>
    <w:p w14:paraId="32C74DC3" w14:textId="0D795B10" w:rsidR="00BB0C10" w:rsidRDefault="00BB0C10" w:rsidP="00BB0C10">
      <w:pPr>
        <w:pStyle w:val="Tekstpodstawowy"/>
        <w:numPr>
          <w:ilvl w:val="0"/>
          <w:numId w:val="6"/>
        </w:numPr>
        <w:suppressAutoHyphens/>
        <w:autoSpaceDN w:val="0"/>
      </w:pPr>
      <w:r>
        <w:t>Płyty głównej: ………………………………………………………………………….</w:t>
      </w:r>
    </w:p>
    <w:p w14:paraId="22FF1319" w14:textId="3D62E7A5" w:rsidR="00BB0C10" w:rsidRDefault="00BB0C10" w:rsidP="00BB0C10">
      <w:pPr>
        <w:pStyle w:val="Tekstpodstawowy"/>
        <w:numPr>
          <w:ilvl w:val="0"/>
          <w:numId w:val="6"/>
        </w:numPr>
        <w:suppressAutoHyphens/>
        <w:autoSpaceDN w:val="0"/>
      </w:pPr>
      <w:r>
        <w:t>Procesora: …………………………………………………………………………</w:t>
      </w:r>
      <w:r w:rsidR="00B45FB0">
        <w:t>…</w:t>
      </w:r>
    </w:p>
    <w:p w14:paraId="2E8C7715" w14:textId="4C743100" w:rsidR="00BB0C10" w:rsidRDefault="00BB0C10" w:rsidP="00BB0C10">
      <w:pPr>
        <w:pStyle w:val="Tekstpodstawowy"/>
        <w:numPr>
          <w:ilvl w:val="0"/>
          <w:numId w:val="6"/>
        </w:numPr>
        <w:suppressAutoHyphens/>
        <w:autoSpaceDN w:val="0"/>
      </w:pPr>
      <w:r>
        <w:t>Chłodzenia procesora: ………………………………………………………………</w:t>
      </w:r>
      <w:r w:rsidR="00B45FB0">
        <w:t>.</w:t>
      </w:r>
    </w:p>
    <w:p w14:paraId="5DC121AA" w14:textId="36BCAEA3" w:rsidR="00BB0C10" w:rsidRDefault="00B45FB0" w:rsidP="00BB0C10">
      <w:pPr>
        <w:pStyle w:val="Tekstpodstawowy"/>
        <w:numPr>
          <w:ilvl w:val="0"/>
          <w:numId w:val="6"/>
        </w:numPr>
        <w:suppressAutoHyphens/>
        <w:autoSpaceDN w:val="0"/>
      </w:pPr>
      <w:r>
        <w:t>Pamięci RAM</w:t>
      </w:r>
      <w:r w:rsidR="00BB0C10">
        <w:t>: ……………………………………………………………………</w:t>
      </w:r>
      <w:r>
        <w:t>……</w:t>
      </w:r>
    </w:p>
    <w:p w14:paraId="55356A12" w14:textId="7FD4CA0C" w:rsidR="00BB0C10" w:rsidRDefault="00B45FB0" w:rsidP="00BB0C10">
      <w:pPr>
        <w:pStyle w:val="Tekstpodstawowy"/>
        <w:numPr>
          <w:ilvl w:val="0"/>
          <w:numId w:val="6"/>
        </w:numPr>
        <w:suppressAutoHyphens/>
        <w:autoSpaceDN w:val="0"/>
      </w:pPr>
      <w:r>
        <w:t>Dysku twardego SSD</w:t>
      </w:r>
      <w:r w:rsidR="00BB0C10">
        <w:t>: …………………………………………………………………</w:t>
      </w:r>
    </w:p>
    <w:p w14:paraId="7D332348" w14:textId="3C300340" w:rsidR="00BB0C10" w:rsidRDefault="00B45FB0" w:rsidP="00BB0C10">
      <w:pPr>
        <w:pStyle w:val="Tekstpodstawowy"/>
        <w:numPr>
          <w:ilvl w:val="0"/>
          <w:numId w:val="6"/>
        </w:numPr>
        <w:suppressAutoHyphens/>
        <w:autoSpaceDN w:val="0"/>
      </w:pPr>
      <w:r>
        <w:t>Karty graficznej</w:t>
      </w:r>
      <w:r w:rsidR="00BB0C10">
        <w:t>: ………………………………………………………………………</w:t>
      </w:r>
    </w:p>
    <w:p w14:paraId="2DDD6CD4" w14:textId="1ECD1537" w:rsidR="00BB0C10" w:rsidRDefault="00B45FB0" w:rsidP="00BB0C10">
      <w:pPr>
        <w:pStyle w:val="Tekstpodstawowy"/>
        <w:numPr>
          <w:ilvl w:val="0"/>
          <w:numId w:val="6"/>
        </w:numPr>
        <w:suppressAutoHyphens/>
        <w:autoSpaceDN w:val="0"/>
      </w:pPr>
      <w:r>
        <w:t>Obudowy</w:t>
      </w:r>
      <w:r w:rsidR="00BB0C10">
        <w:t>: ……………………………………………………………………………..</w:t>
      </w:r>
    </w:p>
    <w:p w14:paraId="22A4DB9B" w14:textId="18BF13E5" w:rsidR="00BB0C10" w:rsidRDefault="00B45FB0" w:rsidP="00BB0C10">
      <w:pPr>
        <w:pStyle w:val="Tekstpodstawowy"/>
        <w:numPr>
          <w:ilvl w:val="0"/>
          <w:numId w:val="6"/>
        </w:numPr>
        <w:suppressAutoHyphens/>
        <w:autoSpaceDN w:val="0"/>
      </w:pPr>
      <w:r>
        <w:t>Zasilacza</w:t>
      </w:r>
      <w:r w:rsidR="00BB0C10">
        <w:t>: ………………………………………………………………………</w:t>
      </w:r>
      <w:r>
        <w:t>……..</w:t>
      </w:r>
    </w:p>
    <w:p w14:paraId="6F31923D" w14:textId="56355014" w:rsidR="008D2AB8" w:rsidRDefault="00B45FB0" w:rsidP="00BB0C10">
      <w:pPr>
        <w:pStyle w:val="Tekstpodstawowy"/>
        <w:numPr>
          <w:ilvl w:val="0"/>
          <w:numId w:val="6"/>
        </w:numPr>
        <w:suppressAutoHyphens/>
        <w:autoSpaceDN w:val="0"/>
      </w:pPr>
      <w:r>
        <w:t>Monitora</w:t>
      </w:r>
      <w:r w:rsidR="00BB0C10">
        <w:t>: ………………………………………………………………………</w:t>
      </w:r>
      <w:r>
        <w:t>………</w:t>
      </w:r>
    </w:p>
    <w:p w14:paraId="57654F81" w14:textId="7E56FE12" w:rsidR="00535ECD" w:rsidRPr="00535ECD" w:rsidRDefault="00535ECD" w:rsidP="00BB0C10">
      <w:pPr>
        <w:pStyle w:val="Tekstpodstawowy"/>
        <w:numPr>
          <w:ilvl w:val="0"/>
          <w:numId w:val="6"/>
        </w:numPr>
        <w:suppressAutoHyphens/>
        <w:autoSpaceDN w:val="0"/>
      </w:pPr>
      <w:r w:rsidRPr="00535ECD">
        <w:t>Zestaw Klawiatura + Mysz</w:t>
      </w:r>
      <w:r>
        <w:t>: …………………………………………………………..</w:t>
      </w:r>
    </w:p>
    <w:p w14:paraId="5E1E1D08" w14:textId="77777777" w:rsidR="00FF0932" w:rsidRDefault="00FF0932" w:rsidP="00535ECD">
      <w:pPr>
        <w:pStyle w:val="Tekstpodstawowy"/>
        <w:suppressAutoHyphens/>
        <w:autoSpaceDN w:val="0"/>
        <w:ind w:left="360"/>
      </w:pPr>
    </w:p>
    <w:p w14:paraId="0EA9A954" w14:textId="620339F1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D218CF" w:rsidRPr="00FF0932">
        <w:rPr>
          <w:b/>
          <w:bCs/>
        </w:rPr>
        <w:t xml:space="preserve">do 7 dni od daty otrzymania zamówienia otrzymanego  </w:t>
      </w:r>
      <w:proofErr w:type="spellStart"/>
      <w:r w:rsidR="00D218CF" w:rsidRPr="00FF0932">
        <w:rPr>
          <w:b/>
          <w:bCs/>
        </w:rPr>
        <w:t>MNiSW</w:t>
      </w:r>
      <w:proofErr w:type="spellEnd"/>
      <w:r w:rsidR="00D218CF" w:rsidRPr="00FF0932">
        <w:rPr>
          <w:b/>
          <w:bCs/>
        </w:rPr>
        <w:t>.</w:t>
      </w:r>
    </w:p>
    <w:p w14:paraId="1DD1B19E" w14:textId="13D5A7F5" w:rsidR="008D2AB8" w:rsidRDefault="008D2AB8" w:rsidP="008D2AB8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wynosi:</w:t>
      </w:r>
      <w:r w:rsidRPr="00FB1B4F">
        <w:t xml:space="preserve"> </w:t>
      </w:r>
      <w:r w:rsidRPr="00FF0932">
        <w:rPr>
          <w:b/>
          <w:bCs/>
        </w:rPr>
        <w:t>………</w:t>
      </w:r>
      <w:r w:rsidR="00D218CF" w:rsidRPr="00FF0932">
        <w:rPr>
          <w:b/>
          <w:bCs/>
        </w:rPr>
        <w:t xml:space="preserve"> miesięcy</w:t>
      </w:r>
      <w:r w:rsidR="00D218CF">
        <w:t xml:space="preserve"> </w:t>
      </w:r>
      <w:r w:rsidRPr="00D218CF">
        <w:rPr>
          <w:highlight w:val="yellow"/>
        </w:rPr>
        <w:t>(</w:t>
      </w:r>
      <w:r w:rsidRPr="00D218CF">
        <w:rPr>
          <w:i/>
          <w:highlight w:val="yellow"/>
        </w:rPr>
        <w:t xml:space="preserve">kryterium </w:t>
      </w:r>
      <w:r w:rsidRPr="0022732C">
        <w:rPr>
          <w:i/>
          <w:highlight w:val="yellow"/>
        </w:rPr>
        <w:t>oceny ofert)</w:t>
      </w:r>
      <w:r w:rsidR="00FF0932">
        <w:rPr>
          <w:i/>
        </w:rPr>
        <w:t xml:space="preserve"> </w:t>
      </w:r>
      <w:r w:rsidR="00FF0932" w:rsidRPr="00FF0932">
        <w:rPr>
          <w:iCs/>
        </w:rPr>
        <w:t>*)</w:t>
      </w:r>
    </w:p>
    <w:p w14:paraId="78BF4BF9" w14:textId="74D4E879" w:rsidR="00FF0932" w:rsidRPr="00FF0932" w:rsidRDefault="00FF0932" w:rsidP="008D2AB8">
      <w:pPr>
        <w:widowControl w:val="0"/>
        <w:spacing w:line="360" w:lineRule="auto"/>
        <w:ind w:right="1"/>
        <w:jc w:val="both"/>
        <w:rPr>
          <w:bCs/>
          <w:iCs/>
        </w:rPr>
      </w:pPr>
      <w:r>
        <w:rPr>
          <w:bCs/>
          <w:iCs/>
        </w:rPr>
        <w:t>*) W przypadku nie podania okresu gwarancji, Zamawiający przyjmie minimalny okres gwarancji.</w:t>
      </w:r>
    </w:p>
    <w:p w14:paraId="1097B36C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A1B4B7E" w14:textId="5F0B19D1" w:rsidR="00F913C6" w:rsidRPr="007D2362" w:rsidRDefault="00F913C6" w:rsidP="00F913C6">
      <w:pPr>
        <w:jc w:val="both"/>
        <w:rPr>
          <w:i/>
          <w:iCs/>
          <w:sz w:val="22"/>
          <w:szCs w:val="22"/>
        </w:rPr>
      </w:pPr>
      <w:r w:rsidRPr="002E3DAE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2E3DAE">
        <w:rPr>
          <w:b/>
          <w:bCs/>
          <w:i/>
          <w:iCs/>
          <w:sz w:val="22"/>
          <w:szCs w:val="22"/>
        </w:rPr>
        <w:t>na zestaw</w:t>
      </w:r>
      <w:r>
        <w:rPr>
          <w:b/>
          <w:bCs/>
          <w:i/>
          <w:iCs/>
          <w:sz w:val="22"/>
          <w:szCs w:val="22"/>
        </w:rPr>
        <w:t>y</w:t>
      </w:r>
      <w:r w:rsidRPr="002E3DAE">
        <w:rPr>
          <w:b/>
          <w:bCs/>
          <w:i/>
          <w:iCs/>
          <w:sz w:val="22"/>
          <w:szCs w:val="22"/>
        </w:rPr>
        <w:t xml:space="preserve"> komputerow</w:t>
      </w:r>
      <w:r>
        <w:rPr>
          <w:b/>
          <w:bCs/>
          <w:i/>
          <w:iCs/>
          <w:sz w:val="22"/>
          <w:szCs w:val="22"/>
        </w:rPr>
        <w:t xml:space="preserve">e </w:t>
      </w:r>
      <w:r w:rsidRPr="002E3DAE">
        <w:rPr>
          <w:b/>
          <w:bCs/>
          <w:i/>
          <w:iCs/>
          <w:sz w:val="22"/>
          <w:szCs w:val="22"/>
        </w:rPr>
        <w:t>stacjonarne</w:t>
      </w:r>
      <w:r>
        <w:rPr>
          <w:b/>
          <w:bCs/>
          <w:i/>
          <w:iCs/>
          <w:sz w:val="22"/>
          <w:szCs w:val="22"/>
        </w:rPr>
        <w:t xml:space="preserve"> </w:t>
      </w:r>
      <w:r w:rsidRPr="002E3DAE"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024E447E" w14:textId="77777777" w:rsidR="00F913C6" w:rsidRDefault="00F913C6" w:rsidP="00F913C6">
      <w:pPr>
        <w:ind w:right="-47"/>
        <w:jc w:val="both"/>
        <w:rPr>
          <w:sz w:val="22"/>
          <w:szCs w:val="22"/>
        </w:rPr>
      </w:pPr>
    </w:p>
    <w:p w14:paraId="18D5182C" w14:textId="69913294" w:rsidR="00F913C6" w:rsidRPr="002E3DAE" w:rsidRDefault="00F913C6" w:rsidP="00F913C6">
      <w:pPr>
        <w:ind w:right="-47"/>
        <w:jc w:val="both"/>
        <w:rPr>
          <w:bCs/>
          <w:sz w:val="22"/>
          <w:szCs w:val="22"/>
        </w:rPr>
      </w:pPr>
      <w:r w:rsidRPr="002E3DAE">
        <w:rPr>
          <w:b/>
          <w:sz w:val="22"/>
          <w:szCs w:val="22"/>
        </w:rPr>
        <w:t xml:space="preserve">Termin płatności: </w:t>
      </w:r>
      <w:r w:rsidRPr="002E3DAE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20CFDFE" w14:textId="77777777" w:rsidR="00F913C6" w:rsidRPr="002E3DAE" w:rsidRDefault="00F913C6" w:rsidP="00F913C6">
      <w:pPr>
        <w:tabs>
          <w:tab w:val="right" w:pos="9000"/>
        </w:tabs>
        <w:rPr>
          <w:sz w:val="22"/>
          <w:szCs w:val="22"/>
        </w:rPr>
      </w:pPr>
    </w:p>
    <w:p w14:paraId="0778C0FC" w14:textId="77777777" w:rsidR="00F913C6" w:rsidRPr="002E3DAE" w:rsidRDefault="00F913C6" w:rsidP="00F913C6">
      <w:pPr>
        <w:rPr>
          <w:b/>
          <w:sz w:val="22"/>
          <w:szCs w:val="22"/>
          <w:u w:val="single"/>
        </w:rPr>
      </w:pPr>
      <w:r w:rsidRPr="002E3DAE">
        <w:rPr>
          <w:b/>
          <w:sz w:val="22"/>
          <w:szCs w:val="22"/>
          <w:u w:val="single"/>
        </w:rPr>
        <w:t>Jednocześnie oświadczamy, że:</w:t>
      </w:r>
    </w:p>
    <w:p w14:paraId="3E903081" w14:textId="77777777" w:rsidR="00F913C6" w:rsidRPr="002E3DAE" w:rsidRDefault="00F913C6" w:rsidP="00F913C6">
      <w:pPr>
        <w:rPr>
          <w:b/>
          <w:sz w:val="22"/>
          <w:szCs w:val="22"/>
          <w:u w:val="single"/>
        </w:rPr>
      </w:pPr>
    </w:p>
    <w:p w14:paraId="3CA19E1A" w14:textId="77777777" w:rsidR="00F913C6" w:rsidRPr="002E3DAE" w:rsidRDefault="00F913C6" w:rsidP="00F913C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F3B3219" w14:textId="056F9FA0" w:rsidR="00F913C6" w:rsidRPr="002E3DAE" w:rsidRDefault="00F913C6" w:rsidP="00F913C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2E3DAE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2E3DA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2E3DAE">
        <w:rPr>
          <w:color w:val="000000"/>
          <w:sz w:val="22"/>
          <w:szCs w:val="22"/>
        </w:rPr>
        <w:t xml:space="preserve"> i nie wnosimy do nich żadnych zastrzeżeń.</w:t>
      </w:r>
    </w:p>
    <w:p w14:paraId="3CFDBD14" w14:textId="272AE7CA" w:rsidR="00F913C6" w:rsidRPr="002E3DAE" w:rsidRDefault="00F913C6" w:rsidP="00F913C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E3DAE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E3DAE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E3DAE">
        <w:rPr>
          <w:sz w:val="22"/>
          <w:szCs w:val="22"/>
        </w:rPr>
        <w:t>późn</w:t>
      </w:r>
      <w:proofErr w:type="spellEnd"/>
      <w:r w:rsidRPr="002E3DAE">
        <w:rPr>
          <w:sz w:val="22"/>
          <w:szCs w:val="22"/>
        </w:rPr>
        <w:t xml:space="preserve">. zm.) </w:t>
      </w:r>
      <w:r w:rsidRPr="002E3DAE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E3DAE">
        <w:rPr>
          <w:b/>
          <w:color w:val="000000"/>
          <w:sz w:val="22"/>
          <w:szCs w:val="22"/>
          <w:lang w:eastAsia="ar-SA"/>
        </w:rPr>
        <w:t>na zestaw</w:t>
      </w:r>
      <w:r>
        <w:rPr>
          <w:b/>
          <w:color w:val="000000"/>
          <w:sz w:val="22"/>
          <w:szCs w:val="22"/>
          <w:lang w:eastAsia="ar-SA"/>
        </w:rPr>
        <w:t>y</w:t>
      </w:r>
      <w:r w:rsidRPr="002E3DAE">
        <w:rPr>
          <w:b/>
          <w:color w:val="000000"/>
          <w:sz w:val="22"/>
          <w:szCs w:val="22"/>
          <w:lang w:eastAsia="ar-SA"/>
        </w:rPr>
        <w:t xml:space="preserve"> komputerow</w:t>
      </w:r>
      <w:r>
        <w:rPr>
          <w:b/>
          <w:color w:val="000000"/>
          <w:sz w:val="22"/>
          <w:szCs w:val="22"/>
          <w:lang w:eastAsia="ar-SA"/>
        </w:rPr>
        <w:t>e</w:t>
      </w:r>
      <w:r w:rsidRPr="002E3DAE"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b/>
          <w:color w:val="000000"/>
          <w:sz w:val="22"/>
          <w:szCs w:val="22"/>
          <w:lang w:eastAsia="ar-SA"/>
        </w:rPr>
        <w:t xml:space="preserve">stacjonarne </w:t>
      </w:r>
      <w:r w:rsidRPr="002E3DAE">
        <w:rPr>
          <w:sz w:val="22"/>
          <w:szCs w:val="22"/>
        </w:rPr>
        <w:t xml:space="preserve">w zakresie objętym zwolnieniem – zgodnie z art. 83 ust. 1 pkt 26 przywołanej </w:t>
      </w:r>
      <w:r w:rsidRPr="002E3DAE">
        <w:rPr>
          <w:sz w:val="22"/>
          <w:szCs w:val="22"/>
        </w:rPr>
        <w:lastRenderedPageBreak/>
        <w:t xml:space="preserve">ustawy. </w:t>
      </w:r>
      <w:r w:rsidRPr="002E3DAE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2E3DAE">
        <w:rPr>
          <w:b/>
          <w:bCs/>
          <w:color w:val="000000"/>
          <w:sz w:val="22"/>
          <w:szCs w:val="22"/>
          <w:lang w:eastAsia="ar-SA"/>
        </w:rPr>
        <w:t>zestaw</w:t>
      </w:r>
      <w:r>
        <w:rPr>
          <w:b/>
          <w:bCs/>
          <w:color w:val="000000"/>
          <w:sz w:val="22"/>
          <w:szCs w:val="22"/>
          <w:lang w:eastAsia="ar-SA"/>
        </w:rPr>
        <w:t>y</w:t>
      </w:r>
      <w:r w:rsidRPr="002E3DAE">
        <w:rPr>
          <w:b/>
          <w:bCs/>
          <w:color w:val="000000"/>
          <w:sz w:val="22"/>
          <w:szCs w:val="22"/>
          <w:lang w:eastAsia="ar-SA"/>
        </w:rPr>
        <w:t xml:space="preserve"> komputerow</w:t>
      </w:r>
      <w:r>
        <w:rPr>
          <w:b/>
          <w:bCs/>
          <w:color w:val="000000"/>
          <w:sz w:val="22"/>
          <w:szCs w:val="22"/>
          <w:lang w:eastAsia="ar-SA"/>
        </w:rPr>
        <w:t>e stacjonarne</w:t>
      </w:r>
      <w:r w:rsidRPr="002E3DAE">
        <w:rPr>
          <w:b/>
          <w:bCs/>
          <w:color w:val="000000"/>
          <w:sz w:val="22"/>
          <w:szCs w:val="22"/>
          <w:lang w:eastAsia="ar-SA"/>
        </w:rPr>
        <w:t xml:space="preserve"> </w:t>
      </w:r>
      <w:r w:rsidRPr="002E3DAE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2E3DAE">
        <w:rPr>
          <w:bCs/>
          <w:i/>
          <w:iCs/>
          <w:sz w:val="22"/>
          <w:szCs w:val="22"/>
        </w:rPr>
        <w:t>stawą</w:t>
      </w:r>
      <w:r w:rsidRPr="002E3DAE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E3DAE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E3DAE">
        <w:rPr>
          <w:sz w:val="22"/>
          <w:szCs w:val="22"/>
        </w:rPr>
        <w:t>późn</w:t>
      </w:r>
      <w:proofErr w:type="spellEnd"/>
      <w:r w:rsidRPr="002E3DAE">
        <w:rPr>
          <w:sz w:val="22"/>
          <w:szCs w:val="22"/>
        </w:rPr>
        <w:t>. zm.)</w:t>
      </w:r>
    </w:p>
    <w:p w14:paraId="6D4B737E" w14:textId="77777777" w:rsidR="00F913C6" w:rsidRPr="002E3DAE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29A90B4" w14:textId="77777777" w:rsidR="00F913C6" w:rsidRPr="002E3DAE" w:rsidRDefault="00F913C6" w:rsidP="00F913C6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EADFA77" w14:textId="77777777" w:rsidR="00F913C6" w:rsidRPr="002E3DAE" w:rsidRDefault="00F913C6" w:rsidP="00F913C6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36EA675" w14:textId="77777777" w:rsidR="00F913C6" w:rsidRPr="002E3DAE" w:rsidRDefault="00F913C6" w:rsidP="00F913C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913C6" w:rsidRPr="002E3DAE" w14:paraId="3818ECBA" w14:textId="77777777" w:rsidTr="00B61C6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F4D7C1" w14:textId="77777777" w:rsidR="00F913C6" w:rsidRPr="002E3DAE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05EDB1" w14:textId="77777777" w:rsidR="00F913C6" w:rsidRPr="002E3DAE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 xml:space="preserve">Opis części zamówienia, którą wykonawca </w:t>
            </w:r>
          </w:p>
          <w:p w14:paraId="407C6C67" w14:textId="77777777" w:rsidR="00F913C6" w:rsidRPr="002E3DAE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5781BD" w14:textId="77777777" w:rsidR="00F913C6" w:rsidRPr="002E3DAE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Nazwa podwykonawcy</w:t>
            </w:r>
            <w:r w:rsidRPr="002E3DAE">
              <w:rPr>
                <w:sz w:val="22"/>
                <w:szCs w:val="22"/>
              </w:rPr>
              <w:br/>
              <w:t>(o ile jest znana)</w:t>
            </w:r>
          </w:p>
        </w:tc>
      </w:tr>
      <w:tr w:rsidR="00F913C6" w:rsidRPr="002E3DAE" w14:paraId="3323ED83" w14:textId="77777777" w:rsidTr="00B61C6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E76D6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1BAC0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60468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913C6" w:rsidRPr="002E3DAE" w14:paraId="67852936" w14:textId="77777777" w:rsidTr="00B61C6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B8B5E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E4148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B4079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A8AF2DA" w14:textId="77777777" w:rsidR="00F913C6" w:rsidRPr="002E3DAE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Upoważnionymi do reprezentowania naszej firmy są następujące osoby:</w:t>
      </w:r>
    </w:p>
    <w:p w14:paraId="3F938729" w14:textId="77777777" w:rsidR="00F913C6" w:rsidRPr="002E3DAE" w:rsidRDefault="00F913C6" w:rsidP="00F913C6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2E3DAE">
        <w:rPr>
          <w:b/>
          <w:bCs/>
          <w:kern w:val="32"/>
          <w:sz w:val="22"/>
          <w:szCs w:val="22"/>
        </w:rPr>
        <w:tab/>
        <w:t>Imię i Nazwisko</w:t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</w:p>
    <w:p w14:paraId="19B51460" w14:textId="77777777" w:rsidR="00F913C6" w:rsidRPr="002E3DAE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</w:r>
    </w:p>
    <w:p w14:paraId="52DB709B" w14:textId="77777777" w:rsidR="00F913C6" w:rsidRPr="002E3DAE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77BB9F5" w14:textId="77777777" w:rsidR="00F913C6" w:rsidRPr="002E3DAE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  <w:t xml:space="preserve"> </w:t>
      </w:r>
    </w:p>
    <w:p w14:paraId="7099C910" w14:textId="77777777" w:rsidR="00F913C6" w:rsidRPr="002E3DAE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56C35B94" w14:textId="77777777" w:rsidR="00F913C6" w:rsidRPr="002E3DAE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upoważnienie dla powyżej wskazanych osób wynika z następującego (</w:t>
      </w:r>
      <w:proofErr w:type="spellStart"/>
      <w:r w:rsidRPr="002E3DAE">
        <w:rPr>
          <w:sz w:val="22"/>
          <w:szCs w:val="22"/>
        </w:rPr>
        <w:t>ych</w:t>
      </w:r>
      <w:proofErr w:type="spellEnd"/>
      <w:r w:rsidRPr="002E3DAE">
        <w:rPr>
          <w:sz w:val="22"/>
          <w:szCs w:val="22"/>
        </w:rPr>
        <w:t>) dokumentu(ów)</w:t>
      </w:r>
    </w:p>
    <w:p w14:paraId="1F9D24D8" w14:textId="77777777" w:rsidR="00F913C6" w:rsidRPr="002E3DAE" w:rsidRDefault="00F913C6" w:rsidP="00F913C6">
      <w:p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A9B3168" w14:textId="77777777" w:rsidR="00F913C6" w:rsidRPr="002E3DAE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załącznikami do niniejszej oferty są:</w:t>
      </w:r>
    </w:p>
    <w:p w14:paraId="5EC352CC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14:paraId="064C4B28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14:paraId="37EBF85A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2A35EB9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14:paraId="0075CABC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14:paraId="41EF3496" w14:textId="77777777" w:rsidR="00F913C6" w:rsidRPr="002E3DAE" w:rsidRDefault="00F913C6" w:rsidP="00F913C6">
      <w:pPr>
        <w:jc w:val="both"/>
        <w:rPr>
          <w:sz w:val="22"/>
          <w:szCs w:val="22"/>
        </w:rPr>
      </w:pPr>
    </w:p>
    <w:p w14:paraId="10C1315E" w14:textId="77777777" w:rsidR="00F913C6" w:rsidRPr="002E3DAE" w:rsidRDefault="00F913C6" w:rsidP="00F913C6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2E3DAE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2E3DAE">
        <w:rPr>
          <w:color w:val="FF0000"/>
          <w:sz w:val="22"/>
          <w:szCs w:val="22"/>
          <w:lang w:eastAsia="zh-CN"/>
        </w:rPr>
        <w:t>.</w:t>
      </w:r>
    </w:p>
    <w:p w14:paraId="5E8F9E0A" w14:textId="77777777" w:rsidR="00F913C6" w:rsidRPr="002E3DAE" w:rsidRDefault="00F913C6" w:rsidP="00F913C6">
      <w:pPr>
        <w:jc w:val="right"/>
        <w:rPr>
          <w:sz w:val="22"/>
          <w:szCs w:val="22"/>
        </w:rPr>
      </w:pPr>
    </w:p>
    <w:p w14:paraId="52C50DA8" w14:textId="77777777" w:rsidR="008D2AB8" w:rsidRDefault="008D2AB8" w:rsidP="008D2AB8">
      <w:pPr>
        <w:jc w:val="both"/>
        <w:rPr>
          <w:sz w:val="18"/>
          <w:szCs w:val="18"/>
        </w:rPr>
      </w:pPr>
    </w:p>
    <w:p w14:paraId="792ADB9D" w14:textId="1292EAD4" w:rsidR="00FE545C" w:rsidRDefault="00FE545C" w:rsidP="00FE545C">
      <w:pPr>
        <w:rPr>
          <w:b/>
          <w:sz w:val="22"/>
          <w:szCs w:val="22"/>
          <w:u w:val="single"/>
        </w:rPr>
      </w:pPr>
    </w:p>
    <w:p w14:paraId="4632A6F4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6D218A" w14:textId="77777777" w:rsidR="001721AE" w:rsidRDefault="001721AE">
      <w:r>
        <w:separator/>
      </w:r>
    </w:p>
  </w:endnote>
  <w:endnote w:type="continuationSeparator" w:id="0">
    <w:p w14:paraId="283D46C2" w14:textId="77777777" w:rsidR="001721AE" w:rsidRDefault="00172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99F1BF" w14:textId="77777777" w:rsidR="006D4A4B" w:rsidRDefault="006D4A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EDC78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BE513D" w14:textId="77777777" w:rsidR="006D4A4B" w:rsidRDefault="006D4A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1AA55D" w14:textId="77777777" w:rsidR="001721AE" w:rsidRDefault="001721AE">
      <w:r>
        <w:separator/>
      </w:r>
    </w:p>
  </w:footnote>
  <w:footnote w:type="continuationSeparator" w:id="0">
    <w:p w14:paraId="527DDD47" w14:textId="77777777" w:rsidR="001721AE" w:rsidRDefault="001721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939039" w14:textId="77777777" w:rsidR="006D4A4B" w:rsidRDefault="006D4A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C5A6B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AD870B" w14:textId="77777777" w:rsidR="006D4A4B" w:rsidRDefault="006D4A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435E9"/>
    <w:multiLevelType w:val="hybridMultilevel"/>
    <w:tmpl w:val="B15A7A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8C2FB2"/>
    <w:multiLevelType w:val="hybridMultilevel"/>
    <w:tmpl w:val="F9F2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63119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831104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89650273">
    <w:abstractNumId w:val="1"/>
  </w:num>
  <w:num w:numId="4" w16cid:durableId="2013069512">
    <w:abstractNumId w:val="4"/>
  </w:num>
  <w:num w:numId="5" w16cid:durableId="1991205586">
    <w:abstractNumId w:val="0"/>
  </w:num>
  <w:num w:numId="6" w16cid:durableId="2698214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21AE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721AE"/>
    <w:rsid w:val="001801DD"/>
    <w:rsid w:val="001D4612"/>
    <w:rsid w:val="00207E98"/>
    <w:rsid w:val="002723B0"/>
    <w:rsid w:val="00315A4A"/>
    <w:rsid w:val="004B7300"/>
    <w:rsid w:val="004C6753"/>
    <w:rsid w:val="00535ECD"/>
    <w:rsid w:val="00595C87"/>
    <w:rsid w:val="005D2C65"/>
    <w:rsid w:val="005E6D94"/>
    <w:rsid w:val="0063384F"/>
    <w:rsid w:val="00643C6F"/>
    <w:rsid w:val="00646202"/>
    <w:rsid w:val="0065290F"/>
    <w:rsid w:val="00667370"/>
    <w:rsid w:val="006815F6"/>
    <w:rsid w:val="006D4A4B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45FB0"/>
    <w:rsid w:val="00B774DC"/>
    <w:rsid w:val="00BB0C10"/>
    <w:rsid w:val="00C969A6"/>
    <w:rsid w:val="00CA7D36"/>
    <w:rsid w:val="00D218CF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913C6"/>
    <w:rsid w:val="00FA0F30"/>
    <w:rsid w:val="00FA51A4"/>
    <w:rsid w:val="00FC5D2C"/>
    <w:rsid w:val="00FE545C"/>
    <w:rsid w:val="00FF0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E8883F"/>
  <w15:chartTrackingRefBased/>
  <w15:docId w15:val="{E44D24CD-05CF-476E-8FA3-B27AED081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BB0C10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14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802</Words>
  <Characters>6214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2024-05-08T06:07:00Z</cp:lastPrinted>
  <dcterms:created xsi:type="dcterms:W3CDTF">2024-05-08T06:07:00Z</dcterms:created>
  <dcterms:modified xsi:type="dcterms:W3CDTF">2024-05-08T06:07:00Z</dcterms:modified>
</cp:coreProperties>
</file>