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4621C" w14:textId="4A50426A" w:rsidR="00BC0643" w:rsidRPr="00EF06DA" w:rsidRDefault="00BC0643" w:rsidP="00BC0643">
      <w:pPr>
        <w:pStyle w:val="Nagwek"/>
        <w:rPr>
          <w:rFonts w:ascii="Verdana" w:hAnsi="Verdana"/>
          <w:b/>
          <w:sz w:val="16"/>
          <w:szCs w:val="16"/>
        </w:rPr>
      </w:pPr>
      <w:r w:rsidRPr="00EF06DA">
        <w:rPr>
          <w:rFonts w:ascii="Verdana" w:hAnsi="Verdana"/>
          <w:sz w:val="16"/>
          <w:szCs w:val="16"/>
        </w:rPr>
        <w:t xml:space="preserve">Znak Sprawy: </w:t>
      </w:r>
      <w:r w:rsidR="0027463E">
        <w:rPr>
          <w:rFonts w:ascii="Verdana" w:hAnsi="Verdana"/>
          <w:b/>
          <w:sz w:val="16"/>
          <w:szCs w:val="16"/>
        </w:rPr>
        <w:t>DE</w:t>
      </w:r>
      <w:r w:rsidRPr="00EF06DA">
        <w:rPr>
          <w:rFonts w:ascii="Verdana" w:hAnsi="Verdana"/>
          <w:b/>
          <w:sz w:val="16"/>
          <w:szCs w:val="16"/>
        </w:rPr>
        <w:t>-</w:t>
      </w:r>
      <w:r w:rsidR="0027463E">
        <w:rPr>
          <w:rFonts w:ascii="Verdana" w:hAnsi="Verdana"/>
          <w:b/>
          <w:sz w:val="16"/>
          <w:szCs w:val="16"/>
        </w:rPr>
        <w:t>d</w:t>
      </w:r>
      <w:r w:rsidRPr="00EF06DA">
        <w:rPr>
          <w:rFonts w:ascii="Verdana" w:hAnsi="Verdana"/>
          <w:b/>
          <w:sz w:val="16"/>
          <w:szCs w:val="16"/>
        </w:rPr>
        <w:t>zp.272-</w:t>
      </w:r>
      <w:r w:rsidR="00465D89">
        <w:rPr>
          <w:rFonts w:ascii="Verdana" w:hAnsi="Verdana"/>
          <w:b/>
          <w:sz w:val="16"/>
          <w:szCs w:val="16"/>
        </w:rPr>
        <w:t>21</w:t>
      </w:r>
      <w:r w:rsidR="003C7052">
        <w:rPr>
          <w:rFonts w:ascii="Verdana" w:hAnsi="Verdana"/>
          <w:b/>
          <w:sz w:val="16"/>
          <w:szCs w:val="16"/>
        </w:rPr>
        <w:t>5</w:t>
      </w:r>
      <w:r w:rsidR="006362F2">
        <w:rPr>
          <w:rFonts w:ascii="Verdana" w:hAnsi="Verdana"/>
          <w:b/>
          <w:sz w:val="16"/>
          <w:szCs w:val="16"/>
        </w:rPr>
        <w:t>/24</w:t>
      </w:r>
    </w:p>
    <w:p w14:paraId="4214BA64" w14:textId="77777777" w:rsidR="00B51E99" w:rsidRPr="00B51E99" w:rsidRDefault="00B51E99" w:rsidP="00BC0643">
      <w:pPr>
        <w:pStyle w:val="Nagwek"/>
        <w:rPr>
          <w:rFonts w:ascii="Verdana" w:hAnsi="Verdana"/>
          <w:sz w:val="18"/>
          <w:szCs w:val="18"/>
          <w:lang w:eastAsia="en-US"/>
        </w:rPr>
      </w:pPr>
    </w:p>
    <w:p w14:paraId="303F6F96" w14:textId="77777777" w:rsidR="00BC0643" w:rsidRPr="00B51E99" w:rsidRDefault="00BC0643" w:rsidP="00EF06DA">
      <w:pPr>
        <w:jc w:val="center"/>
        <w:rPr>
          <w:rFonts w:ascii="Verdana" w:hAnsi="Verdana"/>
          <w:b/>
          <w:sz w:val="18"/>
          <w:szCs w:val="18"/>
        </w:rPr>
      </w:pPr>
      <w:r w:rsidRPr="00B51E99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0CA89E7E" w14:textId="77777777" w:rsidR="00BC0643" w:rsidRPr="00B51E99" w:rsidRDefault="00BC0643" w:rsidP="00EF06DA">
      <w:pPr>
        <w:widowControl w:val="0"/>
        <w:adjustRightInd w:val="0"/>
        <w:jc w:val="center"/>
        <w:textAlignment w:val="baseline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…………………………………………………………………………………………………</w:t>
      </w:r>
    </w:p>
    <w:p w14:paraId="3BD508D0" w14:textId="77777777" w:rsidR="00BC0643" w:rsidRPr="00EF06DA" w:rsidRDefault="00BC0643" w:rsidP="00BC0643">
      <w:pPr>
        <w:pStyle w:val="Tekstpodstawowywcity"/>
        <w:ind w:firstLine="0"/>
        <w:jc w:val="center"/>
        <w:rPr>
          <w:rFonts w:ascii="Verdana" w:hAnsi="Verdana"/>
          <w:i/>
          <w:sz w:val="16"/>
          <w:szCs w:val="16"/>
        </w:rPr>
      </w:pPr>
      <w:r w:rsidRPr="00EF06DA">
        <w:rPr>
          <w:rFonts w:ascii="Verdana" w:hAnsi="Verdana"/>
          <w:i/>
          <w:sz w:val="16"/>
          <w:szCs w:val="16"/>
        </w:rPr>
        <w:t>(pełna nazwa i adres Wykonawcy)</w:t>
      </w:r>
    </w:p>
    <w:p w14:paraId="76BFE083" w14:textId="77777777" w:rsidR="00BC0643" w:rsidRPr="00EF06DA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6"/>
          <w:szCs w:val="16"/>
        </w:rPr>
      </w:pPr>
    </w:p>
    <w:p w14:paraId="3A14F056" w14:textId="77777777" w:rsidR="00BC0643" w:rsidRPr="00C50C91" w:rsidRDefault="00BC0643" w:rsidP="00BC0643">
      <w:pPr>
        <w:pStyle w:val="Tekstpodstawowywcity"/>
        <w:spacing w:line="360" w:lineRule="auto"/>
        <w:ind w:firstLine="0"/>
        <w:rPr>
          <w:rFonts w:ascii="Verdana" w:hAnsi="Verdana"/>
          <w:b/>
          <w:bCs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B51E99">
        <w:rPr>
          <w:rFonts w:ascii="Verdana" w:hAnsi="Verdana"/>
          <w:b/>
          <w:bCs/>
          <w:sz w:val="18"/>
          <w:szCs w:val="18"/>
        </w:rPr>
        <w:t xml:space="preserve">w trybie </w:t>
      </w:r>
      <w:r w:rsidRPr="00C50C91">
        <w:rPr>
          <w:rFonts w:ascii="Verdana" w:hAnsi="Verdana"/>
          <w:b/>
          <w:bCs/>
          <w:sz w:val="18"/>
          <w:szCs w:val="18"/>
        </w:rPr>
        <w:t>przetargu nieograniczonego na:</w:t>
      </w:r>
    </w:p>
    <w:p w14:paraId="5054D8B3" w14:textId="6023708B" w:rsidR="00BC0643" w:rsidRPr="00C50C91" w:rsidRDefault="003E2C5F" w:rsidP="00BC064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3E2C5F">
        <w:rPr>
          <w:rFonts w:ascii="Verdana" w:hAnsi="Verdana" w:cs="Arial"/>
          <w:b/>
          <w:sz w:val="18"/>
          <w:szCs w:val="18"/>
        </w:rPr>
        <w:t>Dostawa zestawu komputerowego stacjonarnego dla WMS - DE.dzp.272-215/24</w:t>
      </w:r>
      <w:r w:rsidR="003C7052" w:rsidRPr="00C50C91">
        <w:rPr>
          <w:rFonts w:ascii="Verdana" w:hAnsi="Verdana" w:cs="Arial"/>
          <w:b/>
          <w:sz w:val="18"/>
          <w:szCs w:val="18"/>
        </w:rPr>
        <w:t xml:space="preserve"> </w:t>
      </w:r>
      <w:r w:rsidR="00BC0643" w:rsidRPr="00C50C91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620A337A" w14:textId="77777777" w:rsidR="002D00F7" w:rsidRPr="002D00F7" w:rsidRDefault="002D00F7" w:rsidP="002D00F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2D00F7">
        <w:rPr>
          <w:rFonts w:ascii="Verdana" w:hAnsi="Verdana"/>
          <w:sz w:val="18"/>
          <w:szCs w:val="18"/>
        </w:rPr>
        <w:t xml:space="preserve"> </w:t>
      </w:r>
      <w:r w:rsidRPr="002D00F7">
        <w:rPr>
          <w:rFonts w:ascii="Verdana" w:hAnsi="Verdana"/>
          <w:b/>
          <w:bCs/>
          <w:sz w:val="18"/>
          <w:szCs w:val="18"/>
        </w:rPr>
        <w:t>art. 108 ust. 1 pkt 5)</w:t>
      </w:r>
      <w:r w:rsidRPr="002D00F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A81D2A">
        <w:rPr>
          <w:rFonts w:ascii="Verdana" w:hAnsi="Verdana"/>
          <w:sz w:val="18"/>
          <w:szCs w:val="18"/>
        </w:rPr>
        <w:t>3</w:t>
      </w:r>
      <w:r w:rsidRPr="002D00F7">
        <w:rPr>
          <w:rFonts w:ascii="Verdana" w:hAnsi="Verdana"/>
          <w:sz w:val="18"/>
          <w:szCs w:val="18"/>
        </w:rPr>
        <w:t xml:space="preserve">. poz. </w:t>
      </w:r>
      <w:r w:rsidR="00A81D2A">
        <w:rPr>
          <w:rFonts w:ascii="Verdana" w:hAnsi="Verdana"/>
          <w:sz w:val="18"/>
          <w:szCs w:val="18"/>
        </w:rPr>
        <w:t>1605</w:t>
      </w:r>
      <w:r w:rsidRPr="002D00F7">
        <w:rPr>
          <w:rFonts w:ascii="Verdana" w:hAnsi="Verdana"/>
          <w:sz w:val="18"/>
          <w:szCs w:val="18"/>
        </w:rPr>
        <w:t xml:space="preserve">) </w:t>
      </w:r>
      <w:r w:rsidRPr="002D00F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2D00F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2D00F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2D00F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2D00F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2D00F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C65B11A" w14:textId="77777777" w:rsidR="00BC0643" w:rsidRPr="002D00F7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2D00F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4480DDC" w14:textId="77777777" w:rsidR="00BC0643" w:rsidRPr="002D00F7" w:rsidRDefault="00BC0643" w:rsidP="00BC0643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2D00F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7B487B79" w14:textId="77777777" w:rsidR="002D00F7" w:rsidRPr="002D00F7" w:rsidRDefault="002D00F7" w:rsidP="002D00F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14:paraId="26B5C6E5" w14:textId="77777777" w:rsidR="00BC0643" w:rsidRPr="00B51E99" w:rsidRDefault="00BC0643" w:rsidP="00BC0643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D00F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1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275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z </w:t>
      </w:r>
      <w:proofErr w:type="spellStart"/>
      <w:r w:rsidRPr="002D00F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2D00F7">
        <w:rPr>
          <w:rFonts w:ascii="Verdana" w:eastAsia="Calibri" w:hAnsi="Verdana"/>
          <w:sz w:val="18"/>
          <w:szCs w:val="18"/>
          <w:lang w:eastAsia="en-US"/>
        </w:rPr>
        <w:t>. zm.) w stosunku do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Wykonawców, którzy złożyli odrębne oferty, w niniejszym postępowaniu o udzielenie zamówienia publicznego.</w:t>
      </w:r>
    </w:p>
    <w:p w14:paraId="269C1570" w14:textId="77777777" w:rsidR="00BC0643" w:rsidRPr="00B51E99" w:rsidRDefault="00BC0643" w:rsidP="006E4146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>
        <w:rPr>
          <w:rFonts w:ascii="Verdana" w:eastAsia="Calibri" w:hAnsi="Verdana"/>
          <w:sz w:val="18"/>
          <w:szCs w:val="18"/>
          <w:lang w:eastAsia="en-US"/>
        </w:rPr>
        <w:t>1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>
        <w:rPr>
          <w:rFonts w:ascii="Verdana" w:eastAsia="Calibri" w:hAnsi="Verdana"/>
          <w:sz w:val="18"/>
          <w:szCs w:val="18"/>
          <w:lang w:eastAsia="en-US"/>
        </w:rPr>
        <w:t>275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z </w:t>
      </w:r>
      <w:proofErr w:type="spellStart"/>
      <w:r w:rsidRPr="00B51E99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B51E99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C0643" w:rsidRPr="00B51E99" w14:paraId="1AAE9485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1FC9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4168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EF0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C0643" w:rsidRPr="00B51E99" w14:paraId="08FE7C5E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75F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D27D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B0A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BF01372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CE22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9B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0A7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030D0FB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F56C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179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B56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BCE145C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BEFEBD5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7E371F1F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23B1D2D0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77F1346D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7B7522A5" w14:textId="77777777" w:rsidR="00886349" w:rsidRDefault="00886349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7BF0741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B51E99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686376E" w14:textId="77777777" w:rsidR="00BC0643" w:rsidRPr="00B51E99" w:rsidRDefault="00BC0643" w:rsidP="006E4146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76096999" w14:textId="77777777" w:rsidR="00B51E99" w:rsidRPr="003A2B07" w:rsidRDefault="00BC0643" w:rsidP="006E41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</w:pPr>
      <w:r w:rsidRPr="003A2B07">
        <w:rPr>
          <w:rFonts w:ascii="Verdana" w:hAnsi="Verdana" w:cs="Calibri"/>
          <w:color w:val="FF0000"/>
          <w:sz w:val="16"/>
          <w:szCs w:val="16"/>
          <w:lang w:eastAsia="zh-CN"/>
        </w:rPr>
        <w:t>Oświadczenie</w:t>
      </w:r>
      <w:r w:rsidR="00B51E99"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 xml:space="preserve"> należy sporządzić w postaci elektronicznej i podpisać kwalifikowanym</w:t>
      </w:r>
    </w:p>
    <w:p w14:paraId="62250F56" w14:textId="77777777" w:rsidR="00BC0643" w:rsidRPr="003A2B07" w:rsidRDefault="00B51E99" w:rsidP="006E414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6"/>
          <w:szCs w:val="16"/>
          <w:lang w:eastAsia="zh-CN"/>
        </w:rPr>
      </w:pPr>
      <w:r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>podpisem elektronicznym</w:t>
      </w:r>
    </w:p>
    <w:sectPr w:rsidR="00BC0643" w:rsidRPr="003A2B07" w:rsidSect="00D373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92CF6F" w14:textId="77777777" w:rsidR="00D37391" w:rsidRDefault="00D37391">
      <w:pPr>
        <w:spacing w:after="0" w:line="240" w:lineRule="auto"/>
      </w:pPr>
      <w:r>
        <w:separator/>
      </w:r>
    </w:p>
  </w:endnote>
  <w:endnote w:type="continuationSeparator" w:id="0">
    <w:p w14:paraId="1163114D" w14:textId="77777777" w:rsidR="00D37391" w:rsidRDefault="00D37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B174E" w14:textId="77777777" w:rsidR="00074F93" w:rsidRDefault="003D1274" w:rsidP="00074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99D9DD" w14:textId="77777777" w:rsidR="00074F93" w:rsidRDefault="00074F93" w:rsidP="00074F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8B903" w14:textId="77777777" w:rsidR="00074F93" w:rsidRDefault="00074F93" w:rsidP="00074F93">
    <w:pPr>
      <w:pStyle w:val="Stopka"/>
      <w:framePr w:wrap="around" w:vAnchor="text" w:hAnchor="margin" w:xAlign="right" w:y="1"/>
      <w:rPr>
        <w:rStyle w:val="Numerstrony"/>
      </w:rPr>
    </w:pPr>
  </w:p>
  <w:p w14:paraId="3BBE8B4C" w14:textId="77777777" w:rsidR="00074F93" w:rsidRDefault="00FA225C" w:rsidP="00074F93">
    <w:pPr>
      <w:pStyle w:val="Stopka"/>
      <w:tabs>
        <w:tab w:val="clear" w:pos="4536"/>
      </w:tabs>
      <w:jc w:val="center"/>
    </w:pPr>
    <w:r>
      <w:rPr>
        <w:noProof/>
      </w:rPr>
      <w:pict w14:anchorId="21957FD6">
        <v:line id="_x0000_s1025" style="position:absolute;left:0;text-align:left;z-index:251657728" from="-3.85pt,8.7pt" to="455.15pt,8.7pt"/>
      </w:pict>
    </w:r>
  </w:p>
  <w:p w14:paraId="17F2A8F8" w14:textId="77777777" w:rsidR="00074F93" w:rsidRDefault="003D1274" w:rsidP="00074F93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7B1A6" w14:textId="77777777" w:rsidR="00074F93" w:rsidRDefault="00074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D2845D" w14:textId="77777777" w:rsidR="00D37391" w:rsidRDefault="00D37391">
      <w:pPr>
        <w:spacing w:after="0" w:line="240" w:lineRule="auto"/>
      </w:pPr>
      <w:r>
        <w:separator/>
      </w:r>
    </w:p>
  </w:footnote>
  <w:footnote w:type="continuationSeparator" w:id="0">
    <w:p w14:paraId="7133E09F" w14:textId="77777777" w:rsidR="00D37391" w:rsidRDefault="00D37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9882D" w14:textId="77777777" w:rsidR="00074F93" w:rsidRDefault="00074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51AE7" w14:textId="77777777" w:rsidR="00074F93" w:rsidRDefault="00074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4DE98" w14:textId="77777777" w:rsidR="00074F93" w:rsidRDefault="00074F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443481">
    <w:abstractNumId w:val="0"/>
  </w:num>
  <w:num w:numId="2" w16cid:durableId="61953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04860"/>
    <w:rsid w:val="00046872"/>
    <w:rsid w:val="000518CD"/>
    <w:rsid w:val="000563B7"/>
    <w:rsid w:val="0007109A"/>
    <w:rsid w:val="00074F93"/>
    <w:rsid w:val="000B6968"/>
    <w:rsid w:val="000E31D8"/>
    <w:rsid w:val="000E6C60"/>
    <w:rsid w:val="00125827"/>
    <w:rsid w:val="001326B2"/>
    <w:rsid w:val="00196C44"/>
    <w:rsid w:val="001A0DA2"/>
    <w:rsid w:val="001F4E82"/>
    <w:rsid w:val="00212487"/>
    <w:rsid w:val="00237270"/>
    <w:rsid w:val="002673C6"/>
    <w:rsid w:val="00273122"/>
    <w:rsid w:val="0027463E"/>
    <w:rsid w:val="00285E58"/>
    <w:rsid w:val="002C3A4B"/>
    <w:rsid w:val="002D00F7"/>
    <w:rsid w:val="002D6B61"/>
    <w:rsid w:val="002F1B70"/>
    <w:rsid w:val="0036142A"/>
    <w:rsid w:val="003846B4"/>
    <w:rsid w:val="003A2B07"/>
    <w:rsid w:val="003C7052"/>
    <w:rsid w:val="003D1274"/>
    <w:rsid w:val="003D642A"/>
    <w:rsid w:val="003E2C5F"/>
    <w:rsid w:val="004163F2"/>
    <w:rsid w:val="00420EEC"/>
    <w:rsid w:val="00422DC2"/>
    <w:rsid w:val="00430A9F"/>
    <w:rsid w:val="00430D6D"/>
    <w:rsid w:val="00437EBB"/>
    <w:rsid w:val="0045635A"/>
    <w:rsid w:val="00465D89"/>
    <w:rsid w:val="004763A8"/>
    <w:rsid w:val="004C7E48"/>
    <w:rsid w:val="004E39BC"/>
    <w:rsid w:val="004F312C"/>
    <w:rsid w:val="004F551C"/>
    <w:rsid w:val="005056FC"/>
    <w:rsid w:val="00545A23"/>
    <w:rsid w:val="00553E11"/>
    <w:rsid w:val="005741C5"/>
    <w:rsid w:val="005B6A55"/>
    <w:rsid w:val="005D2589"/>
    <w:rsid w:val="005E5BD1"/>
    <w:rsid w:val="0061344B"/>
    <w:rsid w:val="00623F70"/>
    <w:rsid w:val="006362F2"/>
    <w:rsid w:val="00657AA8"/>
    <w:rsid w:val="00682985"/>
    <w:rsid w:val="0068341A"/>
    <w:rsid w:val="006B11DA"/>
    <w:rsid w:val="006B292E"/>
    <w:rsid w:val="006B4DE1"/>
    <w:rsid w:val="006E1835"/>
    <w:rsid w:val="006E4146"/>
    <w:rsid w:val="0074447C"/>
    <w:rsid w:val="00756BEE"/>
    <w:rsid w:val="00786CC0"/>
    <w:rsid w:val="007D6AA6"/>
    <w:rsid w:val="007E2270"/>
    <w:rsid w:val="007F7894"/>
    <w:rsid w:val="008364AE"/>
    <w:rsid w:val="008621D0"/>
    <w:rsid w:val="00863610"/>
    <w:rsid w:val="00886349"/>
    <w:rsid w:val="008A05FA"/>
    <w:rsid w:val="008F3DC1"/>
    <w:rsid w:val="009247ED"/>
    <w:rsid w:val="00927537"/>
    <w:rsid w:val="0093180B"/>
    <w:rsid w:val="0093253E"/>
    <w:rsid w:val="009630DB"/>
    <w:rsid w:val="009703FC"/>
    <w:rsid w:val="009A7B11"/>
    <w:rsid w:val="00A32C44"/>
    <w:rsid w:val="00A81D2A"/>
    <w:rsid w:val="00AC03E8"/>
    <w:rsid w:val="00AC2C83"/>
    <w:rsid w:val="00AE73C6"/>
    <w:rsid w:val="00B51E99"/>
    <w:rsid w:val="00B60334"/>
    <w:rsid w:val="00B62B64"/>
    <w:rsid w:val="00B72177"/>
    <w:rsid w:val="00B81632"/>
    <w:rsid w:val="00BC0643"/>
    <w:rsid w:val="00BC579B"/>
    <w:rsid w:val="00C50C91"/>
    <w:rsid w:val="00C672CB"/>
    <w:rsid w:val="00CB78C5"/>
    <w:rsid w:val="00CC7A8B"/>
    <w:rsid w:val="00D137A1"/>
    <w:rsid w:val="00D37391"/>
    <w:rsid w:val="00D52164"/>
    <w:rsid w:val="00D70839"/>
    <w:rsid w:val="00DA0FC3"/>
    <w:rsid w:val="00DB3F43"/>
    <w:rsid w:val="00DD6EF0"/>
    <w:rsid w:val="00E07E15"/>
    <w:rsid w:val="00E2023A"/>
    <w:rsid w:val="00E26981"/>
    <w:rsid w:val="00E412FD"/>
    <w:rsid w:val="00E45C0D"/>
    <w:rsid w:val="00E67EFE"/>
    <w:rsid w:val="00E93C3F"/>
    <w:rsid w:val="00EA3637"/>
    <w:rsid w:val="00EB0E1F"/>
    <w:rsid w:val="00EF06DA"/>
    <w:rsid w:val="00F0447C"/>
    <w:rsid w:val="00F64EC7"/>
    <w:rsid w:val="00F85EA7"/>
    <w:rsid w:val="00F86025"/>
    <w:rsid w:val="00FA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DF539"/>
  <w15:docId w15:val="{8F0AA717-4A4E-4117-952F-A27F16ACD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C064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6ECB-009D-41D5-90E5-07270AF7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Lucyna Śliwa-Naporowska</cp:lastModifiedBy>
  <cp:revision>2</cp:revision>
  <cp:lastPrinted>2024-01-16T12:07:00Z</cp:lastPrinted>
  <dcterms:created xsi:type="dcterms:W3CDTF">2024-05-10T13:22:00Z</dcterms:created>
  <dcterms:modified xsi:type="dcterms:W3CDTF">2024-05-10T13:22:00Z</dcterms:modified>
</cp:coreProperties>
</file>