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C86D7" w14:textId="77777777" w:rsidR="00B048DA" w:rsidRPr="00353FDC" w:rsidRDefault="00415CA3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415CA3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415CA3">
        <w:rPr>
          <w:rFonts w:ascii="Arial" w:hAnsi="Arial" w:cs="Arial"/>
        </w:rPr>
        <w:t>2024-05-08</w:t>
      </w:r>
    </w:p>
    <w:p w14:paraId="23ADA306" w14:textId="738BA3B7" w:rsidR="00B048DA" w:rsidRPr="00353FDC" w:rsidRDefault="00415CA3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415CA3">
        <w:rPr>
          <w:rFonts w:ascii="Arial" w:hAnsi="Arial" w:cs="Arial"/>
          <w:b/>
          <w:bCs/>
        </w:rPr>
        <w:t xml:space="preserve">Szpital Specjalistyczny im. Stefana Żeromskiego SP ZOZ w Krakowie </w:t>
      </w:r>
    </w:p>
    <w:p w14:paraId="5753EA81" w14:textId="77777777" w:rsidR="00B048DA" w:rsidRPr="00353FDC" w:rsidRDefault="00415CA3" w:rsidP="00B048DA">
      <w:pPr>
        <w:spacing w:line="360" w:lineRule="auto"/>
        <w:ind w:right="3969"/>
        <w:rPr>
          <w:rFonts w:ascii="Arial" w:hAnsi="Arial" w:cs="Arial"/>
        </w:rPr>
      </w:pPr>
      <w:r w:rsidRPr="00415CA3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415CA3">
        <w:rPr>
          <w:rFonts w:ascii="Arial" w:hAnsi="Arial" w:cs="Arial"/>
        </w:rPr>
        <w:t>66</w:t>
      </w:r>
    </w:p>
    <w:p w14:paraId="49584216" w14:textId="77777777" w:rsidR="00B048DA" w:rsidRPr="00353FDC" w:rsidRDefault="00415CA3" w:rsidP="00B048DA">
      <w:pPr>
        <w:ind w:right="3969"/>
        <w:rPr>
          <w:rFonts w:ascii="Arial" w:hAnsi="Arial" w:cs="Arial"/>
        </w:rPr>
      </w:pPr>
      <w:r w:rsidRPr="00415CA3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415CA3">
        <w:rPr>
          <w:rFonts w:ascii="Arial" w:hAnsi="Arial" w:cs="Arial"/>
        </w:rPr>
        <w:t>Kraków</w:t>
      </w:r>
    </w:p>
    <w:p w14:paraId="59EC1D0F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223A4D6" w14:textId="20D639EA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557893DB" w14:textId="1406B531" w:rsidR="00D12292" w:rsidRDefault="00D12292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Pismo: SZP-271-3/24-328.EJK</w:t>
      </w:r>
    </w:p>
    <w:p w14:paraId="66879A5B" w14:textId="77777777" w:rsidR="00D12292" w:rsidRPr="00524B34" w:rsidRDefault="00D12292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</w:p>
    <w:p w14:paraId="3C777E28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45542DA8" w14:textId="77777777" w:rsidTr="00B048DA">
        <w:tc>
          <w:tcPr>
            <w:tcW w:w="9498" w:type="dxa"/>
            <w:shd w:val="clear" w:color="auto" w:fill="F2F2F2"/>
            <w:hideMark/>
          </w:tcPr>
          <w:p w14:paraId="4F2FAB42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2C9DDF0" w14:textId="7A015992"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D12292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dotyczy grupy 2,3,4</w:t>
            </w:r>
          </w:p>
        </w:tc>
      </w:tr>
    </w:tbl>
    <w:p w14:paraId="49686E68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46606698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6660827D" w14:textId="77777777" w:rsidTr="00B048DA">
        <w:tc>
          <w:tcPr>
            <w:tcW w:w="2269" w:type="dxa"/>
            <w:shd w:val="clear" w:color="auto" w:fill="auto"/>
          </w:tcPr>
          <w:p w14:paraId="7B4CB4C0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48BF1A4B" w14:textId="77777777" w:rsidR="00B048DA" w:rsidRPr="00353FDC" w:rsidRDefault="00415CA3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15CA3">
              <w:rPr>
                <w:rFonts w:ascii="Arial" w:hAnsi="Arial" w:cs="Arial"/>
                <w:bCs/>
              </w:rPr>
              <w:t>Zakup i dostawa odzieży i obuwia operacyjnego i ochronnego dla personelu medycznego Szpitala</w:t>
            </w:r>
          </w:p>
        </w:tc>
      </w:tr>
      <w:tr w:rsidR="00415CA3" w:rsidRPr="00353FDC" w14:paraId="240F8730" w14:textId="77777777" w:rsidTr="000223E8">
        <w:tc>
          <w:tcPr>
            <w:tcW w:w="2269" w:type="dxa"/>
            <w:shd w:val="clear" w:color="auto" w:fill="auto"/>
          </w:tcPr>
          <w:p w14:paraId="1F7AEE0C" w14:textId="77777777" w:rsidR="00415CA3" w:rsidRPr="00353FDC" w:rsidRDefault="00415CA3" w:rsidP="000223E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4A0B06C5" w14:textId="77777777" w:rsidR="00415CA3" w:rsidRPr="00353FDC" w:rsidRDefault="00415CA3" w:rsidP="000223E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15CA3">
              <w:rPr>
                <w:rFonts w:ascii="Arial" w:hAnsi="Arial" w:cs="Arial"/>
                <w:bCs/>
              </w:rPr>
              <w:t>SZP-271-3/24</w:t>
            </w:r>
          </w:p>
        </w:tc>
      </w:tr>
    </w:tbl>
    <w:p w14:paraId="02C20B31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6934069A" w14:textId="77777777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415CA3" w:rsidRPr="00415CA3">
        <w:rPr>
          <w:rFonts w:ascii="Arial" w:hAnsi="Arial" w:cs="Arial"/>
          <w:b/>
        </w:rPr>
        <w:t>Szpital Specjalistyczny im. Stefana Żeromskiego SP ZOZ w Krakowie Sekcja Zamówień Publicznych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415CA3" w:rsidRPr="00415CA3">
        <w:rPr>
          <w:rFonts w:ascii="Arial" w:hAnsi="Arial" w:cs="Arial"/>
        </w:rPr>
        <w:t>(</w:t>
      </w:r>
      <w:proofErr w:type="spellStart"/>
      <w:r w:rsidR="00415CA3" w:rsidRPr="00415CA3">
        <w:rPr>
          <w:rFonts w:ascii="Arial" w:hAnsi="Arial" w:cs="Arial"/>
        </w:rPr>
        <w:t>t.j</w:t>
      </w:r>
      <w:proofErr w:type="spellEnd"/>
      <w:r w:rsidR="00415CA3" w:rsidRPr="00415CA3">
        <w:rPr>
          <w:rFonts w:ascii="Arial" w:hAnsi="Arial" w:cs="Arial"/>
        </w:rPr>
        <w:t>. Dz. U. z 2023r. poz. 1605)</w:t>
      </w:r>
      <w:r w:rsidR="00C65E53" w:rsidRPr="00B048DA">
        <w:rPr>
          <w:rFonts w:ascii="Arial" w:hAnsi="Arial" w:cs="Arial"/>
        </w:rPr>
        <w:t xml:space="preserve">, zwanej dalej „ustawą </w:t>
      </w:r>
      <w:proofErr w:type="spellStart"/>
      <w:r w:rsidR="00C65E53" w:rsidRPr="00B048DA">
        <w:rPr>
          <w:rFonts w:ascii="Arial" w:hAnsi="Arial" w:cs="Arial"/>
        </w:rPr>
        <w:t>Pzp</w:t>
      </w:r>
      <w:proofErr w:type="spellEnd"/>
      <w:r w:rsidR="00C65E53" w:rsidRPr="00B048DA">
        <w:rPr>
          <w:rFonts w:ascii="Arial" w:hAnsi="Arial" w:cs="Arial"/>
        </w:rPr>
        <w:t>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415CA3" w14:paraId="1FAD0EB3" w14:textId="77777777" w:rsidTr="000223E8">
        <w:trPr>
          <w:cantSplit/>
        </w:trPr>
        <w:tc>
          <w:tcPr>
            <w:tcW w:w="9498" w:type="dxa"/>
          </w:tcPr>
          <w:p w14:paraId="0BEE3DCF" w14:textId="77777777" w:rsidR="00415CA3" w:rsidRDefault="00415CA3" w:rsidP="000223E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415CA3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415CA3">
              <w:rPr>
                <w:rFonts w:ascii="Arial" w:hAnsi="Arial" w:cs="Arial"/>
                <w:color w:val="000000"/>
              </w:rPr>
              <w:t>Obuwie operacyjne</w:t>
            </w:r>
          </w:p>
          <w:p w14:paraId="4DC5DBFB" w14:textId="77777777" w:rsidR="00415CA3" w:rsidRPr="00B048DA" w:rsidRDefault="00415CA3" w:rsidP="000223E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15CA3">
              <w:rPr>
                <w:rFonts w:ascii="Arial" w:hAnsi="Arial" w:cs="Arial"/>
                <w:b/>
              </w:rPr>
              <w:t xml:space="preserve">Firma Handlowo-Produkcyjna Świat Dziecka Janusz Kowalski Przedsiębiorstwo Wielobranżowe </w:t>
            </w:r>
            <w:proofErr w:type="spellStart"/>
            <w:r w:rsidRPr="00415CA3">
              <w:rPr>
                <w:rFonts w:ascii="Arial" w:hAnsi="Arial" w:cs="Arial"/>
                <w:b/>
              </w:rPr>
              <w:t>Promedyk</w:t>
            </w:r>
            <w:proofErr w:type="spellEnd"/>
          </w:p>
          <w:p w14:paraId="3A950559" w14:textId="77777777" w:rsidR="00415CA3" w:rsidRDefault="00415CA3" w:rsidP="000223E8">
            <w:pPr>
              <w:spacing w:line="360" w:lineRule="auto"/>
              <w:rPr>
                <w:rFonts w:ascii="Arial" w:hAnsi="Arial" w:cs="Arial"/>
                <w:bCs/>
              </w:rPr>
            </w:pPr>
            <w:r w:rsidRPr="00415CA3">
              <w:rPr>
                <w:rFonts w:ascii="Arial" w:hAnsi="Arial" w:cs="Arial"/>
                <w:bCs/>
              </w:rPr>
              <w:t>Kielecka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15CA3">
              <w:rPr>
                <w:rFonts w:ascii="Arial" w:hAnsi="Arial" w:cs="Arial"/>
                <w:bCs/>
              </w:rPr>
              <w:t>76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1FB0705" w14:textId="77777777" w:rsidR="00415CA3" w:rsidRPr="00B048DA" w:rsidRDefault="00415CA3" w:rsidP="000223E8">
            <w:pPr>
              <w:spacing w:line="360" w:lineRule="auto"/>
              <w:rPr>
                <w:rFonts w:ascii="Arial" w:hAnsi="Arial" w:cs="Arial"/>
                <w:bCs/>
              </w:rPr>
            </w:pPr>
            <w:r w:rsidRPr="00415CA3">
              <w:rPr>
                <w:rFonts w:ascii="Arial" w:hAnsi="Arial" w:cs="Arial"/>
                <w:bCs/>
              </w:rPr>
              <w:t>26-600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15CA3">
              <w:rPr>
                <w:rFonts w:ascii="Arial" w:hAnsi="Arial" w:cs="Arial"/>
                <w:bCs/>
              </w:rPr>
              <w:t>Radom</w:t>
            </w:r>
          </w:p>
          <w:p w14:paraId="1648FC92" w14:textId="08D80653" w:rsidR="00415CA3" w:rsidRPr="00B048DA" w:rsidRDefault="00415CA3" w:rsidP="000223E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="004A5E8C">
              <w:rPr>
                <w:rFonts w:ascii="Arial" w:hAnsi="Arial" w:cs="Arial"/>
                <w:b/>
              </w:rPr>
              <w:t>39 852,00</w:t>
            </w:r>
            <w:r w:rsidRPr="00415CA3">
              <w:rPr>
                <w:rFonts w:ascii="Arial" w:hAnsi="Arial" w:cs="Arial"/>
                <w:b/>
              </w:rPr>
              <w:t xml:space="preserve">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090E37E6" w14:textId="77777777" w:rsidR="00415CA3" w:rsidRPr="00B048DA" w:rsidRDefault="00415CA3" w:rsidP="000223E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01832848" w14:textId="77777777" w:rsidR="00415CA3" w:rsidRPr="00B048DA" w:rsidRDefault="00415CA3" w:rsidP="000223E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15CA3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najkorzystniejsza w kryteriach określonych w SWZ.</w:t>
            </w:r>
          </w:p>
        </w:tc>
      </w:tr>
      <w:tr w:rsidR="00415CA3" w14:paraId="19E6C30C" w14:textId="77777777" w:rsidTr="000223E8">
        <w:trPr>
          <w:cantSplit/>
        </w:trPr>
        <w:tc>
          <w:tcPr>
            <w:tcW w:w="9498" w:type="dxa"/>
          </w:tcPr>
          <w:p w14:paraId="4D19B9E0" w14:textId="77777777" w:rsidR="00415CA3" w:rsidRDefault="00415CA3" w:rsidP="000223E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415CA3">
              <w:rPr>
                <w:rFonts w:ascii="Arial" w:hAnsi="Arial" w:cs="Arial"/>
                <w:b/>
                <w:bCs/>
                <w:color w:val="000000"/>
              </w:rPr>
              <w:t>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415CA3">
              <w:rPr>
                <w:rFonts w:ascii="Arial" w:hAnsi="Arial" w:cs="Arial"/>
                <w:color w:val="000000"/>
              </w:rPr>
              <w:t>Odzież ochronna dla personelu medycznego</w:t>
            </w:r>
          </w:p>
          <w:p w14:paraId="6EFCAB57" w14:textId="77777777" w:rsidR="00415CA3" w:rsidRPr="00B048DA" w:rsidRDefault="00415CA3" w:rsidP="000223E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15CA3">
              <w:rPr>
                <w:rFonts w:ascii="Arial" w:hAnsi="Arial" w:cs="Arial"/>
                <w:b/>
              </w:rPr>
              <w:t>Wojdak Sp. z o.o.</w:t>
            </w:r>
          </w:p>
          <w:p w14:paraId="6E460C68" w14:textId="77777777" w:rsidR="00415CA3" w:rsidRDefault="00415CA3" w:rsidP="000223E8">
            <w:pPr>
              <w:spacing w:line="360" w:lineRule="auto"/>
              <w:rPr>
                <w:rFonts w:ascii="Arial" w:hAnsi="Arial" w:cs="Arial"/>
                <w:bCs/>
              </w:rPr>
            </w:pPr>
            <w:r w:rsidRPr="00415CA3">
              <w:rPr>
                <w:rFonts w:ascii="Arial" w:hAnsi="Arial" w:cs="Arial"/>
                <w:bCs/>
              </w:rPr>
              <w:t>Hauke Bosaka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15CA3">
              <w:rPr>
                <w:rFonts w:ascii="Arial" w:hAnsi="Arial" w:cs="Arial"/>
                <w:bCs/>
              </w:rPr>
              <w:t>11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056EFE4" w14:textId="77777777" w:rsidR="00415CA3" w:rsidRPr="00B048DA" w:rsidRDefault="00415CA3" w:rsidP="000223E8">
            <w:pPr>
              <w:spacing w:line="360" w:lineRule="auto"/>
              <w:rPr>
                <w:rFonts w:ascii="Arial" w:hAnsi="Arial" w:cs="Arial"/>
                <w:bCs/>
              </w:rPr>
            </w:pPr>
            <w:r w:rsidRPr="00415CA3">
              <w:rPr>
                <w:rFonts w:ascii="Arial" w:hAnsi="Arial" w:cs="Arial"/>
                <w:bCs/>
              </w:rPr>
              <w:t>25-217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15CA3">
              <w:rPr>
                <w:rFonts w:ascii="Arial" w:hAnsi="Arial" w:cs="Arial"/>
                <w:bCs/>
              </w:rPr>
              <w:t>Kielce</w:t>
            </w:r>
          </w:p>
          <w:p w14:paraId="723DA5E9" w14:textId="77777777" w:rsidR="00415CA3" w:rsidRPr="00B048DA" w:rsidRDefault="00415CA3" w:rsidP="000223E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415CA3">
              <w:rPr>
                <w:rFonts w:ascii="Arial" w:hAnsi="Arial" w:cs="Arial"/>
                <w:b/>
              </w:rPr>
              <w:t>134 016.62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4212E2AA" w14:textId="77777777" w:rsidR="00415CA3" w:rsidRPr="00B048DA" w:rsidRDefault="00415CA3" w:rsidP="000223E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698E79E2" w14:textId="77777777" w:rsidR="00415CA3" w:rsidRPr="00B048DA" w:rsidRDefault="00415CA3" w:rsidP="000223E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15CA3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najkorzystniejsza w kryteriach określonych w SWZ.</w:t>
            </w:r>
          </w:p>
        </w:tc>
      </w:tr>
      <w:tr w:rsidR="00415CA3" w14:paraId="3BDEAE5A" w14:textId="77777777" w:rsidTr="000223E8">
        <w:trPr>
          <w:cantSplit/>
        </w:trPr>
        <w:tc>
          <w:tcPr>
            <w:tcW w:w="9498" w:type="dxa"/>
          </w:tcPr>
          <w:p w14:paraId="44D56512" w14:textId="77777777" w:rsidR="00415CA3" w:rsidRDefault="00415CA3" w:rsidP="000223E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415CA3">
              <w:rPr>
                <w:rFonts w:ascii="Arial" w:hAnsi="Arial" w:cs="Arial"/>
                <w:b/>
                <w:bCs/>
                <w:color w:val="000000"/>
              </w:rPr>
              <w:t>4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415CA3">
              <w:rPr>
                <w:rFonts w:ascii="Arial" w:hAnsi="Arial" w:cs="Arial"/>
                <w:color w:val="000000"/>
              </w:rPr>
              <w:t>Obuwie ochronne dla personelu medycznego</w:t>
            </w:r>
          </w:p>
          <w:p w14:paraId="499348D8" w14:textId="77777777" w:rsidR="00415CA3" w:rsidRPr="00B048DA" w:rsidRDefault="00415CA3" w:rsidP="000223E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415CA3">
              <w:rPr>
                <w:rFonts w:ascii="Arial" w:hAnsi="Arial" w:cs="Arial"/>
                <w:b/>
              </w:rPr>
              <w:t xml:space="preserve">Firma Handlowo-Produkcyjna Świat Dziecka Janusz Kowalski Przedsiębiorstwo Wielobranżowe </w:t>
            </w:r>
            <w:proofErr w:type="spellStart"/>
            <w:r w:rsidRPr="00415CA3">
              <w:rPr>
                <w:rFonts w:ascii="Arial" w:hAnsi="Arial" w:cs="Arial"/>
                <w:b/>
              </w:rPr>
              <w:t>Promedyk</w:t>
            </w:r>
            <w:proofErr w:type="spellEnd"/>
          </w:p>
          <w:p w14:paraId="325E5020" w14:textId="77777777" w:rsidR="00415CA3" w:rsidRDefault="00415CA3" w:rsidP="000223E8">
            <w:pPr>
              <w:spacing w:line="360" w:lineRule="auto"/>
              <w:rPr>
                <w:rFonts w:ascii="Arial" w:hAnsi="Arial" w:cs="Arial"/>
                <w:bCs/>
              </w:rPr>
            </w:pPr>
            <w:r w:rsidRPr="00415CA3">
              <w:rPr>
                <w:rFonts w:ascii="Arial" w:hAnsi="Arial" w:cs="Arial"/>
                <w:bCs/>
              </w:rPr>
              <w:t>Kielecka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15CA3">
              <w:rPr>
                <w:rFonts w:ascii="Arial" w:hAnsi="Arial" w:cs="Arial"/>
                <w:bCs/>
              </w:rPr>
              <w:t>76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6734A44E" w14:textId="77777777" w:rsidR="00415CA3" w:rsidRPr="00B048DA" w:rsidRDefault="00415CA3" w:rsidP="000223E8">
            <w:pPr>
              <w:spacing w:line="360" w:lineRule="auto"/>
              <w:rPr>
                <w:rFonts w:ascii="Arial" w:hAnsi="Arial" w:cs="Arial"/>
                <w:bCs/>
              </w:rPr>
            </w:pPr>
            <w:r w:rsidRPr="00415CA3">
              <w:rPr>
                <w:rFonts w:ascii="Arial" w:hAnsi="Arial" w:cs="Arial"/>
                <w:bCs/>
              </w:rPr>
              <w:t>26-600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415CA3">
              <w:rPr>
                <w:rFonts w:ascii="Arial" w:hAnsi="Arial" w:cs="Arial"/>
                <w:bCs/>
              </w:rPr>
              <w:t>Radom</w:t>
            </w:r>
          </w:p>
          <w:p w14:paraId="69902584" w14:textId="665FEB70" w:rsidR="00415CA3" w:rsidRPr="00B048DA" w:rsidRDefault="00415CA3" w:rsidP="000223E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="004A5E8C">
              <w:rPr>
                <w:rFonts w:ascii="Arial" w:hAnsi="Arial" w:cs="Arial"/>
                <w:b/>
              </w:rPr>
              <w:t>26 937,00</w:t>
            </w:r>
            <w:r w:rsidRPr="00415CA3">
              <w:rPr>
                <w:rFonts w:ascii="Arial" w:hAnsi="Arial" w:cs="Arial"/>
                <w:b/>
              </w:rPr>
              <w:t xml:space="preserve">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59FC2958" w14:textId="77777777" w:rsidR="00415CA3" w:rsidRPr="00B048DA" w:rsidRDefault="00415CA3" w:rsidP="000223E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39CB007E" w14:textId="77777777" w:rsidR="00415CA3" w:rsidRPr="00B048DA" w:rsidRDefault="00415CA3" w:rsidP="000223E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415CA3">
              <w:rPr>
                <w:rFonts w:ascii="Arial" w:hAnsi="Arial" w:cs="Arial"/>
              </w:rPr>
              <w:t>Oferta spełnia warunki zawarte w SWZ, w ustawie Prawo zamówień publicznych z dnia 11 września 2019 r. (tekst jednolity Dz. U. z 2023 r. poz. 1605) oraz jest najkorzystniejsza w kryteriach określonych w SWZ.</w:t>
            </w:r>
          </w:p>
        </w:tc>
      </w:tr>
    </w:tbl>
    <w:p w14:paraId="68D37E98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783B0F3C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4AC8D80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lastRenderedPageBreak/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BD19C7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392BC91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F58AEEA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415CA3" w14:paraId="2A77C60E" w14:textId="77777777" w:rsidTr="000223E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2E2C9" w14:textId="77777777" w:rsidR="00415CA3" w:rsidRPr="007D7932" w:rsidRDefault="00415CA3" w:rsidP="000223E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15CA3">
              <w:rPr>
                <w:rFonts w:ascii="Arial" w:hAnsi="Arial" w:cs="Arial"/>
                <w:sz w:val="22"/>
                <w:szCs w:val="22"/>
              </w:rPr>
              <w:t>Obuwie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3158E" w14:textId="77777777" w:rsidR="00415CA3" w:rsidRPr="007D7932" w:rsidRDefault="00415CA3" w:rsidP="000223E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15C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Firma Handlowo-Produkcyjna Świat Dziecka Janusz Kowalski Przedsiębiorstwo Wielobranżowe </w:t>
            </w:r>
            <w:proofErr w:type="spellStart"/>
            <w:r w:rsidRPr="00415CA3">
              <w:rPr>
                <w:rFonts w:ascii="Arial" w:hAnsi="Arial" w:cs="Arial"/>
                <w:b/>
                <w:bCs/>
                <w:sz w:val="22"/>
                <w:szCs w:val="22"/>
              </w:rPr>
              <w:t>Promedyk</w:t>
            </w:r>
            <w:proofErr w:type="spellEnd"/>
          </w:p>
          <w:p w14:paraId="78FECEEF" w14:textId="77777777" w:rsidR="00415CA3" w:rsidRPr="007D7932" w:rsidRDefault="00415CA3" w:rsidP="000223E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Kielecka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15CA3">
              <w:rPr>
                <w:rFonts w:ascii="Arial" w:hAnsi="Arial" w:cs="Arial"/>
                <w:sz w:val="22"/>
                <w:szCs w:val="22"/>
              </w:rPr>
              <w:t>76</w:t>
            </w:r>
          </w:p>
          <w:p w14:paraId="6255ABAC" w14:textId="77777777" w:rsidR="00415CA3" w:rsidRPr="007D7932" w:rsidRDefault="00415CA3" w:rsidP="000223E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26-600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15CA3">
              <w:rPr>
                <w:rFonts w:ascii="Arial" w:hAnsi="Arial" w:cs="Arial"/>
                <w:sz w:val="22"/>
                <w:szCs w:val="22"/>
              </w:rPr>
              <w:t>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A7C146" w14:textId="77777777" w:rsidR="00415CA3" w:rsidRPr="00415CA3" w:rsidRDefault="00415CA3" w:rsidP="000223E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DAE6176" w14:textId="6061D258" w:rsidR="00415CA3" w:rsidRPr="00415CA3" w:rsidRDefault="00415CA3" w:rsidP="000223E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 xml:space="preserve">2 - Wydłużenie terminu gwarancji - </w:t>
            </w:r>
            <w:r w:rsidR="00D12292">
              <w:rPr>
                <w:rFonts w:ascii="Arial" w:hAnsi="Arial" w:cs="Arial"/>
                <w:sz w:val="22"/>
                <w:szCs w:val="22"/>
              </w:rPr>
              <w:t>2</w:t>
            </w:r>
            <w:r w:rsidRPr="00415CA3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65DDCD32" w14:textId="23CF66FE" w:rsidR="00415CA3" w:rsidRPr="007D7932" w:rsidRDefault="00415CA3" w:rsidP="000223E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 xml:space="preserve">3 - Termin dostawy - </w:t>
            </w:r>
            <w:r w:rsidR="00D12292">
              <w:rPr>
                <w:rFonts w:ascii="Arial" w:hAnsi="Arial" w:cs="Arial"/>
                <w:sz w:val="22"/>
                <w:szCs w:val="22"/>
              </w:rPr>
              <w:t>2</w:t>
            </w:r>
            <w:r w:rsidRPr="00415CA3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5F57F" w14:textId="16A0CA8E" w:rsidR="00415CA3" w:rsidRPr="007D7932" w:rsidRDefault="00415CA3" w:rsidP="000223E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D12292">
              <w:rPr>
                <w:rFonts w:ascii="Arial" w:hAnsi="Arial" w:cs="Arial"/>
                <w:sz w:val="22"/>
                <w:szCs w:val="22"/>
              </w:rPr>
              <w:t>10</w:t>
            </w:r>
            <w:r w:rsidRPr="00415CA3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415CA3" w14:paraId="2E40493D" w14:textId="77777777" w:rsidTr="000223E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5D469" w14:textId="77777777" w:rsidR="00415CA3" w:rsidRPr="007D7932" w:rsidRDefault="00415CA3" w:rsidP="000223E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15CA3">
              <w:rPr>
                <w:rFonts w:ascii="Arial" w:hAnsi="Arial" w:cs="Arial"/>
                <w:sz w:val="22"/>
                <w:szCs w:val="22"/>
              </w:rPr>
              <w:t>Obuwie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2AB5E" w14:textId="77777777" w:rsidR="00415CA3" w:rsidRPr="007D7932" w:rsidRDefault="00415CA3" w:rsidP="000223E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15C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MEDIBUT Zakład Produkcyjny s.c. Janusz </w:t>
            </w:r>
            <w:proofErr w:type="spellStart"/>
            <w:r w:rsidRPr="00415CA3">
              <w:rPr>
                <w:rFonts w:ascii="Arial" w:hAnsi="Arial" w:cs="Arial"/>
                <w:b/>
                <w:bCs/>
                <w:sz w:val="22"/>
                <w:szCs w:val="22"/>
              </w:rPr>
              <w:t>Brudz</w:t>
            </w:r>
            <w:proofErr w:type="spellEnd"/>
            <w:r w:rsidRPr="00415C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Anna </w:t>
            </w:r>
            <w:proofErr w:type="spellStart"/>
            <w:r w:rsidRPr="00415CA3">
              <w:rPr>
                <w:rFonts w:ascii="Arial" w:hAnsi="Arial" w:cs="Arial"/>
                <w:b/>
                <w:bCs/>
                <w:sz w:val="22"/>
                <w:szCs w:val="22"/>
              </w:rPr>
              <w:t>Krystosik-Brudz</w:t>
            </w:r>
            <w:proofErr w:type="spellEnd"/>
          </w:p>
          <w:p w14:paraId="26D50C38" w14:textId="77777777" w:rsidR="00415CA3" w:rsidRPr="007D7932" w:rsidRDefault="00415CA3" w:rsidP="000223E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15CA3">
              <w:rPr>
                <w:rFonts w:ascii="Arial" w:hAnsi="Arial" w:cs="Arial"/>
                <w:sz w:val="22"/>
                <w:szCs w:val="22"/>
              </w:rPr>
              <w:t>gen.J.Dąbrowskiego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15CA3">
              <w:rPr>
                <w:rFonts w:ascii="Arial" w:hAnsi="Arial" w:cs="Arial"/>
                <w:sz w:val="22"/>
                <w:szCs w:val="22"/>
              </w:rPr>
              <w:t>45</w:t>
            </w:r>
          </w:p>
          <w:p w14:paraId="5642765E" w14:textId="77777777" w:rsidR="00415CA3" w:rsidRPr="007D7932" w:rsidRDefault="00415CA3" w:rsidP="000223E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93-177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15CA3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3CC90" w14:textId="77777777" w:rsidR="00415CA3" w:rsidRPr="00415CA3" w:rsidRDefault="00415CA3" w:rsidP="000223E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1 - Cena - 47.05</w:t>
            </w:r>
          </w:p>
          <w:p w14:paraId="488B970A" w14:textId="31876228" w:rsidR="00415CA3" w:rsidRPr="00415CA3" w:rsidRDefault="00415CA3" w:rsidP="000223E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 xml:space="preserve">2 - Wydłużenie terminu gwarancji - </w:t>
            </w:r>
            <w:r w:rsidR="00D12292">
              <w:rPr>
                <w:rFonts w:ascii="Arial" w:hAnsi="Arial" w:cs="Arial"/>
                <w:sz w:val="22"/>
                <w:szCs w:val="22"/>
              </w:rPr>
              <w:t>2</w:t>
            </w:r>
            <w:r w:rsidRPr="00415CA3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2E2E3599" w14:textId="31CD77B1" w:rsidR="00415CA3" w:rsidRPr="007D7932" w:rsidRDefault="00415CA3" w:rsidP="000223E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 xml:space="preserve">3 - Termin dostawy - </w:t>
            </w:r>
            <w:r w:rsidR="00D12292">
              <w:rPr>
                <w:rFonts w:ascii="Arial" w:hAnsi="Arial" w:cs="Arial"/>
                <w:sz w:val="22"/>
                <w:szCs w:val="22"/>
              </w:rPr>
              <w:t>2</w:t>
            </w:r>
            <w:r w:rsidRPr="00415CA3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AF5B0" w14:textId="62FBDAB3" w:rsidR="00415CA3" w:rsidRPr="007D7932" w:rsidRDefault="00415CA3" w:rsidP="000223E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D12292">
              <w:rPr>
                <w:rFonts w:ascii="Arial" w:hAnsi="Arial" w:cs="Arial"/>
                <w:sz w:val="22"/>
                <w:szCs w:val="22"/>
              </w:rPr>
              <w:t>9</w:t>
            </w:r>
            <w:r w:rsidRPr="00415CA3">
              <w:rPr>
                <w:rFonts w:ascii="Arial" w:hAnsi="Arial" w:cs="Arial"/>
                <w:sz w:val="22"/>
                <w:szCs w:val="22"/>
              </w:rPr>
              <w:t>7,05</w:t>
            </w:r>
          </w:p>
        </w:tc>
      </w:tr>
      <w:tr w:rsidR="00415CA3" w14:paraId="18731AD1" w14:textId="77777777" w:rsidTr="000223E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67D01" w14:textId="77777777" w:rsidR="00415CA3" w:rsidRPr="007D7932" w:rsidRDefault="00415CA3" w:rsidP="000223E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15CA3">
              <w:rPr>
                <w:rFonts w:ascii="Arial" w:hAnsi="Arial" w:cs="Arial"/>
                <w:sz w:val="22"/>
                <w:szCs w:val="22"/>
              </w:rPr>
              <w:t>Obuwie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67304" w14:textId="77777777" w:rsidR="00415CA3" w:rsidRPr="007D7932" w:rsidRDefault="00415CA3" w:rsidP="000223E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15CA3">
              <w:rPr>
                <w:rFonts w:ascii="Arial" w:hAnsi="Arial" w:cs="Arial"/>
                <w:b/>
                <w:bCs/>
                <w:sz w:val="22"/>
                <w:szCs w:val="22"/>
              </w:rPr>
              <w:t>"</w:t>
            </w:r>
            <w:proofErr w:type="spellStart"/>
            <w:r w:rsidRPr="00415CA3">
              <w:rPr>
                <w:rFonts w:ascii="Arial" w:hAnsi="Arial" w:cs="Arial"/>
                <w:b/>
                <w:bCs/>
                <w:sz w:val="22"/>
                <w:szCs w:val="22"/>
              </w:rPr>
              <w:t>Loogan</w:t>
            </w:r>
            <w:proofErr w:type="spellEnd"/>
            <w:r w:rsidRPr="00415C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" Jakub </w:t>
            </w:r>
            <w:proofErr w:type="spellStart"/>
            <w:r w:rsidRPr="00415CA3">
              <w:rPr>
                <w:rFonts w:ascii="Arial" w:hAnsi="Arial" w:cs="Arial"/>
                <w:b/>
                <w:bCs/>
                <w:sz w:val="22"/>
                <w:szCs w:val="22"/>
              </w:rPr>
              <w:t>Wyrębak</w:t>
            </w:r>
            <w:proofErr w:type="spellEnd"/>
          </w:p>
          <w:p w14:paraId="2DE750C6" w14:textId="77777777" w:rsidR="00415CA3" w:rsidRPr="007D7932" w:rsidRDefault="00415CA3" w:rsidP="000223E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Mokra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15CA3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1E127A33" w14:textId="77777777" w:rsidR="00415CA3" w:rsidRPr="007D7932" w:rsidRDefault="00415CA3" w:rsidP="000223E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98-300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15CA3">
              <w:rPr>
                <w:rFonts w:ascii="Arial" w:hAnsi="Arial" w:cs="Arial"/>
                <w:sz w:val="22"/>
                <w:szCs w:val="22"/>
              </w:rPr>
              <w:t>Wieluń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6A7D5" w14:textId="372AF562" w:rsidR="00415CA3" w:rsidRPr="00415CA3" w:rsidRDefault="00415CA3" w:rsidP="000223E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 xml:space="preserve">1 - Cena </w:t>
            </w:r>
            <w:r w:rsidR="00D12292">
              <w:rPr>
                <w:rFonts w:ascii="Arial" w:hAnsi="Arial" w:cs="Arial"/>
                <w:sz w:val="22"/>
                <w:szCs w:val="22"/>
              </w:rPr>
              <w:t>–</w:t>
            </w:r>
            <w:r w:rsidRPr="00415CA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12292">
              <w:rPr>
                <w:rFonts w:ascii="Arial" w:hAnsi="Arial" w:cs="Arial"/>
                <w:sz w:val="22"/>
                <w:szCs w:val="22"/>
              </w:rPr>
              <w:t>42.38</w:t>
            </w:r>
          </w:p>
          <w:p w14:paraId="3CC15DC9" w14:textId="0614881F" w:rsidR="00415CA3" w:rsidRPr="00415CA3" w:rsidRDefault="00415CA3" w:rsidP="000223E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 xml:space="preserve">2 - Wydłużenie terminu gwarancji - </w:t>
            </w:r>
            <w:r w:rsidR="00D12292">
              <w:rPr>
                <w:rFonts w:ascii="Arial" w:hAnsi="Arial" w:cs="Arial"/>
                <w:sz w:val="22"/>
                <w:szCs w:val="22"/>
              </w:rPr>
              <w:t>2</w:t>
            </w:r>
            <w:r w:rsidRPr="00415CA3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6137C5D4" w14:textId="5CB6C6BB" w:rsidR="00415CA3" w:rsidRPr="007D7932" w:rsidRDefault="00415CA3" w:rsidP="000223E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 xml:space="preserve">3 - Termin dostawy - </w:t>
            </w:r>
            <w:r w:rsidR="00D12292">
              <w:rPr>
                <w:rFonts w:ascii="Arial" w:hAnsi="Arial" w:cs="Arial"/>
                <w:sz w:val="22"/>
                <w:szCs w:val="22"/>
              </w:rPr>
              <w:t>2</w:t>
            </w:r>
            <w:r w:rsidRPr="00415CA3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D3FBE" w14:textId="6FF80368" w:rsidR="00415CA3" w:rsidRPr="007D7932" w:rsidRDefault="00415CA3" w:rsidP="000223E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D12292">
              <w:rPr>
                <w:rFonts w:ascii="Arial" w:hAnsi="Arial" w:cs="Arial"/>
                <w:sz w:val="22"/>
                <w:szCs w:val="22"/>
              </w:rPr>
              <w:t>92,38</w:t>
            </w:r>
          </w:p>
        </w:tc>
      </w:tr>
      <w:tr w:rsidR="00415CA3" w14:paraId="713480E7" w14:textId="77777777" w:rsidTr="000223E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87FA6" w14:textId="77777777" w:rsidR="00415CA3" w:rsidRPr="007D7932" w:rsidRDefault="00415CA3" w:rsidP="000223E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15CA3">
              <w:rPr>
                <w:rFonts w:ascii="Arial" w:hAnsi="Arial" w:cs="Arial"/>
                <w:sz w:val="22"/>
                <w:szCs w:val="22"/>
              </w:rPr>
              <w:t>Obuwie operacyjne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5ADDE" w14:textId="77777777" w:rsidR="00415CA3" w:rsidRPr="007D7932" w:rsidRDefault="00415CA3" w:rsidP="000223E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15C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Firma </w:t>
            </w:r>
            <w:proofErr w:type="spellStart"/>
            <w:r w:rsidRPr="00415CA3">
              <w:rPr>
                <w:rFonts w:ascii="Arial" w:hAnsi="Arial" w:cs="Arial"/>
                <w:b/>
                <w:bCs/>
                <w:sz w:val="22"/>
                <w:szCs w:val="22"/>
              </w:rPr>
              <w:t>Produkcyjno</w:t>
            </w:r>
            <w:proofErr w:type="spellEnd"/>
            <w:r w:rsidRPr="00415C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Handlowo Usługowa "SOLLO PLUS" S.C. Zbigniew Kałużny, Iwona Kałużna</w:t>
            </w:r>
          </w:p>
          <w:p w14:paraId="6D0BD7B7" w14:textId="77777777" w:rsidR="00415CA3" w:rsidRPr="007D7932" w:rsidRDefault="00415CA3" w:rsidP="000223E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Rubinowa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15CA3">
              <w:rPr>
                <w:rFonts w:ascii="Arial" w:hAnsi="Arial" w:cs="Arial"/>
                <w:sz w:val="22"/>
                <w:szCs w:val="22"/>
              </w:rPr>
              <w:t>15</w:t>
            </w:r>
          </w:p>
          <w:p w14:paraId="7A5F7EEA" w14:textId="77777777" w:rsidR="00415CA3" w:rsidRPr="007D7932" w:rsidRDefault="00415CA3" w:rsidP="000223E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62-700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15CA3">
              <w:rPr>
                <w:rFonts w:ascii="Arial" w:hAnsi="Arial" w:cs="Arial"/>
                <w:sz w:val="22"/>
                <w:szCs w:val="22"/>
              </w:rPr>
              <w:t>Turek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4C587" w14:textId="77777777" w:rsidR="00415CA3" w:rsidRPr="00415CA3" w:rsidRDefault="00415CA3" w:rsidP="000223E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326AA2E3" w14:textId="77777777" w:rsidR="00415CA3" w:rsidRPr="00415CA3" w:rsidRDefault="00415CA3" w:rsidP="000223E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2 - Wydłużenie terminu gwarancji - 0.00</w:t>
            </w:r>
          </w:p>
          <w:p w14:paraId="3FF7A5F2" w14:textId="77777777" w:rsidR="00415CA3" w:rsidRPr="007D7932" w:rsidRDefault="00415CA3" w:rsidP="000223E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3 -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619B2" w14:textId="77777777" w:rsidR="00415CA3" w:rsidRPr="007D7932" w:rsidRDefault="00415CA3" w:rsidP="000223E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415CA3" w14:paraId="4AB0FAE4" w14:textId="77777777" w:rsidTr="000223E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20373" w14:textId="77777777" w:rsidR="00415CA3" w:rsidRPr="007D7932" w:rsidRDefault="00415CA3" w:rsidP="000223E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15CA3">
              <w:rPr>
                <w:rFonts w:ascii="Arial" w:hAnsi="Arial" w:cs="Arial"/>
                <w:sz w:val="22"/>
                <w:szCs w:val="22"/>
              </w:rPr>
              <w:t>Odzież ochronna dla personelu medycznego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B0B0D" w14:textId="77777777" w:rsidR="00415CA3" w:rsidRPr="007D7932" w:rsidRDefault="00415CA3" w:rsidP="000223E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15CA3">
              <w:rPr>
                <w:rFonts w:ascii="Arial" w:hAnsi="Arial" w:cs="Arial"/>
                <w:b/>
                <w:bCs/>
                <w:sz w:val="22"/>
                <w:szCs w:val="22"/>
              </w:rPr>
              <w:t>Wojdak Sp. z o.o.</w:t>
            </w:r>
          </w:p>
          <w:p w14:paraId="4A33B502" w14:textId="77777777" w:rsidR="00415CA3" w:rsidRPr="007D7932" w:rsidRDefault="00415CA3" w:rsidP="000223E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Hauke Bosaka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15CA3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3CB3EBE9" w14:textId="77777777" w:rsidR="00415CA3" w:rsidRPr="007D7932" w:rsidRDefault="00415CA3" w:rsidP="000223E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25-217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15CA3">
              <w:rPr>
                <w:rFonts w:ascii="Arial" w:hAnsi="Arial" w:cs="Arial"/>
                <w:sz w:val="22"/>
                <w:szCs w:val="22"/>
              </w:rPr>
              <w:t>Kielce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E2FD8" w14:textId="77777777" w:rsidR="00415CA3" w:rsidRPr="00415CA3" w:rsidRDefault="00415CA3" w:rsidP="000223E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672E6861" w14:textId="18A7AF62" w:rsidR="00415CA3" w:rsidRPr="00415CA3" w:rsidRDefault="00415CA3" w:rsidP="000223E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 xml:space="preserve">2 - Wydłużenie terminu gwarancji - </w:t>
            </w:r>
            <w:r w:rsidR="00D12292">
              <w:rPr>
                <w:rFonts w:ascii="Arial" w:hAnsi="Arial" w:cs="Arial"/>
                <w:sz w:val="22"/>
                <w:szCs w:val="22"/>
              </w:rPr>
              <w:t>2</w:t>
            </w:r>
            <w:r w:rsidRPr="00415CA3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7A673530" w14:textId="74000D27" w:rsidR="00415CA3" w:rsidRPr="007D7932" w:rsidRDefault="00415CA3" w:rsidP="000223E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 xml:space="preserve">3 - Termin dostawy - </w:t>
            </w:r>
            <w:r w:rsidR="00D12292">
              <w:rPr>
                <w:rFonts w:ascii="Arial" w:hAnsi="Arial" w:cs="Arial"/>
                <w:sz w:val="22"/>
                <w:szCs w:val="22"/>
              </w:rPr>
              <w:t>2</w:t>
            </w:r>
            <w:r w:rsidRPr="00415CA3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07E7A" w14:textId="4CBEE82F" w:rsidR="00415CA3" w:rsidRPr="007D7932" w:rsidRDefault="00415CA3" w:rsidP="000223E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D12292">
              <w:rPr>
                <w:rFonts w:ascii="Arial" w:hAnsi="Arial" w:cs="Arial"/>
                <w:sz w:val="22"/>
                <w:szCs w:val="22"/>
              </w:rPr>
              <w:t>10</w:t>
            </w:r>
            <w:r w:rsidRPr="00415CA3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415CA3" w14:paraId="4125D3C5" w14:textId="77777777" w:rsidTr="000223E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5DE3D" w14:textId="77777777" w:rsidR="00415CA3" w:rsidRPr="007D7932" w:rsidRDefault="00415CA3" w:rsidP="000223E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15CA3">
              <w:rPr>
                <w:rFonts w:ascii="Arial" w:hAnsi="Arial" w:cs="Arial"/>
                <w:sz w:val="22"/>
                <w:szCs w:val="22"/>
              </w:rPr>
              <w:t>Odzież ochronna dla personelu medycznego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B82BB" w14:textId="77777777" w:rsidR="00415CA3" w:rsidRPr="007D7932" w:rsidRDefault="00415CA3" w:rsidP="000223E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15CA3">
              <w:rPr>
                <w:rFonts w:ascii="Arial" w:hAnsi="Arial" w:cs="Arial"/>
                <w:b/>
                <w:bCs/>
                <w:sz w:val="22"/>
                <w:szCs w:val="22"/>
              </w:rPr>
              <w:t>MIRAFO Sp. z o.o.</w:t>
            </w:r>
          </w:p>
          <w:p w14:paraId="7F531F17" w14:textId="77777777" w:rsidR="00415CA3" w:rsidRPr="007D7932" w:rsidRDefault="00415CA3" w:rsidP="000223E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Toruńska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15CA3">
              <w:rPr>
                <w:rFonts w:ascii="Arial" w:hAnsi="Arial" w:cs="Arial"/>
                <w:sz w:val="22"/>
                <w:szCs w:val="22"/>
              </w:rPr>
              <w:t>10</w:t>
            </w:r>
          </w:p>
          <w:p w14:paraId="32DCC06C" w14:textId="77777777" w:rsidR="00415CA3" w:rsidRPr="007D7932" w:rsidRDefault="00415CA3" w:rsidP="000223E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93-487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15CA3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ECDDE" w14:textId="77777777" w:rsidR="00415CA3" w:rsidRPr="00415CA3" w:rsidRDefault="00415CA3" w:rsidP="000223E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6DBCA74B" w14:textId="77777777" w:rsidR="00415CA3" w:rsidRPr="00415CA3" w:rsidRDefault="00415CA3" w:rsidP="000223E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2 - Wydłużenie terminu gwarancji - 0.00</w:t>
            </w:r>
          </w:p>
          <w:p w14:paraId="796AECCB" w14:textId="77777777" w:rsidR="00415CA3" w:rsidRPr="007D7932" w:rsidRDefault="00415CA3" w:rsidP="000223E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3 -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B0E07" w14:textId="77777777" w:rsidR="00415CA3" w:rsidRPr="007D7932" w:rsidRDefault="00415CA3" w:rsidP="000223E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415CA3" w14:paraId="13DFD6DC" w14:textId="77777777" w:rsidTr="000223E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3A135E" w14:textId="77777777" w:rsidR="00415CA3" w:rsidRPr="007D7932" w:rsidRDefault="00415CA3" w:rsidP="000223E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15CA3">
              <w:rPr>
                <w:rFonts w:ascii="Arial" w:hAnsi="Arial" w:cs="Arial"/>
                <w:sz w:val="22"/>
                <w:szCs w:val="22"/>
              </w:rPr>
              <w:t>Obuwie ochronne dla personelu medycznego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5DF14" w14:textId="77777777" w:rsidR="00415CA3" w:rsidRPr="007D7932" w:rsidRDefault="00415CA3" w:rsidP="000223E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15C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Firma Handlowo-Produkcyjna Świat Dziecka Janusz Kowalski Przedsiębiorstwo Wielobranżowe </w:t>
            </w:r>
            <w:proofErr w:type="spellStart"/>
            <w:r w:rsidRPr="00415CA3">
              <w:rPr>
                <w:rFonts w:ascii="Arial" w:hAnsi="Arial" w:cs="Arial"/>
                <w:b/>
                <w:bCs/>
                <w:sz w:val="22"/>
                <w:szCs w:val="22"/>
              </w:rPr>
              <w:t>Promedyk</w:t>
            </w:r>
            <w:proofErr w:type="spellEnd"/>
          </w:p>
          <w:p w14:paraId="6A4BEB9D" w14:textId="77777777" w:rsidR="00415CA3" w:rsidRPr="007D7932" w:rsidRDefault="00415CA3" w:rsidP="000223E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Kielecka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15CA3">
              <w:rPr>
                <w:rFonts w:ascii="Arial" w:hAnsi="Arial" w:cs="Arial"/>
                <w:sz w:val="22"/>
                <w:szCs w:val="22"/>
              </w:rPr>
              <w:t>76</w:t>
            </w:r>
          </w:p>
          <w:p w14:paraId="7D9ACEB5" w14:textId="77777777" w:rsidR="00415CA3" w:rsidRPr="007D7932" w:rsidRDefault="00415CA3" w:rsidP="000223E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26-600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15CA3">
              <w:rPr>
                <w:rFonts w:ascii="Arial" w:hAnsi="Arial" w:cs="Arial"/>
                <w:sz w:val="22"/>
                <w:szCs w:val="22"/>
              </w:rPr>
              <w:t>Radom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8EC71" w14:textId="77777777" w:rsidR="00415CA3" w:rsidRPr="00415CA3" w:rsidRDefault="00415CA3" w:rsidP="000223E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6937A1B" w14:textId="52DE3275" w:rsidR="00415CA3" w:rsidRPr="00415CA3" w:rsidRDefault="00415CA3" w:rsidP="000223E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 xml:space="preserve">2 - Wydłużenie terminu gwarancji - </w:t>
            </w:r>
            <w:r w:rsidR="00D12292">
              <w:rPr>
                <w:rFonts w:ascii="Arial" w:hAnsi="Arial" w:cs="Arial"/>
                <w:sz w:val="22"/>
                <w:szCs w:val="22"/>
              </w:rPr>
              <w:t>2</w:t>
            </w:r>
            <w:r w:rsidRPr="00415CA3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62C0031F" w14:textId="3142951C" w:rsidR="00415CA3" w:rsidRPr="007D7932" w:rsidRDefault="00415CA3" w:rsidP="000223E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 xml:space="preserve">3 - Termin dostawy - </w:t>
            </w:r>
            <w:r w:rsidR="00D12292">
              <w:rPr>
                <w:rFonts w:ascii="Arial" w:hAnsi="Arial" w:cs="Arial"/>
                <w:sz w:val="22"/>
                <w:szCs w:val="22"/>
              </w:rPr>
              <w:t>2</w:t>
            </w:r>
            <w:r w:rsidRPr="00415CA3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4A7A1" w14:textId="1887610C" w:rsidR="00415CA3" w:rsidRPr="007D7932" w:rsidRDefault="00415CA3" w:rsidP="000223E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D12292">
              <w:rPr>
                <w:rFonts w:ascii="Arial" w:hAnsi="Arial" w:cs="Arial"/>
                <w:sz w:val="22"/>
                <w:szCs w:val="22"/>
              </w:rPr>
              <w:t>10</w:t>
            </w:r>
            <w:r w:rsidRPr="00415CA3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415CA3" w14:paraId="10A1C4E3" w14:textId="77777777" w:rsidTr="000223E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263B5" w14:textId="77777777" w:rsidR="00415CA3" w:rsidRPr="007D7932" w:rsidRDefault="00415CA3" w:rsidP="000223E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15CA3">
              <w:rPr>
                <w:rFonts w:ascii="Arial" w:hAnsi="Arial" w:cs="Arial"/>
                <w:sz w:val="22"/>
                <w:szCs w:val="22"/>
              </w:rPr>
              <w:t>Obuwie ochronne dla personelu medycznego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7C98E" w14:textId="77777777" w:rsidR="00415CA3" w:rsidRPr="007D7932" w:rsidRDefault="00415CA3" w:rsidP="000223E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15C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MEDIBUT Zakład Produkcyjny s.c. Janusz </w:t>
            </w:r>
            <w:proofErr w:type="spellStart"/>
            <w:r w:rsidRPr="00415CA3">
              <w:rPr>
                <w:rFonts w:ascii="Arial" w:hAnsi="Arial" w:cs="Arial"/>
                <w:b/>
                <w:bCs/>
                <w:sz w:val="22"/>
                <w:szCs w:val="22"/>
              </w:rPr>
              <w:t>Brudz</w:t>
            </w:r>
            <w:proofErr w:type="spellEnd"/>
            <w:r w:rsidRPr="00415C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Anna </w:t>
            </w:r>
            <w:proofErr w:type="spellStart"/>
            <w:r w:rsidRPr="00415CA3">
              <w:rPr>
                <w:rFonts w:ascii="Arial" w:hAnsi="Arial" w:cs="Arial"/>
                <w:b/>
                <w:bCs/>
                <w:sz w:val="22"/>
                <w:szCs w:val="22"/>
              </w:rPr>
              <w:t>Krystosik-Brudz</w:t>
            </w:r>
            <w:proofErr w:type="spellEnd"/>
          </w:p>
          <w:p w14:paraId="2AFC2C45" w14:textId="77777777" w:rsidR="00415CA3" w:rsidRPr="007D7932" w:rsidRDefault="00415CA3" w:rsidP="000223E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415CA3">
              <w:rPr>
                <w:rFonts w:ascii="Arial" w:hAnsi="Arial" w:cs="Arial"/>
                <w:sz w:val="22"/>
                <w:szCs w:val="22"/>
              </w:rPr>
              <w:t>gen.J.Dąbrowskiego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15CA3">
              <w:rPr>
                <w:rFonts w:ascii="Arial" w:hAnsi="Arial" w:cs="Arial"/>
                <w:sz w:val="22"/>
                <w:szCs w:val="22"/>
              </w:rPr>
              <w:t>45</w:t>
            </w:r>
          </w:p>
          <w:p w14:paraId="273B2B2F" w14:textId="77777777" w:rsidR="00415CA3" w:rsidRPr="007D7932" w:rsidRDefault="00415CA3" w:rsidP="000223E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93-177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15CA3">
              <w:rPr>
                <w:rFonts w:ascii="Arial" w:hAnsi="Arial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474EE" w14:textId="77777777" w:rsidR="00415CA3" w:rsidRPr="00415CA3" w:rsidRDefault="00415CA3" w:rsidP="000223E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1 - Cena - 59.60</w:t>
            </w:r>
          </w:p>
          <w:p w14:paraId="7436938B" w14:textId="1CA2B8CB" w:rsidR="00415CA3" w:rsidRPr="00415CA3" w:rsidRDefault="00415CA3" w:rsidP="000223E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 xml:space="preserve">2 - Wydłużenie terminu gwarancji - </w:t>
            </w:r>
            <w:r w:rsidR="00D12292">
              <w:rPr>
                <w:rFonts w:ascii="Arial" w:hAnsi="Arial" w:cs="Arial"/>
                <w:sz w:val="22"/>
                <w:szCs w:val="22"/>
              </w:rPr>
              <w:t>2</w:t>
            </w:r>
            <w:r w:rsidRPr="00415CA3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6CC72777" w14:textId="2997F666" w:rsidR="00415CA3" w:rsidRPr="007D7932" w:rsidRDefault="00415CA3" w:rsidP="000223E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 xml:space="preserve">3 - Termin dostawy - </w:t>
            </w:r>
            <w:r w:rsidR="00D12292">
              <w:rPr>
                <w:rFonts w:ascii="Arial" w:hAnsi="Arial" w:cs="Arial"/>
                <w:sz w:val="22"/>
                <w:szCs w:val="22"/>
              </w:rPr>
              <w:t>2</w:t>
            </w:r>
            <w:r w:rsidRPr="00415CA3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1F6B2" w14:textId="032B30D6" w:rsidR="00415CA3" w:rsidRPr="007D7932" w:rsidRDefault="00415CA3" w:rsidP="000223E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D12292">
              <w:rPr>
                <w:rFonts w:ascii="Arial" w:hAnsi="Arial" w:cs="Arial"/>
                <w:sz w:val="22"/>
                <w:szCs w:val="22"/>
              </w:rPr>
              <w:t>9</w:t>
            </w:r>
            <w:r w:rsidRPr="00415CA3">
              <w:rPr>
                <w:rFonts w:ascii="Arial" w:hAnsi="Arial" w:cs="Arial"/>
                <w:sz w:val="22"/>
                <w:szCs w:val="22"/>
              </w:rPr>
              <w:t>9,60</w:t>
            </w:r>
          </w:p>
        </w:tc>
      </w:tr>
      <w:tr w:rsidR="00415CA3" w14:paraId="3BD52EC8" w14:textId="77777777" w:rsidTr="000223E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AF11D" w14:textId="77777777" w:rsidR="00415CA3" w:rsidRPr="007D7932" w:rsidRDefault="00415CA3" w:rsidP="000223E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lastRenderedPageBreak/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15CA3">
              <w:rPr>
                <w:rFonts w:ascii="Arial" w:hAnsi="Arial" w:cs="Arial"/>
                <w:sz w:val="22"/>
                <w:szCs w:val="22"/>
              </w:rPr>
              <w:t>Obuwie ochronne dla personelu medycznego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0A54D" w14:textId="77777777" w:rsidR="00415CA3" w:rsidRPr="007D7932" w:rsidRDefault="00415CA3" w:rsidP="000223E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15CA3">
              <w:rPr>
                <w:rFonts w:ascii="Arial" w:hAnsi="Arial" w:cs="Arial"/>
                <w:b/>
                <w:bCs/>
                <w:sz w:val="22"/>
                <w:szCs w:val="22"/>
              </w:rPr>
              <w:t>"</w:t>
            </w:r>
            <w:proofErr w:type="spellStart"/>
            <w:r w:rsidRPr="00415CA3">
              <w:rPr>
                <w:rFonts w:ascii="Arial" w:hAnsi="Arial" w:cs="Arial"/>
                <w:b/>
                <w:bCs/>
                <w:sz w:val="22"/>
                <w:szCs w:val="22"/>
              </w:rPr>
              <w:t>Loogan</w:t>
            </w:r>
            <w:proofErr w:type="spellEnd"/>
            <w:r w:rsidRPr="00415C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" Jakub </w:t>
            </w:r>
            <w:proofErr w:type="spellStart"/>
            <w:r w:rsidRPr="00415CA3">
              <w:rPr>
                <w:rFonts w:ascii="Arial" w:hAnsi="Arial" w:cs="Arial"/>
                <w:b/>
                <w:bCs/>
                <w:sz w:val="22"/>
                <w:szCs w:val="22"/>
              </w:rPr>
              <w:t>Wyrębak</w:t>
            </w:r>
            <w:proofErr w:type="spellEnd"/>
          </w:p>
          <w:p w14:paraId="1662448E" w14:textId="77777777" w:rsidR="00415CA3" w:rsidRPr="007D7932" w:rsidRDefault="00415CA3" w:rsidP="000223E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Mokra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15CA3">
              <w:rPr>
                <w:rFonts w:ascii="Arial" w:hAnsi="Arial" w:cs="Arial"/>
                <w:sz w:val="22"/>
                <w:szCs w:val="22"/>
              </w:rPr>
              <w:t>17</w:t>
            </w:r>
          </w:p>
          <w:p w14:paraId="52ECBD4C" w14:textId="77777777" w:rsidR="00415CA3" w:rsidRPr="007D7932" w:rsidRDefault="00415CA3" w:rsidP="000223E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98-300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15CA3">
              <w:rPr>
                <w:rFonts w:ascii="Arial" w:hAnsi="Arial" w:cs="Arial"/>
                <w:sz w:val="22"/>
                <w:szCs w:val="22"/>
              </w:rPr>
              <w:t>Wieluń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6F1E9" w14:textId="77777777" w:rsidR="00415CA3" w:rsidRPr="00415CA3" w:rsidRDefault="00415CA3" w:rsidP="000223E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1 - Cena - 36.00</w:t>
            </w:r>
          </w:p>
          <w:p w14:paraId="741B67A9" w14:textId="2AFD257C" w:rsidR="00415CA3" w:rsidRPr="00415CA3" w:rsidRDefault="00415CA3" w:rsidP="000223E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 xml:space="preserve">2 - Wydłużenie terminu gwarancji - </w:t>
            </w:r>
            <w:r w:rsidR="00D12292">
              <w:rPr>
                <w:rFonts w:ascii="Arial" w:hAnsi="Arial" w:cs="Arial"/>
                <w:sz w:val="22"/>
                <w:szCs w:val="22"/>
              </w:rPr>
              <w:t>2</w:t>
            </w:r>
            <w:r w:rsidRPr="00415CA3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5A64AD70" w14:textId="4C93D22D" w:rsidR="00415CA3" w:rsidRPr="007D7932" w:rsidRDefault="00415CA3" w:rsidP="000223E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 xml:space="preserve">3 - Termin dostawy - </w:t>
            </w:r>
            <w:r w:rsidR="00D12292">
              <w:rPr>
                <w:rFonts w:ascii="Arial" w:hAnsi="Arial" w:cs="Arial"/>
                <w:sz w:val="22"/>
                <w:szCs w:val="22"/>
              </w:rPr>
              <w:t>2</w:t>
            </w:r>
            <w:r w:rsidRPr="00415CA3">
              <w:rPr>
                <w:rFonts w:ascii="Arial" w:hAnsi="Arial" w:cs="Arial"/>
                <w:sz w:val="22"/>
                <w:szCs w:val="22"/>
              </w:rPr>
              <w:t>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E8304" w14:textId="4AB3B369" w:rsidR="00415CA3" w:rsidRPr="007D7932" w:rsidRDefault="00415CA3" w:rsidP="000223E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D12292">
              <w:rPr>
                <w:rFonts w:ascii="Arial" w:hAnsi="Arial" w:cs="Arial"/>
                <w:sz w:val="22"/>
                <w:szCs w:val="22"/>
              </w:rPr>
              <w:t>7</w:t>
            </w:r>
            <w:r w:rsidRPr="00415CA3">
              <w:rPr>
                <w:rFonts w:ascii="Arial" w:hAnsi="Arial" w:cs="Arial"/>
                <w:sz w:val="22"/>
                <w:szCs w:val="22"/>
              </w:rPr>
              <w:t>6,00</w:t>
            </w:r>
          </w:p>
        </w:tc>
      </w:tr>
      <w:tr w:rsidR="00415CA3" w14:paraId="76DBDEF8" w14:textId="77777777" w:rsidTr="000223E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091EF" w14:textId="77777777" w:rsidR="00415CA3" w:rsidRPr="007D7932" w:rsidRDefault="00415CA3" w:rsidP="000223E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15CA3">
              <w:rPr>
                <w:rFonts w:ascii="Arial" w:hAnsi="Arial" w:cs="Arial"/>
                <w:sz w:val="22"/>
                <w:szCs w:val="22"/>
              </w:rPr>
              <w:t>Obuwie ochronne dla personelu medycznego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B7184" w14:textId="77777777" w:rsidR="00415CA3" w:rsidRPr="007D7932" w:rsidRDefault="00415CA3" w:rsidP="000223E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15CA3">
              <w:rPr>
                <w:rFonts w:ascii="Arial" w:hAnsi="Arial" w:cs="Arial"/>
                <w:b/>
                <w:bCs/>
                <w:sz w:val="22"/>
                <w:szCs w:val="22"/>
              </w:rPr>
              <w:t>Wojdak Sp. z o.o.</w:t>
            </w:r>
          </w:p>
          <w:p w14:paraId="375E99D0" w14:textId="77777777" w:rsidR="00415CA3" w:rsidRPr="007D7932" w:rsidRDefault="00415CA3" w:rsidP="000223E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Hauke Bosaka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15CA3">
              <w:rPr>
                <w:rFonts w:ascii="Arial" w:hAnsi="Arial" w:cs="Arial"/>
                <w:sz w:val="22"/>
                <w:szCs w:val="22"/>
              </w:rPr>
              <w:t>11</w:t>
            </w:r>
          </w:p>
          <w:p w14:paraId="433F97A1" w14:textId="77777777" w:rsidR="00415CA3" w:rsidRPr="007D7932" w:rsidRDefault="00415CA3" w:rsidP="000223E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25-217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15CA3">
              <w:rPr>
                <w:rFonts w:ascii="Arial" w:hAnsi="Arial" w:cs="Arial"/>
                <w:sz w:val="22"/>
                <w:szCs w:val="22"/>
              </w:rPr>
              <w:t>Kielce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8D7DF" w14:textId="77777777" w:rsidR="00415CA3" w:rsidRPr="00415CA3" w:rsidRDefault="00415CA3" w:rsidP="000223E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1 - Cena - 35.65</w:t>
            </w:r>
          </w:p>
          <w:p w14:paraId="5D6E84CA" w14:textId="6AF69A5C" w:rsidR="00415CA3" w:rsidRPr="00415CA3" w:rsidRDefault="00415CA3" w:rsidP="000223E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 xml:space="preserve">2 - Wydłużenie terminu gwarancji - </w:t>
            </w:r>
            <w:r w:rsidR="00D12292">
              <w:rPr>
                <w:rFonts w:ascii="Arial" w:hAnsi="Arial" w:cs="Arial"/>
                <w:sz w:val="22"/>
                <w:szCs w:val="22"/>
              </w:rPr>
              <w:t>2</w:t>
            </w:r>
            <w:r w:rsidRPr="00415CA3">
              <w:rPr>
                <w:rFonts w:ascii="Arial" w:hAnsi="Arial" w:cs="Arial"/>
                <w:sz w:val="22"/>
                <w:szCs w:val="22"/>
              </w:rPr>
              <w:t>0.00</w:t>
            </w:r>
          </w:p>
          <w:p w14:paraId="73E9201B" w14:textId="77777777" w:rsidR="00415CA3" w:rsidRPr="007D7932" w:rsidRDefault="00415CA3" w:rsidP="000223E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3 -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1AD22" w14:textId="5BBF60A2" w:rsidR="00415CA3" w:rsidRPr="007D7932" w:rsidRDefault="00415CA3" w:rsidP="000223E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D12292">
              <w:rPr>
                <w:rFonts w:ascii="Arial" w:hAnsi="Arial" w:cs="Arial"/>
                <w:sz w:val="22"/>
                <w:szCs w:val="22"/>
              </w:rPr>
              <w:t>5</w:t>
            </w:r>
            <w:r w:rsidRPr="00415CA3">
              <w:rPr>
                <w:rFonts w:ascii="Arial" w:hAnsi="Arial" w:cs="Arial"/>
                <w:sz w:val="22"/>
                <w:szCs w:val="22"/>
              </w:rPr>
              <w:t>5,65</w:t>
            </w:r>
          </w:p>
        </w:tc>
      </w:tr>
      <w:tr w:rsidR="00415CA3" w14:paraId="4CD27AFB" w14:textId="77777777" w:rsidTr="000223E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5C654" w14:textId="77777777" w:rsidR="00415CA3" w:rsidRPr="007D7932" w:rsidRDefault="00415CA3" w:rsidP="000223E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15CA3">
              <w:rPr>
                <w:rFonts w:ascii="Arial" w:hAnsi="Arial" w:cs="Arial"/>
                <w:sz w:val="22"/>
                <w:szCs w:val="22"/>
              </w:rPr>
              <w:t>Obuwie ochronne dla personelu medycznego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676A2" w14:textId="77777777" w:rsidR="00415CA3" w:rsidRPr="007D7932" w:rsidRDefault="00415CA3" w:rsidP="000223E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415CA3">
              <w:rPr>
                <w:rFonts w:ascii="Arial" w:hAnsi="Arial" w:cs="Arial"/>
                <w:b/>
                <w:bCs/>
                <w:sz w:val="22"/>
                <w:szCs w:val="22"/>
              </w:rPr>
              <w:t>ButStar</w:t>
            </w:r>
            <w:proofErr w:type="spellEnd"/>
            <w:r w:rsidRPr="00415C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0B51F0E8" w14:textId="77777777" w:rsidR="00415CA3" w:rsidRPr="007D7932" w:rsidRDefault="00415CA3" w:rsidP="000223E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Dworcowa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15CA3">
              <w:rPr>
                <w:rFonts w:ascii="Arial" w:hAnsi="Arial" w:cs="Arial"/>
                <w:sz w:val="22"/>
                <w:szCs w:val="22"/>
              </w:rPr>
              <w:t>21</w:t>
            </w:r>
          </w:p>
          <w:p w14:paraId="6193B5C4" w14:textId="77777777" w:rsidR="00415CA3" w:rsidRPr="007D7932" w:rsidRDefault="00415CA3" w:rsidP="000223E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83-210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15CA3">
              <w:rPr>
                <w:rFonts w:ascii="Arial" w:hAnsi="Arial" w:cs="Arial"/>
                <w:sz w:val="22"/>
                <w:szCs w:val="22"/>
              </w:rPr>
              <w:t>Zblewo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116F6" w14:textId="77777777" w:rsidR="00415CA3" w:rsidRPr="00415CA3" w:rsidRDefault="00415CA3" w:rsidP="000223E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76CAD7BF" w14:textId="77777777" w:rsidR="00415CA3" w:rsidRPr="00415CA3" w:rsidRDefault="00415CA3" w:rsidP="000223E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2 - Wydłużenie terminu gwarancji - 0.00</w:t>
            </w:r>
          </w:p>
          <w:p w14:paraId="5EC3A84E" w14:textId="77777777" w:rsidR="00415CA3" w:rsidRPr="007D7932" w:rsidRDefault="00415CA3" w:rsidP="000223E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3 -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CA429" w14:textId="77777777" w:rsidR="00415CA3" w:rsidRPr="007D7932" w:rsidRDefault="00415CA3" w:rsidP="000223E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415CA3" w14:paraId="07F767C5" w14:textId="77777777" w:rsidTr="000223E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4D0F7" w14:textId="77777777" w:rsidR="00415CA3" w:rsidRPr="007D7932" w:rsidRDefault="00415CA3" w:rsidP="000223E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415CA3">
              <w:rPr>
                <w:rFonts w:ascii="Arial" w:hAnsi="Arial" w:cs="Arial"/>
                <w:sz w:val="22"/>
                <w:szCs w:val="22"/>
              </w:rPr>
              <w:t>Obuwie ochronne dla personelu medycznego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16F25" w14:textId="77777777" w:rsidR="00415CA3" w:rsidRPr="007D7932" w:rsidRDefault="00415CA3" w:rsidP="000223E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15C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Firma </w:t>
            </w:r>
            <w:proofErr w:type="spellStart"/>
            <w:r w:rsidRPr="00415CA3">
              <w:rPr>
                <w:rFonts w:ascii="Arial" w:hAnsi="Arial" w:cs="Arial"/>
                <w:b/>
                <w:bCs/>
                <w:sz w:val="22"/>
                <w:szCs w:val="22"/>
              </w:rPr>
              <w:t>Produkcyjno</w:t>
            </w:r>
            <w:proofErr w:type="spellEnd"/>
            <w:r w:rsidRPr="00415CA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Handlowo Usługowa "SOLLO PLUS" S.C. Zbigniew Kałużny, Iwona Kałużna</w:t>
            </w:r>
          </w:p>
          <w:p w14:paraId="0461A900" w14:textId="77777777" w:rsidR="00415CA3" w:rsidRPr="007D7932" w:rsidRDefault="00415CA3" w:rsidP="000223E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Rubinowa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15CA3">
              <w:rPr>
                <w:rFonts w:ascii="Arial" w:hAnsi="Arial" w:cs="Arial"/>
                <w:sz w:val="22"/>
                <w:szCs w:val="22"/>
              </w:rPr>
              <w:t>15</w:t>
            </w:r>
          </w:p>
          <w:p w14:paraId="319D0E36" w14:textId="77777777" w:rsidR="00415CA3" w:rsidRPr="007D7932" w:rsidRDefault="00415CA3" w:rsidP="000223E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62-700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415CA3">
              <w:rPr>
                <w:rFonts w:ascii="Arial" w:hAnsi="Arial" w:cs="Arial"/>
                <w:sz w:val="22"/>
                <w:szCs w:val="22"/>
              </w:rPr>
              <w:t>Turek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703B5" w14:textId="77777777" w:rsidR="00415CA3" w:rsidRPr="00415CA3" w:rsidRDefault="00415CA3" w:rsidP="000223E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1 - Cena - 0.00</w:t>
            </w:r>
          </w:p>
          <w:p w14:paraId="66962BA4" w14:textId="77777777" w:rsidR="00415CA3" w:rsidRPr="00415CA3" w:rsidRDefault="00415CA3" w:rsidP="000223E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2 - Wydłużenie terminu gwarancji - 0.00</w:t>
            </w:r>
          </w:p>
          <w:p w14:paraId="2A151A35" w14:textId="77777777" w:rsidR="00415CA3" w:rsidRPr="007D7932" w:rsidRDefault="00415CA3" w:rsidP="000223E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>3 - Termin dostawy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B1EC0" w14:textId="77777777" w:rsidR="00415CA3" w:rsidRPr="007D7932" w:rsidRDefault="00415CA3" w:rsidP="000223E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15CA3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14:paraId="3954B700" w14:textId="77777777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bookmarkEnd w:id="0"/>
    <w:sectPr w:rsidR="00B464D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4039B1" w14:textId="77777777" w:rsidR="00884D13" w:rsidRDefault="00884D13">
      <w:r>
        <w:separator/>
      </w:r>
    </w:p>
  </w:endnote>
  <w:endnote w:type="continuationSeparator" w:id="0">
    <w:p w14:paraId="0A474189" w14:textId="77777777" w:rsidR="00884D13" w:rsidRDefault="00884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84A4FE" w14:textId="77777777" w:rsidR="00415CA3" w:rsidRDefault="00415C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AC081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4757DC6B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10AFE09F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F05C8C" w14:textId="77777777" w:rsidR="00415CA3" w:rsidRDefault="00415C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8CBF25" w14:textId="77777777" w:rsidR="00884D13" w:rsidRDefault="00884D13">
      <w:r>
        <w:separator/>
      </w:r>
    </w:p>
  </w:footnote>
  <w:footnote w:type="continuationSeparator" w:id="0">
    <w:p w14:paraId="0BC43061" w14:textId="77777777" w:rsidR="00884D13" w:rsidRDefault="00884D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D2137" w14:textId="77777777" w:rsidR="00415CA3" w:rsidRDefault="00415C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A1492" w14:textId="77777777" w:rsidR="00415CA3" w:rsidRDefault="00415CA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113A3" w14:textId="77777777" w:rsidR="00415CA3" w:rsidRDefault="00415CA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84D13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15CA3"/>
    <w:rsid w:val="00431C0B"/>
    <w:rsid w:val="00437CAD"/>
    <w:rsid w:val="004657DA"/>
    <w:rsid w:val="004830FD"/>
    <w:rsid w:val="004A5E8C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84D1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1819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2292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397007"/>
  <w15:chartTrackingRefBased/>
  <w15:docId w15:val="{EF36C0F1-68E4-48F8-BC64-DFE52FF58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24</TotalTime>
  <Pages>4</Pages>
  <Words>763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4</cp:revision>
  <cp:lastPrinted>1899-12-31T23:00:00Z</cp:lastPrinted>
  <dcterms:created xsi:type="dcterms:W3CDTF">2024-05-08T08:55:00Z</dcterms:created>
  <dcterms:modified xsi:type="dcterms:W3CDTF">2024-05-09T12:18:00Z</dcterms:modified>
</cp:coreProperties>
</file>