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AB5871" w14:textId="77777777" w:rsidR="003724D1" w:rsidRPr="002A16E2" w:rsidRDefault="00D13E27" w:rsidP="003724D1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2D62001E">
          <v:roundrect id="AutoShape 2" o:spid="_x0000_s1027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3724D1" w:rsidRPr="002A16E2">
        <w:rPr>
          <w:rFonts w:ascii="Times New Roman" w:hAnsi="Times New Roman"/>
          <w:b w:val="0"/>
          <w:sz w:val="22"/>
          <w:szCs w:val="22"/>
        </w:rPr>
        <w:tab/>
      </w:r>
      <w:r w:rsidR="003724D1" w:rsidRPr="002A16E2">
        <w:rPr>
          <w:rFonts w:ascii="Times New Roman" w:hAnsi="Times New Roman"/>
          <w:b w:val="0"/>
          <w:sz w:val="22"/>
          <w:szCs w:val="22"/>
        </w:rPr>
        <w:tab/>
      </w:r>
      <w:r w:rsidR="003724D1" w:rsidRPr="002A16E2">
        <w:rPr>
          <w:rFonts w:ascii="Times New Roman" w:hAnsi="Times New Roman"/>
          <w:b w:val="0"/>
          <w:sz w:val="22"/>
          <w:szCs w:val="22"/>
        </w:rPr>
        <w:tab/>
      </w:r>
      <w:r w:rsidR="003724D1" w:rsidRPr="002A16E2">
        <w:rPr>
          <w:rFonts w:ascii="Times New Roman" w:hAnsi="Times New Roman"/>
          <w:b w:val="0"/>
          <w:sz w:val="22"/>
          <w:szCs w:val="22"/>
        </w:rPr>
        <w:tab/>
      </w:r>
      <w:r w:rsidR="003724D1" w:rsidRPr="002A16E2">
        <w:rPr>
          <w:rFonts w:ascii="Times New Roman" w:hAnsi="Times New Roman"/>
          <w:b w:val="0"/>
          <w:sz w:val="22"/>
          <w:szCs w:val="22"/>
        </w:rPr>
        <w:tab/>
      </w:r>
      <w:r w:rsidR="003724D1" w:rsidRPr="002A16E2">
        <w:rPr>
          <w:rFonts w:ascii="Times New Roman" w:hAnsi="Times New Roman"/>
          <w:b w:val="0"/>
          <w:sz w:val="22"/>
          <w:szCs w:val="22"/>
        </w:rPr>
        <w:tab/>
      </w:r>
      <w:r w:rsidR="003724D1" w:rsidRPr="002A16E2">
        <w:rPr>
          <w:rFonts w:ascii="Times New Roman" w:hAnsi="Times New Roman"/>
          <w:b w:val="0"/>
          <w:sz w:val="22"/>
          <w:szCs w:val="22"/>
        </w:rPr>
        <w:tab/>
      </w:r>
      <w:r w:rsidR="003724D1" w:rsidRPr="002A16E2">
        <w:rPr>
          <w:rFonts w:ascii="Times New Roman" w:hAnsi="Times New Roman"/>
          <w:sz w:val="22"/>
          <w:szCs w:val="22"/>
        </w:rPr>
        <w:t>Załącznik nr 1</w:t>
      </w:r>
    </w:p>
    <w:p w14:paraId="7F6C9CD9" w14:textId="77777777" w:rsidR="003724D1" w:rsidRPr="002A16E2" w:rsidRDefault="003724D1" w:rsidP="003724D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04CA1AB6" w14:textId="77777777" w:rsidR="003724D1" w:rsidRPr="002A16E2" w:rsidRDefault="003724D1" w:rsidP="003724D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586F5E8E" w14:textId="77777777" w:rsidR="003724D1" w:rsidRPr="002A16E2" w:rsidRDefault="003724D1" w:rsidP="003724D1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438B4E65" w14:textId="77777777" w:rsidR="003724D1" w:rsidRPr="002A16E2" w:rsidRDefault="003724D1" w:rsidP="003724D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524B463E" w14:textId="77777777" w:rsidR="003724D1" w:rsidRPr="00FA50AF" w:rsidRDefault="003724D1" w:rsidP="003724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2CD2924A" w14:textId="77777777" w:rsidR="003724D1" w:rsidRPr="002A16E2" w:rsidRDefault="003724D1" w:rsidP="003724D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2542EB97" w14:textId="77777777" w:rsidR="003724D1" w:rsidRPr="002A16E2" w:rsidRDefault="003724D1" w:rsidP="003724D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1354B701" w14:textId="77777777" w:rsidR="003724D1" w:rsidRPr="002A16E2" w:rsidRDefault="003724D1" w:rsidP="003724D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33FD6F37" w14:textId="77777777" w:rsidR="003724D1" w:rsidRPr="002A16E2" w:rsidRDefault="003724D1" w:rsidP="003724D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1CA06042" w14:textId="77777777" w:rsidR="003724D1" w:rsidRPr="002A16E2" w:rsidRDefault="003724D1" w:rsidP="003724D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4F997E32" w14:textId="77777777" w:rsidR="003724D1" w:rsidRPr="002A16E2" w:rsidRDefault="003724D1" w:rsidP="003724D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4E8B232C" w14:textId="77777777" w:rsidR="003724D1" w:rsidRPr="002A16E2" w:rsidRDefault="003724D1" w:rsidP="003724D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4AD1351C" w14:textId="77777777" w:rsidR="003724D1" w:rsidRPr="002A16E2" w:rsidRDefault="003724D1" w:rsidP="003724D1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56EF631D" w14:textId="77777777" w:rsidR="003724D1" w:rsidRPr="002A16E2" w:rsidRDefault="003724D1" w:rsidP="003724D1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38BA379C" w14:textId="77777777" w:rsidR="003724D1" w:rsidRPr="002A16E2" w:rsidRDefault="003724D1" w:rsidP="003724D1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5AF440F9" w14:textId="77777777" w:rsidR="003724D1" w:rsidRPr="002A16E2" w:rsidRDefault="003724D1" w:rsidP="003724D1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676D8079" w14:textId="77777777" w:rsidR="003724D1" w:rsidRPr="002A16E2" w:rsidRDefault="003724D1" w:rsidP="003724D1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6EE69100" w14:textId="77777777" w:rsidR="003724D1" w:rsidRPr="002A16E2" w:rsidRDefault="003724D1" w:rsidP="003724D1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1E558E2F" w14:textId="77777777" w:rsidR="003724D1" w:rsidRPr="002A16E2" w:rsidRDefault="003724D1" w:rsidP="003724D1">
      <w:pPr>
        <w:ind w:firstLine="3969"/>
        <w:rPr>
          <w:b/>
          <w:sz w:val="22"/>
          <w:szCs w:val="22"/>
        </w:rPr>
      </w:pPr>
    </w:p>
    <w:p w14:paraId="533C6B2D" w14:textId="77591CED" w:rsidR="003724D1" w:rsidRDefault="003724D1" w:rsidP="003724D1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BF2A3B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>2 szt. laptopów</w:t>
      </w:r>
      <w:r w:rsidRPr="00BF2A3B">
        <w:rPr>
          <w:b/>
          <w:sz w:val="22"/>
          <w:szCs w:val="22"/>
        </w:rPr>
        <w:t xml:space="preserve"> na potrzeby </w:t>
      </w:r>
      <w:proofErr w:type="spellStart"/>
      <w:r>
        <w:rPr>
          <w:b/>
          <w:sz w:val="22"/>
          <w:szCs w:val="22"/>
        </w:rPr>
        <w:t>WEiP</w:t>
      </w:r>
      <w:proofErr w:type="spellEnd"/>
      <w:r>
        <w:rPr>
          <w:b/>
          <w:sz w:val="22"/>
          <w:szCs w:val="22"/>
        </w:rPr>
        <w:t xml:space="preserve">, </w:t>
      </w:r>
      <w:r w:rsidRPr="00D11EB7">
        <w:rPr>
          <w:bCs/>
          <w:sz w:val="22"/>
          <w:szCs w:val="22"/>
        </w:rPr>
        <w:t>nr sprawy:</w:t>
      </w:r>
      <w:r w:rsidRPr="002A16E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>
        <w:rPr>
          <w:b/>
          <w:sz w:val="22"/>
          <w:szCs w:val="22"/>
        </w:rPr>
        <w:t>211</w:t>
      </w:r>
      <w:r w:rsidRPr="002A16E2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4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4FE88FD6" w14:textId="77777777" w:rsidR="003724D1" w:rsidRDefault="003724D1" w:rsidP="003724D1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</w:p>
    <w:p w14:paraId="7761B8F8" w14:textId="77777777" w:rsidR="003724D1" w:rsidRPr="00BB4283" w:rsidRDefault="003724D1" w:rsidP="003724D1">
      <w:pPr>
        <w:widowControl w:val="0"/>
        <w:ind w:right="1"/>
        <w:jc w:val="both"/>
        <w:rPr>
          <w:b/>
          <w:bCs/>
          <w:color w:val="0070C0"/>
          <w:u w:val="single"/>
        </w:rPr>
      </w:pPr>
      <w:r w:rsidRPr="00BB4283">
        <w:rPr>
          <w:b/>
          <w:bCs/>
          <w:color w:val="0070C0"/>
          <w:u w:val="single"/>
        </w:rPr>
        <w:t>Zadanie nr 1</w:t>
      </w:r>
    </w:p>
    <w:p w14:paraId="7B01F4E1" w14:textId="4FF55FD6" w:rsidR="003724D1" w:rsidRPr="004E7108" w:rsidRDefault="003724D1" w:rsidP="003724D1">
      <w:pPr>
        <w:widowControl w:val="0"/>
        <w:ind w:right="1"/>
        <w:jc w:val="both"/>
        <w:rPr>
          <w:b/>
          <w:bCs/>
          <w:color w:val="FF0000"/>
        </w:rPr>
      </w:pPr>
      <w:r w:rsidRPr="004E7108">
        <w:rPr>
          <w:b/>
          <w:bCs/>
          <w:color w:val="FF0000"/>
        </w:rPr>
        <w:t xml:space="preserve">Dostawa </w:t>
      </w:r>
      <w:r w:rsidR="001E70CA">
        <w:rPr>
          <w:b/>
          <w:bCs/>
          <w:color w:val="FF0000"/>
        </w:rPr>
        <w:t xml:space="preserve">1 szt. </w:t>
      </w:r>
      <w:r>
        <w:rPr>
          <w:b/>
          <w:bCs/>
          <w:color w:val="FF0000"/>
        </w:rPr>
        <w:t>laptopa wg konfiguracji nr 1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3724D1" w:rsidRPr="008A2B7D" w14:paraId="2D5D76AB" w14:textId="77777777" w:rsidTr="001007F6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51C666F" w14:textId="77777777" w:rsidR="003724D1" w:rsidRPr="002A16E2" w:rsidRDefault="003724D1" w:rsidP="001007F6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D926C30" w14:textId="75DDA791" w:rsidR="003724D1" w:rsidRDefault="003724D1" w:rsidP="001007F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373495BC" w14:textId="77777777" w:rsidR="003724D1" w:rsidRPr="008A2B7D" w:rsidRDefault="003724D1" w:rsidP="00D13E2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7612D21" w14:textId="77777777" w:rsidR="003724D1" w:rsidRPr="0084309D" w:rsidRDefault="003724D1" w:rsidP="001007F6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60D310A" w14:textId="77777777" w:rsidR="003724D1" w:rsidRPr="008A2B7D" w:rsidRDefault="003724D1" w:rsidP="001007F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231F35C2" w14:textId="77777777" w:rsidR="003724D1" w:rsidRPr="008A2B7D" w:rsidRDefault="003724D1" w:rsidP="001007F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F5E273E" w14:textId="77777777" w:rsidR="003724D1" w:rsidRPr="008A2B7D" w:rsidRDefault="003724D1" w:rsidP="001007F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A147892" w14:textId="77777777" w:rsidR="003724D1" w:rsidRPr="008A2B7D" w:rsidRDefault="003724D1" w:rsidP="001007F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5E626D67" w14:textId="77777777" w:rsidR="003724D1" w:rsidRPr="008A2B7D" w:rsidRDefault="003724D1" w:rsidP="001007F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10BE5A2" w14:textId="77777777" w:rsidR="003724D1" w:rsidRPr="008A2B7D" w:rsidRDefault="003724D1" w:rsidP="001007F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407529D4" w14:textId="77777777" w:rsidR="003724D1" w:rsidRPr="008A2B7D" w:rsidRDefault="003724D1" w:rsidP="001007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69D289C6" w14:textId="77777777" w:rsidR="003724D1" w:rsidRPr="008A2B7D" w:rsidRDefault="003724D1" w:rsidP="001007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CFC5B7A" w14:textId="77777777" w:rsidR="003724D1" w:rsidRPr="008A2B7D" w:rsidRDefault="003724D1" w:rsidP="001007F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084E3C67" w14:textId="77777777" w:rsidR="003724D1" w:rsidRPr="008A2B7D" w:rsidRDefault="003724D1" w:rsidP="001007F6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3C6FF02B" w14:textId="77777777" w:rsidR="003724D1" w:rsidRPr="008A2B7D" w:rsidRDefault="003724D1" w:rsidP="001007F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3724D1" w:rsidRPr="002A16E2" w14:paraId="06C82EE5" w14:textId="77777777" w:rsidTr="001007F6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59E37D0" w14:textId="77777777" w:rsidR="003724D1" w:rsidRPr="002A16E2" w:rsidRDefault="003724D1" w:rsidP="001007F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1D02185" w14:textId="77777777" w:rsidR="003724D1" w:rsidRPr="002A16E2" w:rsidRDefault="003724D1" w:rsidP="001007F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8A2C801" w14:textId="77777777" w:rsidR="003724D1" w:rsidRPr="002A16E2" w:rsidRDefault="003724D1" w:rsidP="001007F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7DF9C4A" w14:textId="77777777" w:rsidR="003724D1" w:rsidRPr="002A16E2" w:rsidRDefault="003724D1" w:rsidP="001007F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87B9920" w14:textId="77777777" w:rsidR="003724D1" w:rsidRPr="002A16E2" w:rsidRDefault="003724D1" w:rsidP="001007F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8AE3D15" w14:textId="77777777" w:rsidR="003724D1" w:rsidRPr="002A16E2" w:rsidRDefault="003724D1" w:rsidP="001007F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F6A5460" w14:textId="77777777" w:rsidR="003724D1" w:rsidRPr="002A16E2" w:rsidRDefault="003724D1" w:rsidP="001007F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D33C98E" w14:textId="77777777" w:rsidR="003724D1" w:rsidRPr="002A16E2" w:rsidRDefault="003724D1" w:rsidP="001007F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3724D1" w:rsidRPr="002A16E2" w14:paraId="661E119E" w14:textId="77777777" w:rsidTr="001007F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BBC6A8" w14:textId="77777777" w:rsidR="003724D1" w:rsidRPr="002A16E2" w:rsidRDefault="003724D1" w:rsidP="001007F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0EF19" w14:textId="77777777" w:rsidR="003724D1" w:rsidRPr="00125021" w:rsidRDefault="003724D1" w:rsidP="001007F6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>Laptop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18AA5" w14:textId="77777777" w:rsidR="003724D1" w:rsidRPr="00A47B30" w:rsidRDefault="003724D1" w:rsidP="001007F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09962" w14:textId="77777777" w:rsidR="003724D1" w:rsidRPr="00F55968" w:rsidRDefault="003724D1" w:rsidP="001007F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91C57" w14:textId="77777777" w:rsidR="003724D1" w:rsidRPr="002A16E2" w:rsidRDefault="003724D1" w:rsidP="001007F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12A59" w14:textId="77777777" w:rsidR="003724D1" w:rsidRPr="002A16E2" w:rsidRDefault="003724D1" w:rsidP="001007F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A24BA8" w14:textId="77777777" w:rsidR="003724D1" w:rsidRPr="002A16E2" w:rsidRDefault="003724D1" w:rsidP="001007F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23D5621" w14:textId="77777777" w:rsidR="003724D1" w:rsidRPr="002A16E2" w:rsidRDefault="003724D1" w:rsidP="001007F6">
            <w:pPr>
              <w:ind w:right="425"/>
              <w:rPr>
                <w:sz w:val="22"/>
                <w:szCs w:val="22"/>
              </w:rPr>
            </w:pPr>
          </w:p>
        </w:tc>
      </w:tr>
      <w:tr w:rsidR="003724D1" w:rsidRPr="002A16E2" w14:paraId="3138960F" w14:textId="77777777" w:rsidTr="001007F6">
        <w:trPr>
          <w:trHeight w:val="105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EA10CAB" w14:textId="77777777" w:rsidR="003724D1" w:rsidRDefault="003724D1" w:rsidP="001007F6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136FE9F8" w14:textId="77777777" w:rsidR="003724D1" w:rsidRPr="002A16E2" w:rsidRDefault="003724D1" w:rsidP="001007F6">
            <w:pPr>
              <w:ind w:right="425"/>
              <w:jc w:val="right"/>
              <w:rPr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F8D82" w14:textId="77777777" w:rsidR="003724D1" w:rsidRPr="002A16E2" w:rsidRDefault="003724D1" w:rsidP="001007F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D9499D5" w14:textId="77777777" w:rsidR="003724D1" w:rsidRPr="002A16E2" w:rsidRDefault="003724D1" w:rsidP="001007F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8DE3F8B" w14:textId="77777777" w:rsidR="003724D1" w:rsidRPr="002A16E2" w:rsidRDefault="003724D1" w:rsidP="001007F6">
            <w:pPr>
              <w:ind w:right="425"/>
              <w:rPr>
                <w:sz w:val="22"/>
                <w:szCs w:val="22"/>
              </w:rPr>
            </w:pPr>
          </w:p>
        </w:tc>
      </w:tr>
      <w:tr w:rsidR="003724D1" w:rsidRPr="002A16E2" w14:paraId="327ECD44" w14:textId="77777777" w:rsidTr="001007F6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2E179C4" w14:textId="77777777" w:rsidR="003724D1" w:rsidRPr="002A16E2" w:rsidRDefault="003724D1" w:rsidP="001007F6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7F093681" w14:textId="77777777" w:rsidR="003724D1" w:rsidRPr="002A16E2" w:rsidRDefault="003724D1" w:rsidP="001007F6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CFF0E" w14:textId="77777777" w:rsidR="003724D1" w:rsidRPr="002A16E2" w:rsidRDefault="003724D1" w:rsidP="001007F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951903C" w14:textId="77777777" w:rsidR="003724D1" w:rsidRPr="002A16E2" w:rsidRDefault="003724D1" w:rsidP="001007F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170099" w14:textId="77777777" w:rsidR="003724D1" w:rsidRPr="002A16E2" w:rsidRDefault="003724D1" w:rsidP="001007F6">
            <w:pPr>
              <w:ind w:right="425"/>
              <w:rPr>
                <w:sz w:val="22"/>
                <w:szCs w:val="22"/>
              </w:rPr>
            </w:pPr>
          </w:p>
        </w:tc>
      </w:tr>
    </w:tbl>
    <w:p w14:paraId="459581D2" w14:textId="77777777" w:rsidR="003724D1" w:rsidRPr="002A16E2" w:rsidRDefault="003724D1" w:rsidP="003724D1">
      <w:pPr>
        <w:tabs>
          <w:tab w:val="right" w:pos="9000"/>
        </w:tabs>
        <w:rPr>
          <w:sz w:val="22"/>
          <w:szCs w:val="22"/>
        </w:rPr>
      </w:pPr>
    </w:p>
    <w:p w14:paraId="13A22025" w14:textId="77777777" w:rsidR="003724D1" w:rsidRDefault="003724D1" w:rsidP="003724D1">
      <w:pPr>
        <w:widowControl w:val="0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……………. </w:t>
      </w:r>
      <w:r w:rsidRPr="002A16E2">
        <w:rPr>
          <w:b/>
          <w:bCs/>
          <w:sz w:val="22"/>
          <w:szCs w:val="22"/>
        </w:rPr>
        <w:t xml:space="preserve">dni od daty </w:t>
      </w:r>
      <w:r>
        <w:rPr>
          <w:b/>
          <w:bCs/>
          <w:sz w:val="22"/>
          <w:szCs w:val="22"/>
        </w:rPr>
        <w:t xml:space="preserve">podpisania umowy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4DB7F086" w14:textId="7F5ED755" w:rsidR="003724D1" w:rsidRPr="002A16E2" w:rsidRDefault="003724D1" w:rsidP="003724D1">
      <w:pPr>
        <w:widowControl w:val="0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60 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ę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 xml:space="preserve">y </w:t>
      </w:r>
    </w:p>
    <w:p w14:paraId="249330A7" w14:textId="77777777" w:rsidR="003724D1" w:rsidRPr="002A16E2" w:rsidRDefault="003724D1" w:rsidP="003724D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3DBE46B1" w14:textId="77777777" w:rsidR="003724D1" w:rsidRPr="002A16E2" w:rsidRDefault="003724D1" w:rsidP="003724D1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lastRenderedPageBreak/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47AACDD7" w14:textId="77777777" w:rsidR="003724D1" w:rsidRDefault="003724D1" w:rsidP="003724D1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EA78D44" w14:textId="77777777" w:rsidR="003724D1" w:rsidRDefault="003724D1" w:rsidP="003724D1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CE35393" w14:textId="77777777" w:rsidR="003724D1" w:rsidRDefault="003724D1" w:rsidP="003724D1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80A2191" w14:textId="77777777" w:rsidR="003724D1" w:rsidRPr="00BB4283" w:rsidRDefault="003724D1" w:rsidP="003724D1">
      <w:pPr>
        <w:widowControl w:val="0"/>
        <w:ind w:right="1"/>
        <w:jc w:val="both"/>
        <w:rPr>
          <w:b/>
          <w:bCs/>
          <w:color w:val="0070C0"/>
          <w:u w:val="single"/>
        </w:rPr>
      </w:pPr>
      <w:r w:rsidRPr="00BB4283">
        <w:rPr>
          <w:b/>
          <w:bCs/>
          <w:color w:val="0070C0"/>
          <w:u w:val="single"/>
        </w:rPr>
        <w:t>Zadanie nr 2</w:t>
      </w:r>
    </w:p>
    <w:p w14:paraId="77B6988E" w14:textId="56B1B03F" w:rsidR="003724D1" w:rsidRPr="004E7108" w:rsidRDefault="003724D1" w:rsidP="003724D1">
      <w:pPr>
        <w:widowControl w:val="0"/>
        <w:ind w:right="1"/>
        <w:jc w:val="both"/>
        <w:rPr>
          <w:b/>
          <w:bCs/>
          <w:color w:val="FF0000"/>
        </w:rPr>
      </w:pPr>
      <w:r w:rsidRPr="004E7108">
        <w:rPr>
          <w:b/>
          <w:bCs/>
          <w:color w:val="FF0000"/>
        </w:rPr>
        <w:t xml:space="preserve">Dostawa </w:t>
      </w:r>
      <w:r>
        <w:rPr>
          <w:b/>
          <w:bCs/>
          <w:color w:val="FF0000"/>
        </w:rPr>
        <w:t>1 szt. laptopa wg konfiguracji nr 2</w:t>
      </w:r>
    </w:p>
    <w:p w14:paraId="33077A78" w14:textId="77777777" w:rsidR="003724D1" w:rsidRPr="002A16E2" w:rsidRDefault="003724D1" w:rsidP="003724D1">
      <w:pPr>
        <w:widowControl w:val="0"/>
        <w:ind w:right="1"/>
        <w:jc w:val="both"/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3724D1" w:rsidRPr="008A2B7D" w14:paraId="4A5B380D" w14:textId="77777777" w:rsidTr="001007F6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0F2233D" w14:textId="77777777" w:rsidR="003724D1" w:rsidRPr="002A16E2" w:rsidRDefault="003724D1" w:rsidP="001007F6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5822D6A" w14:textId="665F3E9F" w:rsidR="003724D1" w:rsidRPr="008A2B7D" w:rsidRDefault="003724D1" w:rsidP="00D13E27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150CA8" w14:textId="77777777" w:rsidR="003724D1" w:rsidRPr="0084309D" w:rsidRDefault="003724D1" w:rsidP="001007F6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8935801" w14:textId="77777777" w:rsidR="003724D1" w:rsidRPr="008A2B7D" w:rsidRDefault="003724D1" w:rsidP="001007F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47A40970" w14:textId="77777777" w:rsidR="003724D1" w:rsidRPr="008A2B7D" w:rsidRDefault="003724D1" w:rsidP="001007F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0AD6E4" w14:textId="77777777" w:rsidR="003724D1" w:rsidRPr="008A2B7D" w:rsidRDefault="003724D1" w:rsidP="001007F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9E2D46C" w14:textId="77777777" w:rsidR="003724D1" w:rsidRPr="008A2B7D" w:rsidRDefault="003724D1" w:rsidP="001007F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3DFC2D25" w14:textId="77777777" w:rsidR="003724D1" w:rsidRPr="008A2B7D" w:rsidRDefault="003724D1" w:rsidP="001007F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E5CAC3A" w14:textId="77777777" w:rsidR="003724D1" w:rsidRPr="008A2B7D" w:rsidRDefault="003724D1" w:rsidP="001007F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1447E100" w14:textId="77777777" w:rsidR="003724D1" w:rsidRPr="008A2B7D" w:rsidRDefault="003724D1" w:rsidP="001007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248F6BC2" w14:textId="77777777" w:rsidR="003724D1" w:rsidRPr="008A2B7D" w:rsidRDefault="003724D1" w:rsidP="001007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D25B224" w14:textId="77777777" w:rsidR="003724D1" w:rsidRPr="008A2B7D" w:rsidRDefault="003724D1" w:rsidP="001007F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1A2FDF8E" w14:textId="77777777" w:rsidR="003724D1" w:rsidRPr="008A2B7D" w:rsidRDefault="003724D1" w:rsidP="001007F6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39A00136" w14:textId="77777777" w:rsidR="003724D1" w:rsidRPr="008A2B7D" w:rsidRDefault="003724D1" w:rsidP="001007F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3724D1" w:rsidRPr="002A16E2" w14:paraId="155849A9" w14:textId="77777777" w:rsidTr="001007F6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88236D9" w14:textId="77777777" w:rsidR="003724D1" w:rsidRPr="002A16E2" w:rsidRDefault="003724D1" w:rsidP="001007F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7EDA6E" w14:textId="77777777" w:rsidR="003724D1" w:rsidRPr="002A16E2" w:rsidRDefault="003724D1" w:rsidP="001007F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B8E7F41" w14:textId="77777777" w:rsidR="003724D1" w:rsidRPr="002A16E2" w:rsidRDefault="003724D1" w:rsidP="001007F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B4E3E3" w14:textId="77777777" w:rsidR="003724D1" w:rsidRPr="002A16E2" w:rsidRDefault="003724D1" w:rsidP="001007F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A975E4C" w14:textId="77777777" w:rsidR="003724D1" w:rsidRPr="002A16E2" w:rsidRDefault="003724D1" w:rsidP="001007F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C09537D" w14:textId="77777777" w:rsidR="003724D1" w:rsidRPr="002A16E2" w:rsidRDefault="003724D1" w:rsidP="001007F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4BFFE" w14:textId="77777777" w:rsidR="003724D1" w:rsidRPr="002A16E2" w:rsidRDefault="003724D1" w:rsidP="001007F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8D66E75" w14:textId="77777777" w:rsidR="003724D1" w:rsidRPr="002A16E2" w:rsidRDefault="003724D1" w:rsidP="001007F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3724D1" w:rsidRPr="002A16E2" w14:paraId="3E963AD2" w14:textId="77777777" w:rsidTr="001007F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70E92FC" w14:textId="77777777" w:rsidR="003724D1" w:rsidRDefault="003724D1" w:rsidP="001007F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9CF67" w14:textId="1A4A1453" w:rsidR="003724D1" w:rsidRDefault="003724D1" w:rsidP="001007F6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laptop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64DA7" w14:textId="77777777" w:rsidR="003724D1" w:rsidRPr="00A47B30" w:rsidRDefault="003724D1" w:rsidP="001007F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DD216" w14:textId="77777777" w:rsidR="003724D1" w:rsidRDefault="003724D1" w:rsidP="001007F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18EB3" w14:textId="77777777" w:rsidR="003724D1" w:rsidRPr="002A16E2" w:rsidRDefault="003724D1" w:rsidP="001007F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C5AD8" w14:textId="77777777" w:rsidR="003724D1" w:rsidRPr="002A16E2" w:rsidRDefault="003724D1" w:rsidP="001007F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015E6F0" w14:textId="77777777" w:rsidR="003724D1" w:rsidRPr="002A16E2" w:rsidRDefault="003724D1" w:rsidP="001007F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3495031" w14:textId="77777777" w:rsidR="003724D1" w:rsidRPr="002A16E2" w:rsidRDefault="003724D1" w:rsidP="001007F6">
            <w:pPr>
              <w:ind w:right="425"/>
              <w:rPr>
                <w:sz w:val="22"/>
                <w:szCs w:val="22"/>
              </w:rPr>
            </w:pPr>
          </w:p>
        </w:tc>
      </w:tr>
      <w:tr w:rsidR="003724D1" w:rsidRPr="002A16E2" w14:paraId="16EABCF7" w14:textId="77777777" w:rsidTr="001007F6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45B6E05" w14:textId="77777777" w:rsidR="003724D1" w:rsidRDefault="003724D1" w:rsidP="001007F6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62988696" w14:textId="77777777" w:rsidR="003724D1" w:rsidRPr="002A16E2" w:rsidRDefault="003724D1" w:rsidP="001007F6">
            <w:pPr>
              <w:ind w:right="425"/>
              <w:rPr>
                <w:sz w:val="22"/>
                <w:szCs w:val="22"/>
              </w:rPr>
            </w:pPr>
          </w:p>
          <w:p w14:paraId="1070215B" w14:textId="77777777" w:rsidR="003724D1" w:rsidRDefault="003724D1" w:rsidP="001007F6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38BC5303" w14:textId="77777777" w:rsidR="003724D1" w:rsidRPr="002A16E2" w:rsidRDefault="003724D1" w:rsidP="001007F6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96159" w14:textId="77777777" w:rsidR="003724D1" w:rsidRPr="002A16E2" w:rsidRDefault="003724D1" w:rsidP="001007F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A86334" w14:textId="77777777" w:rsidR="003724D1" w:rsidRPr="002A16E2" w:rsidRDefault="003724D1" w:rsidP="001007F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1F2B3DB" w14:textId="77777777" w:rsidR="003724D1" w:rsidRPr="002A16E2" w:rsidRDefault="003724D1" w:rsidP="001007F6">
            <w:pPr>
              <w:ind w:right="425"/>
              <w:rPr>
                <w:sz w:val="22"/>
                <w:szCs w:val="22"/>
              </w:rPr>
            </w:pPr>
          </w:p>
        </w:tc>
      </w:tr>
      <w:tr w:rsidR="003724D1" w:rsidRPr="002A16E2" w14:paraId="2F6F4F4F" w14:textId="77777777" w:rsidTr="001007F6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60127E" w14:textId="77777777" w:rsidR="003724D1" w:rsidRPr="002A16E2" w:rsidRDefault="003724D1" w:rsidP="001007F6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6EB23F8A" w14:textId="77777777" w:rsidR="003724D1" w:rsidRPr="002A16E2" w:rsidRDefault="003724D1" w:rsidP="001007F6">
            <w:pPr>
              <w:rPr>
                <w:sz w:val="22"/>
                <w:szCs w:val="22"/>
              </w:rPr>
            </w:pPr>
          </w:p>
          <w:p w14:paraId="473C942F" w14:textId="77777777" w:rsidR="003724D1" w:rsidRPr="002A16E2" w:rsidRDefault="003724D1" w:rsidP="001007F6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7A0D9D12" w14:textId="77777777" w:rsidR="003724D1" w:rsidRPr="002A16E2" w:rsidRDefault="003724D1" w:rsidP="001007F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FBF1C" w14:textId="77777777" w:rsidR="003724D1" w:rsidRPr="002A16E2" w:rsidRDefault="003724D1" w:rsidP="001007F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96393E0" w14:textId="77777777" w:rsidR="003724D1" w:rsidRPr="002A16E2" w:rsidRDefault="003724D1" w:rsidP="001007F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C2CD836" w14:textId="77777777" w:rsidR="003724D1" w:rsidRPr="002A16E2" w:rsidRDefault="003724D1" w:rsidP="001007F6">
            <w:pPr>
              <w:ind w:right="425"/>
              <w:rPr>
                <w:sz w:val="22"/>
                <w:szCs w:val="22"/>
              </w:rPr>
            </w:pPr>
          </w:p>
        </w:tc>
      </w:tr>
    </w:tbl>
    <w:p w14:paraId="5C424C4F" w14:textId="77777777" w:rsidR="003724D1" w:rsidRPr="002A16E2" w:rsidRDefault="003724D1" w:rsidP="003724D1">
      <w:pPr>
        <w:tabs>
          <w:tab w:val="right" w:pos="9000"/>
        </w:tabs>
        <w:rPr>
          <w:sz w:val="22"/>
          <w:szCs w:val="22"/>
        </w:rPr>
      </w:pPr>
    </w:p>
    <w:p w14:paraId="76765EE5" w14:textId="77777777" w:rsidR="003724D1" w:rsidRDefault="003724D1" w:rsidP="003724D1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……………. </w:t>
      </w:r>
      <w:r w:rsidRPr="002A16E2">
        <w:rPr>
          <w:b/>
          <w:bCs/>
          <w:sz w:val="22"/>
          <w:szCs w:val="22"/>
        </w:rPr>
        <w:t xml:space="preserve">dni od daty </w:t>
      </w:r>
      <w:r>
        <w:rPr>
          <w:b/>
          <w:bCs/>
          <w:sz w:val="22"/>
          <w:szCs w:val="22"/>
        </w:rPr>
        <w:t xml:space="preserve">podpisania umowy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36235C1F" w14:textId="197AEA7B" w:rsidR="003724D1" w:rsidRPr="002A16E2" w:rsidRDefault="003724D1" w:rsidP="003724D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36 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ę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 xml:space="preserve">y </w:t>
      </w:r>
    </w:p>
    <w:p w14:paraId="0591DE84" w14:textId="77777777" w:rsidR="003724D1" w:rsidRPr="002A16E2" w:rsidRDefault="003724D1" w:rsidP="003724D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48122BD8" w14:textId="77777777" w:rsidR="003724D1" w:rsidRPr="002A16E2" w:rsidRDefault="003724D1" w:rsidP="003724D1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7C28D8A7" w14:textId="77777777" w:rsidR="003724D1" w:rsidRPr="00E63BA7" w:rsidRDefault="003724D1" w:rsidP="003724D1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60C810B" w14:textId="77777777" w:rsidR="003724D1" w:rsidRPr="00E63BA7" w:rsidRDefault="003724D1" w:rsidP="003724D1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</w:p>
    <w:p w14:paraId="4D9B30DC" w14:textId="77777777" w:rsidR="003724D1" w:rsidRDefault="003724D1" w:rsidP="003724D1">
      <w:pPr>
        <w:tabs>
          <w:tab w:val="left" w:pos="426"/>
        </w:tabs>
        <w:jc w:val="both"/>
        <w:rPr>
          <w:sz w:val="22"/>
          <w:szCs w:val="22"/>
        </w:rPr>
      </w:pPr>
    </w:p>
    <w:p w14:paraId="55AE3BEA" w14:textId="77777777" w:rsidR="003724D1" w:rsidRDefault="003724D1" w:rsidP="003724D1">
      <w:pPr>
        <w:tabs>
          <w:tab w:val="left" w:pos="426"/>
        </w:tabs>
        <w:jc w:val="both"/>
        <w:rPr>
          <w:sz w:val="22"/>
          <w:szCs w:val="22"/>
        </w:rPr>
      </w:pPr>
    </w:p>
    <w:p w14:paraId="76071174" w14:textId="77777777" w:rsidR="001E70CA" w:rsidRDefault="001E70CA" w:rsidP="003724D1">
      <w:pPr>
        <w:tabs>
          <w:tab w:val="left" w:pos="426"/>
        </w:tabs>
        <w:jc w:val="both"/>
        <w:rPr>
          <w:sz w:val="22"/>
          <w:szCs w:val="22"/>
        </w:rPr>
      </w:pPr>
    </w:p>
    <w:p w14:paraId="064DDCCF" w14:textId="77777777" w:rsidR="001E70CA" w:rsidRDefault="001E70CA" w:rsidP="003724D1">
      <w:pPr>
        <w:tabs>
          <w:tab w:val="left" w:pos="426"/>
        </w:tabs>
        <w:jc w:val="both"/>
        <w:rPr>
          <w:sz w:val="22"/>
          <w:szCs w:val="22"/>
        </w:rPr>
      </w:pPr>
    </w:p>
    <w:p w14:paraId="0C9B135B" w14:textId="77777777" w:rsidR="001E70CA" w:rsidRDefault="001E70CA" w:rsidP="003724D1">
      <w:pPr>
        <w:tabs>
          <w:tab w:val="left" w:pos="426"/>
        </w:tabs>
        <w:jc w:val="both"/>
        <w:rPr>
          <w:sz w:val="22"/>
          <w:szCs w:val="22"/>
        </w:rPr>
      </w:pPr>
    </w:p>
    <w:p w14:paraId="6CD4FBB7" w14:textId="77777777" w:rsidR="001E70CA" w:rsidRDefault="001E70CA" w:rsidP="003724D1">
      <w:pPr>
        <w:tabs>
          <w:tab w:val="left" w:pos="426"/>
        </w:tabs>
        <w:jc w:val="both"/>
        <w:rPr>
          <w:sz w:val="22"/>
          <w:szCs w:val="22"/>
        </w:rPr>
      </w:pPr>
    </w:p>
    <w:p w14:paraId="6AF6C1E4" w14:textId="77777777" w:rsidR="001E70CA" w:rsidRDefault="001E70CA" w:rsidP="003724D1">
      <w:pPr>
        <w:tabs>
          <w:tab w:val="left" w:pos="426"/>
        </w:tabs>
        <w:jc w:val="both"/>
        <w:rPr>
          <w:sz w:val="22"/>
          <w:szCs w:val="22"/>
        </w:rPr>
      </w:pPr>
    </w:p>
    <w:p w14:paraId="230989DD" w14:textId="77777777" w:rsidR="001E70CA" w:rsidRDefault="001E70CA" w:rsidP="003724D1">
      <w:pPr>
        <w:tabs>
          <w:tab w:val="left" w:pos="426"/>
        </w:tabs>
        <w:jc w:val="both"/>
        <w:rPr>
          <w:sz w:val="22"/>
          <w:szCs w:val="22"/>
        </w:rPr>
      </w:pPr>
    </w:p>
    <w:p w14:paraId="0FAC7805" w14:textId="77777777" w:rsidR="001E70CA" w:rsidRDefault="001E70CA" w:rsidP="003724D1">
      <w:pPr>
        <w:tabs>
          <w:tab w:val="left" w:pos="426"/>
        </w:tabs>
        <w:jc w:val="both"/>
        <w:rPr>
          <w:sz w:val="22"/>
          <w:szCs w:val="22"/>
        </w:rPr>
      </w:pPr>
    </w:p>
    <w:p w14:paraId="175D0173" w14:textId="77777777" w:rsidR="001E70CA" w:rsidRDefault="001E70CA" w:rsidP="003724D1">
      <w:pPr>
        <w:tabs>
          <w:tab w:val="left" w:pos="426"/>
        </w:tabs>
        <w:jc w:val="both"/>
        <w:rPr>
          <w:sz w:val="22"/>
          <w:szCs w:val="22"/>
        </w:rPr>
      </w:pPr>
    </w:p>
    <w:p w14:paraId="2866BD73" w14:textId="77777777" w:rsidR="001E70CA" w:rsidRPr="002A16E2" w:rsidRDefault="001E70CA" w:rsidP="003724D1">
      <w:pPr>
        <w:tabs>
          <w:tab w:val="left" w:pos="426"/>
        </w:tabs>
        <w:jc w:val="both"/>
        <w:rPr>
          <w:sz w:val="22"/>
          <w:szCs w:val="22"/>
        </w:rPr>
      </w:pPr>
    </w:p>
    <w:p w14:paraId="183D719A" w14:textId="77777777" w:rsidR="003724D1" w:rsidRDefault="003724D1" w:rsidP="003724D1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083BE283" w14:textId="77777777" w:rsidR="003724D1" w:rsidRPr="002A16E2" w:rsidRDefault="003724D1" w:rsidP="003724D1">
      <w:pPr>
        <w:rPr>
          <w:b/>
          <w:sz w:val="22"/>
          <w:szCs w:val="22"/>
          <w:u w:val="single"/>
        </w:rPr>
      </w:pP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6C233591" w14:textId="0C173BFA" w:rsidR="001E70CA" w:rsidRDefault="003724D1" w:rsidP="009E377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E70CA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="001E70CA">
        <w:rPr>
          <w:color w:val="000000"/>
          <w:sz w:val="22"/>
          <w:szCs w:val="22"/>
          <w:lang w:eastAsia="ar-SA"/>
        </w:rPr>
        <w:t>do</w:t>
      </w:r>
      <w:r w:rsidR="001E70CA" w:rsidRPr="00730EFE">
        <w:rPr>
          <w:color w:val="000000"/>
          <w:sz w:val="22"/>
          <w:szCs w:val="22"/>
          <w:lang w:eastAsia="ar-SA"/>
        </w:rPr>
        <w:t xml:space="preserve"> upływu terminu </w:t>
      </w:r>
      <w:r w:rsidR="001E70CA">
        <w:rPr>
          <w:color w:val="000000"/>
          <w:sz w:val="22"/>
          <w:szCs w:val="22"/>
          <w:lang w:eastAsia="ar-SA"/>
        </w:rPr>
        <w:t>wskazanego w SWZ</w:t>
      </w:r>
      <w:r w:rsidR="001E70CA" w:rsidRPr="00730EFE">
        <w:rPr>
          <w:color w:val="000000"/>
          <w:sz w:val="22"/>
          <w:szCs w:val="22"/>
          <w:lang w:eastAsia="ar-SA"/>
        </w:rPr>
        <w:t>.</w:t>
      </w:r>
    </w:p>
    <w:p w14:paraId="0CEBD51E" w14:textId="5ABEFE00" w:rsidR="003724D1" w:rsidRPr="001E70CA" w:rsidRDefault="003724D1" w:rsidP="009E377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E70CA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Zamówienia, akceptujemy je i zobowiązujemy się, w przypadku wyboru naszej oferty, do zawarcia umowy zgodnej z niniejszą ofertą, na warunkach określonych </w:t>
      </w:r>
      <w:r w:rsidRPr="001E70CA">
        <w:rPr>
          <w:color w:val="000000"/>
          <w:sz w:val="22"/>
          <w:szCs w:val="22"/>
          <w:lang w:eastAsia="ar-SA"/>
        </w:rPr>
        <w:br/>
        <w:t>w Specyfikacji Istotnych Warunków Zamówienia, w miejscu i terminie wyznaczonym przez zamawiającego</w:t>
      </w:r>
      <w:r w:rsidRPr="001E70CA">
        <w:rPr>
          <w:color w:val="000000"/>
          <w:sz w:val="22"/>
          <w:szCs w:val="22"/>
        </w:rPr>
        <w:t xml:space="preserve"> i nie wnosimy do nich żadnych zastrzeżeń.</w:t>
      </w:r>
    </w:p>
    <w:p w14:paraId="4E5BA7E7" w14:textId="77777777" w:rsidR="003724D1" w:rsidRPr="003E2056" w:rsidRDefault="003724D1" w:rsidP="003724D1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2D45381D" w14:textId="77777777" w:rsidR="003724D1" w:rsidRPr="002A16E2" w:rsidRDefault="003724D1" w:rsidP="003724D1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386794A" w14:textId="77777777" w:rsidR="003724D1" w:rsidRPr="002A16E2" w:rsidRDefault="003724D1" w:rsidP="003724D1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8E7F408" w14:textId="77777777" w:rsidR="003724D1" w:rsidRPr="002A16E2" w:rsidRDefault="003724D1" w:rsidP="003724D1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589C32E" w14:textId="77777777" w:rsidR="003724D1" w:rsidRPr="002A16E2" w:rsidRDefault="003724D1" w:rsidP="003724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724D1" w:rsidRPr="002A16E2" w14:paraId="6EB724E3" w14:textId="77777777" w:rsidTr="001007F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11813F" w14:textId="77777777" w:rsidR="003724D1" w:rsidRPr="002A16E2" w:rsidRDefault="003724D1" w:rsidP="001007F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816F2" w14:textId="77777777" w:rsidR="003724D1" w:rsidRPr="002A16E2" w:rsidRDefault="003724D1" w:rsidP="001007F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70B4F935" w14:textId="77777777" w:rsidR="003724D1" w:rsidRPr="002A16E2" w:rsidRDefault="003724D1" w:rsidP="001007F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C96867" w14:textId="77777777" w:rsidR="003724D1" w:rsidRPr="002A16E2" w:rsidRDefault="003724D1" w:rsidP="001007F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3724D1" w:rsidRPr="002A16E2" w14:paraId="6D977555" w14:textId="77777777" w:rsidTr="001007F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F00C5" w14:textId="77777777" w:rsidR="003724D1" w:rsidRPr="002A16E2" w:rsidRDefault="003724D1" w:rsidP="001007F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9D330C" w14:textId="77777777" w:rsidR="003724D1" w:rsidRPr="002A16E2" w:rsidRDefault="003724D1" w:rsidP="001007F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BC3704" w14:textId="77777777" w:rsidR="003724D1" w:rsidRPr="002A16E2" w:rsidRDefault="003724D1" w:rsidP="001007F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724D1" w:rsidRPr="002A16E2" w14:paraId="6C449BC3" w14:textId="77777777" w:rsidTr="001007F6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7D38C2" w14:textId="77777777" w:rsidR="003724D1" w:rsidRPr="002A16E2" w:rsidRDefault="003724D1" w:rsidP="001007F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7667B" w14:textId="77777777" w:rsidR="003724D1" w:rsidRPr="002A16E2" w:rsidRDefault="003724D1" w:rsidP="001007F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236E1F" w14:textId="77777777" w:rsidR="003724D1" w:rsidRPr="002A16E2" w:rsidRDefault="003724D1" w:rsidP="001007F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F187563" w14:textId="77777777" w:rsidR="003724D1" w:rsidRPr="002A16E2" w:rsidRDefault="003724D1" w:rsidP="003724D1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085C2006" w14:textId="77777777" w:rsidR="003724D1" w:rsidRPr="002A16E2" w:rsidRDefault="003724D1" w:rsidP="003724D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51453D7A" w14:textId="77777777" w:rsidR="003724D1" w:rsidRPr="002A16E2" w:rsidRDefault="003724D1" w:rsidP="003724D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68544D1B" w14:textId="77777777" w:rsidR="003724D1" w:rsidRPr="002A16E2" w:rsidRDefault="003724D1" w:rsidP="003724D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051EF235" w14:textId="77777777" w:rsidR="003724D1" w:rsidRPr="002A16E2" w:rsidRDefault="003724D1" w:rsidP="003724D1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0F3E963A" w14:textId="77777777" w:rsidR="003724D1" w:rsidRPr="002A16E2" w:rsidRDefault="003724D1" w:rsidP="003724D1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F15E0AC" w14:textId="77777777" w:rsidR="003724D1" w:rsidRPr="002A16E2" w:rsidRDefault="003724D1" w:rsidP="003724D1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355909C4" w14:textId="77777777" w:rsidR="003724D1" w:rsidRPr="002A16E2" w:rsidRDefault="003724D1" w:rsidP="003724D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33D8719B" w14:textId="77777777" w:rsidR="003724D1" w:rsidRPr="002A16E2" w:rsidRDefault="003724D1" w:rsidP="003724D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118B1324" w14:textId="77777777" w:rsidR="003724D1" w:rsidRPr="00F47191" w:rsidRDefault="003724D1" w:rsidP="003724D1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1F69F8AA" w14:textId="77777777" w:rsidR="003724D1" w:rsidRPr="000A160D" w:rsidRDefault="003724D1" w:rsidP="003724D1"/>
    <w:p w14:paraId="3F754828" w14:textId="77777777" w:rsidR="003724D1" w:rsidRPr="00707BF9" w:rsidRDefault="003724D1" w:rsidP="003724D1"/>
    <w:p w14:paraId="115DFB6E" w14:textId="77777777" w:rsidR="003724D1" w:rsidRPr="00CD41F8" w:rsidRDefault="003724D1" w:rsidP="003724D1"/>
    <w:p w14:paraId="5D8356B8" w14:textId="77777777" w:rsidR="003724D1" w:rsidRPr="00A71362" w:rsidRDefault="003724D1" w:rsidP="003724D1"/>
    <w:p w14:paraId="12A2ADAF" w14:textId="77777777" w:rsidR="003724D1" w:rsidRPr="00240295" w:rsidRDefault="003724D1" w:rsidP="003724D1"/>
    <w:p w14:paraId="05EDC814" w14:textId="77777777" w:rsidR="003724D1" w:rsidRPr="0030065D" w:rsidRDefault="003724D1" w:rsidP="003724D1"/>
    <w:p w14:paraId="0E214EE8" w14:textId="77777777" w:rsidR="003724D1" w:rsidRPr="003041ED" w:rsidRDefault="003724D1" w:rsidP="003724D1"/>
    <w:p w14:paraId="2EDCD121" w14:textId="77777777" w:rsidR="003724D1" w:rsidRPr="00D11EB7" w:rsidRDefault="003724D1" w:rsidP="003724D1"/>
    <w:p w14:paraId="29493F6C" w14:textId="77777777" w:rsidR="00FE545C" w:rsidRPr="003724D1" w:rsidRDefault="00FE545C" w:rsidP="003724D1"/>
    <w:sectPr w:rsidR="00FE545C" w:rsidRPr="003724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56DD4C" w14:textId="77777777" w:rsidR="00F565EC" w:rsidRDefault="00F565EC">
      <w:r>
        <w:separator/>
      </w:r>
    </w:p>
  </w:endnote>
  <w:endnote w:type="continuationSeparator" w:id="0">
    <w:p w14:paraId="5B45D33E" w14:textId="77777777" w:rsidR="00F565EC" w:rsidRDefault="00F56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38680F" w14:textId="77777777" w:rsidR="007D39C9" w:rsidRDefault="007D39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54B53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937B9E" w14:textId="77777777" w:rsidR="007D39C9" w:rsidRDefault="007D39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1F17B4" w14:textId="77777777" w:rsidR="00F565EC" w:rsidRDefault="00F565EC">
      <w:r>
        <w:separator/>
      </w:r>
    </w:p>
  </w:footnote>
  <w:footnote w:type="continuationSeparator" w:id="0">
    <w:p w14:paraId="1DA571BB" w14:textId="77777777" w:rsidR="00F565EC" w:rsidRDefault="00F565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6D0E89" w14:textId="77777777" w:rsidR="007D39C9" w:rsidRDefault="007D39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A2CAA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3EDFD6" w14:textId="77777777" w:rsidR="007D39C9" w:rsidRDefault="007D39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65EC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E70CA"/>
    <w:rsid w:val="00207E98"/>
    <w:rsid w:val="002723B0"/>
    <w:rsid w:val="00315A4A"/>
    <w:rsid w:val="003724D1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D39C9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13E27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565EC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6E14C788"/>
  <w15:chartTrackingRefBased/>
  <w15:docId w15:val="{843E67A1-0094-46E3-A7E6-5FF606920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724D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BC8A26-7BF0-4DB1-A8C1-713D674FB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713</Words>
  <Characters>5107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Ewa Wojciechowska</cp:lastModifiedBy>
  <cp:revision>2</cp:revision>
  <cp:lastPrinted>2024-05-07T10:22:00Z</cp:lastPrinted>
  <dcterms:created xsi:type="dcterms:W3CDTF">2024-05-07T10:23:00Z</dcterms:created>
  <dcterms:modified xsi:type="dcterms:W3CDTF">2024-05-07T10:23:00Z</dcterms:modified>
</cp:coreProperties>
</file>