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9B6A3E" w14:textId="6A762A63" w:rsidR="009B0995" w:rsidRDefault="009B0995" w:rsidP="009B0995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DE-dzp.272-</w:t>
      </w:r>
      <w:r>
        <w:rPr>
          <w:b/>
          <w:sz w:val="24"/>
        </w:rPr>
        <w:t>211</w:t>
      </w:r>
      <w:r>
        <w:rPr>
          <w:b/>
          <w:sz w:val="24"/>
        </w:rPr>
        <w:t>/24</w:t>
      </w:r>
    </w:p>
    <w:p w14:paraId="0E4795CF" w14:textId="77777777" w:rsidR="009B0995" w:rsidRDefault="009B0995" w:rsidP="009B099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dotyczące przynależności lub braku przynależności do tej samej grupy kapitałowej</w:t>
      </w:r>
    </w:p>
    <w:p w14:paraId="6B4ACC09" w14:textId="77777777" w:rsidR="009B0995" w:rsidRDefault="009B0995" w:rsidP="009B0995">
      <w:pPr>
        <w:jc w:val="center"/>
        <w:rPr>
          <w:b/>
          <w:sz w:val="28"/>
          <w:szCs w:val="28"/>
        </w:rPr>
      </w:pPr>
    </w:p>
    <w:p w14:paraId="2F826B0F" w14:textId="77777777" w:rsidR="009B0995" w:rsidRDefault="009B0995" w:rsidP="009B0995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3951E69B" w14:textId="77777777" w:rsidR="009B0995" w:rsidRDefault="009B0995" w:rsidP="009B0995">
      <w:pPr>
        <w:pStyle w:val="Tekstpodstawowywcity"/>
        <w:ind w:firstLine="0"/>
        <w:jc w:val="center"/>
        <w:rPr>
          <w:i/>
          <w:sz w:val="20"/>
        </w:rPr>
      </w:pPr>
      <w:r>
        <w:rPr>
          <w:i/>
          <w:sz w:val="20"/>
        </w:rPr>
        <w:t>(pełna nazwa i adres Wykonawcy)</w:t>
      </w:r>
    </w:p>
    <w:p w14:paraId="16089F14" w14:textId="77777777" w:rsidR="009B0995" w:rsidRDefault="009B0995" w:rsidP="009B0995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63CB82C7" w14:textId="77777777" w:rsidR="009B0995" w:rsidRDefault="009B0995" w:rsidP="009B0995">
      <w:pPr>
        <w:pStyle w:val="Tekstpodstawowywcity"/>
        <w:spacing w:line="360" w:lineRule="auto"/>
        <w:ind w:firstLine="0"/>
        <w:rPr>
          <w:b/>
          <w:bCs/>
          <w:szCs w:val="24"/>
        </w:rPr>
      </w:pPr>
      <w:r>
        <w:rPr>
          <w:szCs w:val="24"/>
        </w:rPr>
        <w:t xml:space="preserve">Na potrzeby postępowania o udzielenie zamówienia publicznego prowadzonym </w:t>
      </w:r>
      <w:r>
        <w:rPr>
          <w:b/>
          <w:bCs/>
          <w:szCs w:val="24"/>
        </w:rPr>
        <w:t xml:space="preserve">w trybie </w:t>
      </w:r>
      <w:r>
        <w:rPr>
          <w:b/>
          <w:bCs/>
          <w:sz w:val="22"/>
        </w:rPr>
        <w:t xml:space="preserve">przetargu nieograniczonego </w:t>
      </w:r>
      <w:r>
        <w:rPr>
          <w:b/>
          <w:bCs/>
          <w:szCs w:val="24"/>
        </w:rPr>
        <w:t>na:</w:t>
      </w:r>
    </w:p>
    <w:p w14:paraId="1164F532" w14:textId="67771CD6" w:rsidR="009B0995" w:rsidRDefault="009B0995" w:rsidP="009B0995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45375C">
        <w:rPr>
          <w:b/>
        </w:rPr>
        <w:t xml:space="preserve">Dostawa 2 szt. laptopów na potrzeby </w:t>
      </w:r>
      <w:proofErr w:type="spellStart"/>
      <w:r>
        <w:rPr>
          <w:b/>
        </w:rPr>
        <w:t>WEiP</w:t>
      </w:r>
      <w:proofErr w:type="spellEnd"/>
      <w:r>
        <w:rPr>
          <w:b/>
          <w:bCs/>
          <w:iCs/>
          <w:sz w:val="24"/>
          <w:szCs w:val="24"/>
        </w:rPr>
        <w:t xml:space="preserve">, </w:t>
      </w:r>
      <w:r>
        <w:rPr>
          <w:sz w:val="24"/>
          <w:szCs w:val="24"/>
        </w:rPr>
        <w:t xml:space="preserve">prowadzonego przez Akademię Górniczo-Hutniczą w Krakowie, </w:t>
      </w:r>
    </w:p>
    <w:p w14:paraId="691F3E07" w14:textId="77777777" w:rsidR="009B0995" w:rsidRDefault="009B0995" w:rsidP="009B0995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b/>
          <w:bCs/>
          <w:sz w:val="24"/>
          <w:szCs w:val="24"/>
        </w:rPr>
        <w:t>składam oświadczenie o w zakresie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art. 108 ust. 1 pkt 5)</w:t>
      </w:r>
      <w:r>
        <w:rPr>
          <w:sz w:val="24"/>
          <w:szCs w:val="24"/>
        </w:rPr>
        <w:t xml:space="preserve">  ustawy z dnia 11 września 2019 roku -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z 2019r. poz. 2019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 xml:space="preserve">. zm.) </w:t>
      </w:r>
      <w:r>
        <w:rPr>
          <w:b/>
          <w:sz w:val="24"/>
          <w:szCs w:val="24"/>
        </w:rPr>
        <w:t>o braku przynależności do tej samej grupy kapitałowej</w:t>
      </w:r>
      <w:r>
        <w:rPr>
          <w:sz w:val="24"/>
          <w:szCs w:val="24"/>
        </w:rPr>
        <w:t xml:space="preserve">, w rozumieniu ustawy z dnia 16.02.2007 r. o ochronie konkurencji i konsumentów, </w:t>
      </w:r>
      <w:r>
        <w:rPr>
          <w:b/>
          <w:sz w:val="24"/>
          <w:szCs w:val="24"/>
        </w:rPr>
        <w:t>z innym wykonawcą, który złożył odrębną ofertę</w:t>
      </w:r>
      <w:r>
        <w:rPr>
          <w:sz w:val="24"/>
          <w:szCs w:val="24"/>
        </w:rPr>
        <w:t xml:space="preserve">, ofertę częściową </w:t>
      </w:r>
      <w:bookmarkStart w:id="0" w:name="_Hlk62574451"/>
      <w:r>
        <w:rPr>
          <w:sz w:val="24"/>
          <w:szCs w:val="24"/>
        </w:rPr>
        <w:t>lub wniosek o dopuszczenie do udziału w postępowaniu</w:t>
      </w:r>
      <w:bookmarkEnd w:id="0"/>
      <w:r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6E9B7B97" w14:textId="77777777" w:rsidR="009B0995" w:rsidRDefault="009B0995" w:rsidP="009B0995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5DE14305" w14:textId="77777777" w:rsidR="009B0995" w:rsidRDefault="009B0995" w:rsidP="009B0995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Oświadczam/(-my), że podmiot który reprezentuję </w:t>
      </w:r>
    </w:p>
    <w:p w14:paraId="25D4F7B3" w14:textId="77777777" w:rsidR="009B0995" w:rsidRDefault="009B0995" w:rsidP="009B0995">
      <w:pPr>
        <w:autoSpaceDE w:val="0"/>
        <w:autoSpaceDN w:val="0"/>
        <w:adjustRightInd w:val="0"/>
        <w:spacing w:line="360" w:lineRule="auto"/>
      </w:pPr>
      <w:r>
        <w:t xml:space="preserve"> (należy zaznaczyć właściwy kwadrat):</w:t>
      </w:r>
    </w:p>
    <w:p w14:paraId="762F628B" w14:textId="77777777" w:rsidR="009B0995" w:rsidRDefault="009B0995" w:rsidP="009B0995">
      <w:pPr>
        <w:pStyle w:val="Akapitzlist"/>
        <w:numPr>
          <w:ilvl w:val="0"/>
          <w:numId w:val="18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nie należy do jakiejkolwiek/ żadnej grupy kapitałowej.</w:t>
      </w:r>
    </w:p>
    <w:p w14:paraId="12E46A81" w14:textId="77777777" w:rsidR="009B0995" w:rsidRDefault="009B0995" w:rsidP="009B0995">
      <w:pPr>
        <w:pStyle w:val="Akapitzlist"/>
        <w:numPr>
          <w:ilvl w:val="0"/>
          <w:numId w:val="18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nie 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 w stosunku do Wykonawców, którzy złożyli odrębne oferty, w niniejszym postępowaniu o udzielenie zamówienia publicznego.</w:t>
      </w:r>
    </w:p>
    <w:p w14:paraId="5FD6A204" w14:textId="77777777" w:rsidR="009B0995" w:rsidRDefault="009B0995" w:rsidP="009B0995">
      <w:pPr>
        <w:pStyle w:val="Akapitzlist"/>
        <w:numPr>
          <w:ilvl w:val="0"/>
          <w:numId w:val="18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9B0995" w14:paraId="7D0E1954" w14:textId="77777777" w:rsidTr="00D8421B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125469" w14:textId="77777777" w:rsidR="009B0995" w:rsidRDefault="009B0995" w:rsidP="00D8421B">
            <w:pPr>
              <w:widowControl w:val="0"/>
              <w:spacing w:line="360" w:lineRule="auto"/>
              <w:jc w:val="both"/>
            </w:pPr>
            <w: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3D1BA3" w14:textId="77777777" w:rsidR="009B0995" w:rsidRDefault="009B0995" w:rsidP="00D8421B">
            <w:pPr>
              <w:widowControl w:val="0"/>
              <w:spacing w:line="360" w:lineRule="auto"/>
              <w:jc w:val="both"/>
            </w:pPr>
            <w: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59E75F" w14:textId="77777777" w:rsidR="009B0995" w:rsidRDefault="009B0995" w:rsidP="00D8421B">
            <w:pPr>
              <w:widowControl w:val="0"/>
              <w:spacing w:line="360" w:lineRule="auto"/>
              <w:jc w:val="both"/>
            </w:pPr>
            <w:r>
              <w:t>Adres podmiotu</w:t>
            </w:r>
          </w:p>
        </w:tc>
      </w:tr>
      <w:tr w:rsidR="009B0995" w14:paraId="4F666D64" w14:textId="77777777" w:rsidTr="00D8421B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EE98FD" w14:textId="77777777" w:rsidR="009B0995" w:rsidRDefault="009B0995" w:rsidP="00D8421B">
            <w:pPr>
              <w:widowControl w:val="0"/>
              <w:spacing w:line="360" w:lineRule="auto"/>
              <w:jc w:val="both"/>
            </w:pPr>
            <w:r>
              <w:lastRenderedPageBreak/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FE3EB" w14:textId="77777777" w:rsidR="009B0995" w:rsidRDefault="009B0995" w:rsidP="00D8421B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7AF8C" w14:textId="77777777" w:rsidR="009B0995" w:rsidRDefault="009B0995" w:rsidP="00D8421B">
            <w:pPr>
              <w:widowControl w:val="0"/>
              <w:spacing w:line="360" w:lineRule="auto"/>
              <w:jc w:val="both"/>
            </w:pPr>
          </w:p>
        </w:tc>
      </w:tr>
      <w:tr w:rsidR="009B0995" w14:paraId="39943D15" w14:textId="77777777" w:rsidTr="00D8421B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7F85F2" w14:textId="77777777" w:rsidR="009B0995" w:rsidRDefault="009B0995" w:rsidP="00D8421B">
            <w:pPr>
              <w:widowControl w:val="0"/>
              <w:spacing w:line="360" w:lineRule="auto"/>
              <w:jc w:val="both"/>
            </w:pPr>
            <w: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26EFA" w14:textId="77777777" w:rsidR="009B0995" w:rsidRDefault="009B0995" w:rsidP="00D8421B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85366" w14:textId="77777777" w:rsidR="009B0995" w:rsidRDefault="009B0995" w:rsidP="00D8421B">
            <w:pPr>
              <w:widowControl w:val="0"/>
              <w:spacing w:line="360" w:lineRule="auto"/>
              <w:jc w:val="both"/>
            </w:pPr>
          </w:p>
        </w:tc>
      </w:tr>
      <w:tr w:rsidR="009B0995" w14:paraId="05CFE9A3" w14:textId="77777777" w:rsidTr="00D8421B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81DFB" w14:textId="77777777" w:rsidR="009B0995" w:rsidRDefault="009B0995" w:rsidP="00D8421B">
            <w:pPr>
              <w:widowControl w:val="0"/>
              <w:spacing w:line="360" w:lineRule="auto"/>
              <w:jc w:val="both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2E75E" w14:textId="77777777" w:rsidR="009B0995" w:rsidRDefault="009B0995" w:rsidP="00D8421B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30266" w14:textId="77777777" w:rsidR="009B0995" w:rsidRDefault="009B0995" w:rsidP="00D8421B">
            <w:pPr>
              <w:widowControl w:val="0"/>
              <w:spacing w:line="360" w:lineRule="auto"/>
              <w:jc w:val="both"/>
            </w:pPr>
          </w:p>
        </w:tc>
      </w:tr>
    </w:tbl>
    <w:p w14:paraId="1442B8E1" w14:textId="77777777" w:rsidR="009B0995" w:rsidRDefault="009B0995" w:rsidP="009B0995">
      <w:pPr>
        <w:widowControl w:val="0"/>
        <w:spacing w:line="360" w:lineRule="auto"/>
        <w:jc w:val="both"/>
      </w:pPr>
    </w:p>
    <w:p w14:paraId="5EBB5F16" w14:textId="77777777" w:rsidR="009B0995" w:rsidRDefault="009B0995" w:rsidP="009B0995">
      <w:pPr>
        <w:widowControl w:val="0"/>
        <w:spacing w:line="360" w:lineRule="auto"/>
        <w:jc w:val="both"/>
      </w:pPr>
      <w:r>
        <w:t>Jednocześnie przekładam następujące dokumenty lub informacje potwierdzające przygotowanie oferty niezależnie od innego Wykonawcy należącego do tej samej grupy kapitałowej:</w:t>
      </w:r>
    </w:p>
    <w:p w14:paraId="553BB68B" w14:textId="77777777" w:rsidR="009B0995" w:rsidRDefault="009B0995" w:rsidP="009B0995">
      <w:pPr>
        <w:autoSpaceDE w:val="0"/>
        <w:autoSpaceDN w:val="0"/>
        <w:adjustRightInd w:val="0"/>
        <w:spacing w:line="360" w:lineRule="auto"/>
      </w:pPr>
      <w:r>
        <w:t>1)………………………………………………………………………………………………</w:t>
      </w:r>
    </w:p>
    <w:p w14:paraId="6ED6CD62" w14:textId="77777777" w:rsidR="009B0995" w:rsidRDefault="009B0995" w:rsidP="009B0995">
      <w:pPr>
        <w:autoSpaceDE w:val="0"/>
        <w:autoSpaceDN w:val="0"/>
        <w:adjustRightInd w:val="0"/>
        <w:spacing w:line="360" w:lineRule="auto"/>
      </w:pPr>
      <w:r>
        <w:t>2)………………………………………………………………………………………………</w:t>
      </w:r>
    </w:p>
    <w:p w14:paraId="41920F1B" w14:textId="77777777" w:rsidR="009B0995" w:rsidRDefault="009B0995" w:rsidP="009B0995">
      <w:pPr>
        <w:autoSpaceDE w:val="0"/>
        <w:autoSpaceDN w:val="0"/>
        <w:adjustRightInd w:val="0"/>
        <w:spacing w:line="360" w:lineRule="auto"/>
      </w:pPr>
      <w:r>
        <w:t>3)………………………………………………………………………………………………</w:t>
      </w:r>
    </w:p>
    <w:p w14:paraId="1B5A44DE" w14:textId="77777777" w:rsidR="009B0995" w:rsidRDefault="009B0995" w:rsidP="009B0995">
      <w:pPr>
        <w:autoSpaceDE w:val="0"/>
        <w:autoSpaceDN w:val="0"/>
        <w:adjustRightInd w:val="0"/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14:paraId="7110CC1E" w14:textId="77777777" w:rsidR="009B0995" w:rsidRDefault="009B0995" w:rsidP="009B0995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2C738214" w14:textId="77777777" w:rsidR="009B0995" w:rsidRDefault="009B0995" w:rsidP="009B0995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>
        <w:rPr>
          <w:color w:val="FF0000"/>
          <w:lang w:eastAsia="zh-CN"/>
        </w:rPr>
        <w:t>.</w:t>
      </w:r>
    </w:p>
    <w:p w14:paraId="6651F163" w14:textId="77777777" w:rsidR="009B0995" w:rsidRDefault="009B0995" w:rsidP="009B0995">
      <w:pPr>
        <w:rPr>
          <w:rFonts w:eastAsia="Times New Roman"/>
          <w:lang w:eastAsia="pl-PL"/>
        </w:rPr>
      </w:pPr>
    </w:p>
    <w:p w14:paraId="70A63EAD" w14:textId="77777777" w:rsidR="009B0995" w:rsidRDefault="009B0995" w:rsidP="009B0995"/>
    <w:p w14:paraId="34BF5947" w14:textId="77777777" w:rsidR="009B0995" w:rsidRDefault="009B0995" w:rsidP="009B0995"/>
    <w:p w14:paraId="2BD0B7F6" w14:textId="77777777" w:rsidR="009B0995" w:rsidRDefault="009B0995" w:rsidP="009B0995"/>
    <w:p w14:paraId="012E1091" w14:textId="77777777" w:rsidR="009B0995" w:rsidRPr="00D54AE7" w:rsidRDefault="009B0995" w:rsidP="009B0995"/>
    <w:p w14:paraId="5F3E46FE" w14:textId="77777777" w:rsidR="009B0995" w:rsidRPr="007B5051" w:rsidRDefault="009B0995" w:rsidP="009B0995"/>
    <w:p w14:paraId="73366094" w14:textId="77777777" w:rsidR="009B0995" w:rsidRPr="00EE068C" w:rsidRDefault="009B0995" w:rsidP="009B0995"/>
    <w:p w14:paraId="0823FF10" w14:textId="77777777" w:rsidR="009B0995" w:rsidRPr="00450928" w:rsidRDefault="009B0995" w:rsidP="009B0995"/>
    <w:p w14:paraId="0BCAA252" w14:textId="38DD1EF5" w:rsidR="00106AC7" w:rsidRPr="009B0995" w:rsidRDefault="00106AC7" w:rsidP="009B0995"/>
    <w:sectPr w:rsidR="00106AC7" w:rsidRPr="009B0995" w:rsidSect="009B6DA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AE1F837" w14:textId="77777777" w:rsidR="009B6DA4" w:rsidRDefault="009B6DA4">
      <w:r>
        <w:separator/>
      </w:r>
    </w:p>
  </w:endnote>
  <w:endnote w:type="continuationSeparator" w:id="0">
    <w:p w14:paraId="5FA8A4A6" w14:textId="77777777" w:rsidR="009B6DA4" w:rsidRDefault="009B6D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8F6D2A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05BD46D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D386EC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75EBD683" w14:textId="77777777"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 w14:anchorId="60BFC392">
        <v:line id="_x0000_s1025" style="position:absolute;left:0;text-align:left;z-index:251657728" from="-3.85pt,8.7pt" to="455.15pt,8.7pt"/>
      </w:pict>
    </w:r>
  </w:p>
  <w:p w14:paraId="73914411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89A3FE" w14:textId="77777777" w:rsidR="00C51C8D" w:rsidRDefault="00C51C8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19819B2" w14:textId="77777777" w:rsidR="009B6DA4" w:rsidRDefault="009B6DA4">
      <w:r>
        <w:separator/>
      </w:r>
    </w:p>
  </w:footnote>
  <w:footnote w:type="continuationSeparator" w:id="0">
    <w:p w14:paraId="6C6805AF" w14:textId="77777777" w:rsidR="009B6DA4" w:rsidRDefault="009B6D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CE1CDF" w14:textId="77777777" w:rsidR="00C51C8D" w:rsidRDefault="00C51C8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C58D33" w14:textId="77777777" w:rsidR="00C51C8D" w:rsidRDefault="00C51C8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6476A8" w14:textId="77777777" w:rsidR="00C51C8D" w:rsidRDefault="00C51C8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01511660">
    <w:abstractNumId w:val="15"/>
  </w:num>
  <w:num w:numId="2" w16cid:durableId="525871570">
    <w:abstractNumId w:val="0"/>
  </w:num>
  <w:num w:numId="3" w16cid:durableId="622730191">
    <w:abstractNumId w:val="13"/>
  </w:num>
  <w:num w:numId="4" w16cid:durableId="455833625">
    <w:abstractNumId w:val="8"/>
  </w:num>
  <w:num w:numId="5" w16cid:durableId="471099682">
    <w:abstractNumId w:val="7"/>
  </w:num>
  <w:num w:numId="6" w16cid:durableId="97413265">
    <w:abstractNumId w:val="1"/>
  </w:num>
  <w:num w:numId="7" w16cid:durableId="1566260310">
    <w:abstractNumId w:val="6"/>
  </w:num>
  <w:num w:numId="8" w16cid:durableId="1796869751">
    <w:abstractNumId w:val="3"/>
  </w:num>
  <w:num w:numId="9" w16cid:durableId="742486745">
    <w:abstractNumId w:val="2"/>
  </w:num>
  <w:num w:numId="10" w16cid:durableId="1198204588">
    <w:abstractNumId w:val="5"/>
  </w:num>
  <w:num w:numId="11" w16cid:durableId="1441416669">
    <w:abstractNumId w:val="11"/>
  </w:num>
  <w:num w:numId="12" w16cid:durableId="1747846397">
    <w:abstractNumId w:val="4"/>
  </w:num>
  <w:num w:numId="13" w16cid:durableId="286667223">
    <w:abstractNumId w:val="10"/>
  </w:num>
  <w:num w:numId="14" w16cid:durableId="957876562">
    <w:abstractNumId w:val="14"/>
  </w:num>
  <w:num w:numId="18" w16cid:durableId="17296077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B6DA4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42D0B"/>
    <w:rsid w:val="0056132E"/>
    <w:rsid w:val="005A5013"/>
    <w:rsid w:val="005C0D5A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9B0995"/>
    <w:rsid w:val="009B6DA4"/>
    <w:rsid w:val="00A24942"/>
    <w:rsid w:val="00A311C9"/>
    <w:rsid w:val="00A40EF0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1C8D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10D562C5"/>
  <w15:chartTrackingRefBased/>
  <w15:docId w15:val="{F66EC15F-B4FF-4171-BF1D-3D3EFCE22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B0995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link w:val="Nagwek"/>
    <w:rsid w:val="009B0995"/>
  </w:style>
  <w:style w:type="paragraph" w:styleId="Akapitzlist">
    <w:name w:val="List Paragraph"/>
    <w:basedOn w:val="Normalny"/>
    <w:uiPriority w:val="34"/>
    <w:qFormat/>
    <w:rsid w:val="009B0995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335</Words>
  <Characters>2197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2024-04-30T13:18:00Z</cp:lastPrinted>
  <dcterms:created xsi:type="dcterms:W3CDTF">2024-04-30T13:17:00Z</dcterms:created>
  <dcterms:modified xsi:type="dcterms:W3CDTF">2024-04-30T13:18:00Z</dcterms:modified>
</cp:coreProperties>
</file>