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85AAF" w14:textId="26629A2A" w:rsidR="00DD5E6B" w:rsidRDefault="00DD5E6B" w:rsidP="00DD5E6B">
      <w:pPr>
        <w:jc w:val="right"/>
        <w:rPr>
          <w:b/>
          <w:sz w:val="24"/>
          <w:szCs w:val="24"/>
        </w:rPr>
      </w:pPr>
      <w:r w:rsidRPr="003A4963">
        <w:rPr>
          <w:b/>
          <w:sz w:val="24"/>
          <w:szCs w:val="24"/>
        </w:rPr>
        <w:t xml:space="preserve">Załącznik nr </w:t>
      </w:r>
      <w:r w:rsidR="003A4963" w:rsidRPr="003A4963">
        <w:rPr>
          <w:b/>
          <w:sz w:val="24"/>
          <w:szCs w:val="24"/>
        </w:rPr>
        <w:t>9</w:t>
      </w:r>
    </w:p>
    <w:p w14:paraId="4DFBCC3B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68D1691F" w14:textId="5373E12A" w:rsidR="00DD5E6B" w:rsidRPr="00700407" w:rsidRDefault="004E25E9" w:rsidP="00700407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7666B5AA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6B8E6629" w14:textId="24CFDC13"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44BAAED1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48D16702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2469A4D3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03E4F81D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020F32A0" w14:textId="43F4F1EC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481228" w:rsidRPr="00481228">
        <w:rPr>
          <w:sz w:val="24"/>
          <w:szCs w:val="24"/>
        </w:rPr>
        <w:t>przetarg</w:t>
      </w:r>
      <w:r w:rsidR="00FE7153">
        <w:rPr>
          <w:sz w:val="24"/>
          <w:szCs w:val="24"/>
        </w:rPr>
        <w:t>u</w:t>
      </w:r>
      <w:r w:rsidR="00481228" w:rsidRPr="00481228">
        <w:rPr>
          <w:sz w:val="24"/>
          <w:szCs w:val="24"/>
        </w:rPr>
        <w:t xml:space="preserve"> nieograniczon</w:t>
      </w:r>
      <w:r w:rsidR="00FE7153">
        <w:rPr>
          <w:sz w:val="24"/>
          <w:szCs w:val="24"/>
        </w:rPr>
        <w:t>ego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481228" w:rsidRPr="00481228">
        <w:rPr>
          <w:b/>
          <w:sz w:val="24"/>
          <w:szCs w:val="24"/>
        </w:rPr>
        <w:t>Dostaw</w:t>
      </w:r>
      <w:r w:rsidR="004C7D05">
        <w:rPr>
          <w:b/>
          <w:sz w:val="24"/>
          <w:szCs w:val="24"/>
        </w:rPr>
        <w:t>ę</w:t>
      </w:r>
      <w:r w:rsidR="00481228" w:rsidRPr="00481228">
        <w:rPr>
          <w:b/>
          <w:sz w:val="24"/>
          <w:szCs w:val="24"/>
        </w:rPr>
        <w:t xml:space="preserve"> zestawów komputerowych typu </w:t>
      </w:r>
      <w:proofErr w:type="spellStart"/>
      <w:r w:rsidR="00481228" w:rsidRPr="00481228">
        <w:rPr>
          <w:b/>
          <w:sz w:val="24"/>
          <w:szCs w:val="24"/>
        </w:rPr>
        <w:t>All</w:t>
      </w:r>
      <w:proofErr w:type="spellEnd"/>
      <w:r w:rsidR="00481228" w:rsidRPr="00481228">
        <w:rPr>
          <w:b/>
          <w:sz w:val="24"/>
          <w:szCs w:val="24"/>
        </w:rPr>
        <w:t xml:space="preserve"> in One dla wszystkich Jednostek AGH</w:t>
      </w:r>
      <w:r>
        <w:rPr>
          <w:b/>
          <w:sz w:val="24"/>
          <w:szCs w:val="24"/>
        </w:rPr>
        <w:t>,</w:t>
      </w:r>
      <w:r w:rsidR="00FE7153">
        <w:rPr>
          <w:b/>
          <w:sz w:val="24"/>
          <w:szCs w:val="24"/>
        </w:rPr>
        <w:t xml:space="preserve"> znak sprawy: </w:t>
      </w:r>
      <w:r w:rsidR="004C7D05">
        <w:rPr>
          <w:b/>
          <w:sz w:val="24"/>
          <w:szCs w:val="24"/>
        </w:rPr>
        <w:t>DE-dzp.272-132/24</w:t>
      </w:r>
      <w:r w:rsidR="00FE7153"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637EB023" w14:textId="77777777" w:rsidR="00E93A60" w:rsidRDefault="00E93A60" w:rsidP="00DD5E6B">
      <w:pPr>
        <w:tabs>
          <w:tab w:val="left" w:pos="0"/>
        </w:tabs>
        <w:jc w:val="center"/>
        <w:rPr>
          <w:b/>
        </w:rPr>
      </w:pPr>
    </w:p>
    <w:p w14:paraId="1C15DF8C" w14:textId="5572D52D" w:rsidR="0055114D" w:rsidRPr="0055114D" w:rsidRDefault="0055114D" w:rsidP="00DD5E6B">
      <w:pPr>
        <w:tabs>
          <w:tab w:val="left" w:pos="0"/>
        </w:tabs>
        <w:jc w:val="center"/>
        <w:rPr>
          <w:b/>
          <w:color w:val="FF0000"/>
        </w:rPr>
        <w:sectPr w:rsidR="0055114D" w:rsidRPr="0055114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5114D">
        <w:rPr>
          <w:b/>
          <w:color w:val="FF0000"/>
        </w:rPr>
        <w:t>Zadanie częściowe nr 1</w:t>
      </w:r>
    </w:p>
    <w:p w14:paraId="0E2DB2EA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43633951" w14:textId="77777777" w:rsidTr="00E93A60">
        <w:trPr>
          <w:cantSplit/>
          <w:trHeight w:val="811"/>
        </w:trPr>
        <w:tc>
          <w:tcPr>
            <w:tcW w:w="626" w:type="dxa"/>
            <w:vAlign w:val="center"/>
          </w:tcPr>
          <w:p w14:paraId="0A357634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40046F66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053272FA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7B7188E7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4D9E0CF0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27063743" w14:textId="77777777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14:paraId="509AA20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5745E87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2FF2F5F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16D3DAE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5882A52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4ABBD339" w14:textId="77777777" w:rsidTr="00E93A60">
        <w:trPr>
          <w:cantSplit/>
          <w:trHeight w:val="939"/>
        </w:trPr>
        <w:tc>
          <w:tcPr>
            <w:tcW w:w="626" w:type="dxa"/>
          </w:tcPr>
          <w:p w14:paraId="3482CF5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95A34A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34A3771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E1B6CB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D26826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65355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2F3E201D" w14:textId="77777777" w:rsidTr="00E93A60">
        <w:trPr>
          <w:cantSplit/>
          <w:trHeight w:val="939"/>
        </w:trPr>
        <w:tc>
          <w:tcPr>
            <w:tcW w:w="626" w:type="dxa"/>
          </w:tcPr>
          <w:p w14:paraId="22A3074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635AF2E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3325660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CC7F9C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5EC61BF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12B8FF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53824436" w14:textId="77777777" w:rsidTr="00E93A60">
        <w:trPr>
          <w:cantSplit/>
          <w:trHeight w:val="954"/>
        </w:trPr>
        <w:tc>
          <w:tcPr>
            <w:tcW w:w="626" w:type="dxa"/>
          </w:tcPr>
          <w:p w14:paraId="7D62D34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534FFCF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3EA9911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A2FD9A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8BD9B4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CFAFB2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577E805" w14:textId="77777777" w:rsidTr="00E93A60">
        <w:trPr>
          <w:cantSplit/>
          <w:trHeight w:val="939"/>
        </w:trPr>
        <w:tc>
          <w:tcPr>
            <w:tcW w:w="626" w:type="dxa"/>
          </w:tcPr>
          <w:p w14:paraId="00BC52E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53C451F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2D8A1EF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6D3D18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71A57C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8A5389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0C6E37BE" w14:textId="77777777" w:rsidTr="00E93A60">
        <w:trPr>
          <w:cantSplit/>
          <w:trHeight w:val="269"/>
        </w:trPr>
        <w:tc>
          <w:tcPr>
            <w:tcW w:w="626" w:type="dxa"/>
          </w:tcPr>
          <w:p w14:paraId="540CDD6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0C95E314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6D352E03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2C330853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CD32CE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417057C6" w14:textId="77777777"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0DE41BFA" w14:textId="77777777"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14:paraId="0311FF85" w14:textId="77777777"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64843F8C" w14:textId="77777777"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4086BA79" w14:textId="77777777" w:rsidR="007335B2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p w14:paraId="5EEAE6FB" w14:textId="77777777" w:rsidR="00DD3A31" w:rsidRPr="00DD3A31" w:rsidRDefault="00DD3A31" w:rsidP="00DD3A31"/>
    <w:p w14:paraId="1D9C9690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52430345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30A4800D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4111F46C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7BFC5B55" w14:textId="31D12F57" w:rsidR="0055114D" w:rsidRPr="0055114D" w:rsidRDefault="0055114D" w:rsidP="0055114D">
      <w:pPr>
        <w:tabs>
          <w:tab w:val="left" w:pos="0"/>
        </w:tabs>
        <w:jc w:val="center"/>
        <w:rPr>
          <w:b/>
          <w:color w:val="FF0000"/>
        </w:rPr>
        <w:sectPr w:rsidR="0055114D" w:rsidRPr="0055114D" w:rsidSect="0055114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5114D">
        <w:rPr>
          <w:b/>
          <w:color w:val="FF0000"/>
        </w:rPr>
        <w:lastRenderedPageBreak/>
        <w:t xml:space="preserve">Zadanie częściowe nr </w:t>
      </w:r>
      <w:r>
        <w:rPr>
          <w:b/>
          <w:color w:val="FF0000"/>
        </w:rPr>
        <w:t>2</w:t>
      </w:r>
    </w:p>
    <w:p w14:paraId="1B48B72E" w14:textId="77777777" w:rsidR="0055114D" w:rsidRDefault="0055114D" w:rsidP="0055114D">
      <w:pPr>
        <w:tabs>
          <w:tab w:val="left" w:pos="0"/>
        </w:tabs>
        <w:jc w:val="center"/>
        <w:rPr>
          <w:b/>
        </w:rPr>
        <w:sectPr w:rsidR="0055114D" w:rsidSect="0055114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55114D" w14:paraId="09520519" w14:textId="77777777" w:rsidTr="00A33179">
        <w:trPr>
          <w:cantSplit/>
          <w:trHeight w:val="811"/>
        </w:trPr>
        <w:tc>
          <w:tcPr>
            <w:tcW w:w="626" w:type="dxa"/>
            <w:vAlign w:val="center"/>
          </w:tcPr>
          <w:p w14:paraId="4FA81762" w14:textId="77777777" w:rsidR="0055114D" w:rsidRDefault="0055114D" w:rsidP="00A33179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7E95E2DD" w14:textId="77777777" w:rsidR="0055114D" w:rsidRDefault="0055114D" w:rsidP="00A3317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2"/>
            </w:r>
          </w:p>
        </w:tc>
        <w:tc>
          <w:tcPr>
            <w:tcW w:w="2924" w:type="dxa"/>
            <w:vAlign w:val="center"/>
          </w:tcPr>
          <w:p w14:paraId="572D3770" w14:textId="77777777" w:rsidR="0055114D" w:rsidRDefault="0055114D" w:rsidP="00A3317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7CB4A6F7" w14:textId="77777777" w:rsidR="0055114D" w:rsidRDefault="0055114D" w:rsidP="00A3317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3976456C" w14:textId="77777777" w:rsidR="0055114D" w:rsidRDefault="0055114D" w:rsidP="00A3317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55114D" w14:paraId="5B36B8B9" w14:textId="77777777" w:rsidTr="00A33179">
        <w:trPr>
          <w:cantSplit/>
          <w:trHeight w:hRule="exact" w:val="291"/>
        </w:trPr>
        <w:tc>
          <w:tcPr>
            <w:tcW w:w="626" w:type="dxa"/>
            <w:vAlign w:val="center"/>
          </w:tcPr>
          <w:p w14:paraId="2A9A40C9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7AB43B67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6F57DD32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18CDADE5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2594DEDE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55114D" w14:paraId="76F3D1BB" w14:textId="77777777" w:rsidTr="00A33179">
        <w:trPr>
          <w:cantSplit/>
          <w:trHeight w:val="939"/>
        </w:trPr>
        <w:tc>
          <w:tcPr>
            <w:tcW w:w="626" w:type="dxa"/>
          </w:tcPr>
          <w:p w14:paraId="5D597562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4BF92B2F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30FA8A35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694EED2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A9AA06A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08F034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5114D" w14:paraId="75F404E1" w14:textId="77777777" w:rsidTr="00A33179">
        <w:trPr>
          <w:cantSplit/>
          <w:trHeight w:val="939"/>
        </w:trPr>
        <w:tc>
          <w:tcPr>
            <w:tcW w:w="626" w:type="dxa"/>
          </w:tcPr>
          <w:p w14:paraId="02C1E0C8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62D91738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3D5CB2E3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8477C64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597BDE92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0166381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5114D" w14:paraId="29480BA4" w14:textId="77777777" w:rsidTr="00A33179">
        <w:trPr>
          <w:cantSplit/>
          <w:trHeight w:val="954"/>
        </w:trPr>
        <w:tc>
          <w:tcPr>
            <w:tcW w:w="626" w:type="dxa"/>
          </w:tcPr>
          <w:p w14:paraId="2D6C34B6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B2EECE1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42424782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3BE22EB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04E38EF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3EAFF11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5114D" w14:paraId="3D529ED3" w14:textId="77777777" w:rsidTr="00A33179">
        <w:trPr>
          <w:cantSplit/>
          <w:trHeight w:val="939"/>
        </w:trPr>
        <w:tc>
          <w:tcPr>
            <w:tcW w:w="626" w:type="dxa"/>
          </w:tcPr>
          <w:p w14:paraId="4BF34B99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4FA80F30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7D5B7FC6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A41B8E1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65E6396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E1F2EC8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5114D" w14:paraId="64527D95" w14:textId="77777777" w:rsidTr="00A33179">
        <w:trPr>
          <w:cantSplit/>
          <w:trHeight w:val="269"/>
        </w:trPr>
        <w:tc>
          <w:tcPr>
            <w:tcW w:w="626" w:type="dxa"/>
          </w:tcPr>
          <w:p w14:paraId="25A3DB59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1A229EE1" w14:textId="77777777" w:rsidR="0055114D" w:rsidRDefault="0055114D" w:rsidP="00A33179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3D35E465" w14:textId="77777777" w:rsidR="0055114D" w:rsidRDefault="0055114D" w:rsidP="00A33179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5787DB8B" w14:textId="77777777" w:rsidR="0055114D" w:rsidRDefault="0055114D" w:rsidP="00A33179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1FE5012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4BA89C10" w14:textId="77777777" w:rsidR="0055114D" w:rsidRPr="00E93A60" w:rsidRDefault="0055114D" w:rsidP="0055114D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1E77F0F9" w14:textId="77777777" w:rsidR="0055114D" w:rsidRDefault="0055114D" w:rsidP="0055114D">
      <w:pPr>
        <w:spacing w:line="360" w:lineRule="auto"/>
        <w:jc w:val="both"/>
      </w:pPr>
      <w:r>
        <w:t>Miejscowość, ……………………., dnia ……………………….… r.</w:t>
      </w:r>
    </w:p>
    <w:p w14:paraId="7A644E28" w14:textId="77777777" w:rsidR="0055114D" w:rsidRDefault="0055114D" w:rsidP="0055114D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75173C3B" w14:textId="77777777" w:rsidR="0055114D" w:rsidRDefault="0055114D" w:rsidP="0055114D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176E8C43" w14:textId="77777777" w:rsidR="0055114D" w:rsidRDefault="0055114D" w:rsidP="0055114D">
      <w:pPr>
        <w:tabs>
          <w:tab w:val="left" w:pos="5040"/>
        </w:tabs>
        <w:ind w:left="708"/>
      </w:pPr>
      <w:r>
        <w:tab/>
        <w:t>do reprezentowania Wykonawcy</w:t>
      </w:r>
    </w:p>
    <w:p w14:paraId="56FCE6EC" w14:textId="77777777" w:rsidR="0055114D" w:rsidRDefault="0055114D" w:rsidP="0055114D">
      <w:pPr>
        <w:tabs>
          <w:tab w:val="left" w:pos="5040"/>
        </w:tabs>
        <w:ind w:left="708"/>
      </w:pPr>
    </w:p>
    <w:p w14:paraId="27820B56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7E6FA8CD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04DA7549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5A631F78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4FD609CC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5779C137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24BF892E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5360CB13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26E50F29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191991B2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180D09BB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3F94B8EB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1BA265D4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0942F4C1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6885F306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3DD408D5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2B0AA543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17557AD2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7E337DF0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1C097C4E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19A43124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0D9DB93F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09677441" w14:textId="4AFE01F4" w:rsidR="0055114D" w:rsidRPr="0055114D" w:rsidRDefault="0055114D" w:rsidP="0055114D">
      <w:pPr>
        <w:tabs>
          <w:tab w:val="left" w:pos="0"/>
        </w:tabs>
        <w:jc w:val="center"/>
        <w:rPr>
          <w:b/>
          <w:color w:val="FF0000"/>
        </w:rPr>
        <w:sectPr w:rsidR="0055114D" w:rsidRPr="0055114D" w:rsidSect="0055114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5114D">
        <w:rPr>
          <w:b/>
          <w:color w:val="FF0000"/>
        </w:rPr>
        <w:lastRenderedPageBreak/>
        <w:t xml:space="preserve">Zadanie częściowe nr </w:t>
      </w:r>
      <w:r>
        <w:rPr>
          <w:b/>
          <w:color w:val="FF0000"/>
        </w:rPr>
        <w:t>3</w:t>
      </w:r>
    </w:p>
    <w:p w14:paraId="60E3A0ED" w14:textId="77777777" w:rsidR="0055114D" w:rsidRDefault="0055114D" w:rsidP="0055114D">
      <w:pPr>
        <w:tabs>
          <w:tab w:val="left" w:pos="0"/>
        </w:tabs>
        <w:jc w:val="center"/>
        <w:rPr>
          <w:b/>
        </w:rPr>
        <w:sectPr w:rsidR="0055114D" w:rsidSect="0055114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55114D" w14:paraId="4AF0DFE5" w14:textId="77777777" w:rsidTr="00A33179">
        <w:trPr>
          <w:cantSplit/>
          <w:trHeight w:val="811"/>
        </w:trPr>
        <w:tc>
          <w:tcPr>
            <w:tcW w:w="626" w:type="dxa"/>
            <w:vAlign w:val="center"/>
          </w:tcPr>
          <w:p w14:paraId="17A19099" w14:textId="77777777" w:rsidR="0055114D" w:rsidRDefault="0055114D" w:rsidP="00A33179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2C34F1A9" w14:textId="77777777" w:rsidR="0055114D" w:rsidRDefault="0055114D" w:rsidP="00A3317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3"/>
            </w:r>
          </w:p>
        </w:tc>
        <w:tc>
          <w:tcPr>
            <w:tcW w:w="2924" w:type="dxa"/>
            <w:vAlign w:val="center"/>
          </w:tcPr>
          <w:p w14:paraId="06279D17" w14:textId="77777777" w:rsidR="0055114D" w:rsidRDefault="0055114D" w:rsidP="00A3317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38C233C7" w14:textId="77777777" w:rsidR="0055114D" w:rsidRDefault="0055114D" w:rsidP="00A3317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0D492A85" w14:textId="77777777" w:rsidR="0055114D" w:rsidRDefault="0055114D" w:rsidP="00A3317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55114D" w14:paraId="52AE2F0A" w14:textId="77777777" w:rsidTr="00A33179">
        <w:trPr>
          <w:cantSplit/>
          <w:trHeight w:hRule="exact" w:val="291"/>
        </w:trPr>
        <w:tc>
          <w:tcPr>
            <w:tcW w:w="626" w:type="dxa"/>
            <w:vAlign w:val="center"/>
          </w:tcPr>
          <w:p w14:paraId="15CA3B25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0A4BC3F3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17A8FC06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48D9353E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4FDC54CD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55114D" w14:paraId="1BF071F7" w14:textId="77777777" w:rsidTr="00A33179">
        <w:trPr>
          <w:cantSplit/>
          <w:trHeight w:val="939"/>
        </w:trPr>
        <w:tc>
          <w:tcPr>
            <w:tcW w:w="626" w:type="dxa"/>
          </w:tcPr>
          <w:p w14:paraId="7F4F620E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371A19B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9518E26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8C735A7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D620614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490393C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5114D" w14:paraId="71666285" w14:textId="77777777" w:rsidTr="00A33179">
        <w:trPr>
          <w:cantSplit/>
          <w:trHeight w:val="939"/>
        </w:trPr>
        <w:tc>
          <w:tcPr>
            <w:tcW w:w="626" w:type="dxa"/>
          </w:tcPr>
          <w:p w14:paraId="7250C8ED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0390EC8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47F8CAAC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E841548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C313B1B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7B54D62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5114D" w14:paraId="1631A9BD" w14:textId="77777777" w:rsidTr="00A33179">
        <w:trPr>
          <w:cantSplit/>
          <w:trHeight w:val="954"/>
        </w:trPr>
        <w:tc>
          <w:tcPr>
            <w:tcW w:w="626" w:type="dxa"/>
          </w:tcPr>
          <w:p w14:paraId="7FDE71D0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3C12F2D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753B9980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A7CC0A2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EF6C783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C50E36E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5114D" w14:paraId="0D111D37" w14:textId="77777777" w:rsidTr="00A33179">
        <w:trPr>
          <w:cantSplit/>
          <w:trHeight w:val="939"/>
        </w:trPr>
        <w:tc>
          <w:tcPr>
            <w:tcW w:w="626" w:type="dxa"/>
          </w:tcPr>
          <w:p w14:paraId="0A4962AC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3C5B1E00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0E9AC4B6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279445F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140CA93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DA84FFC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5114D" w14:paraId="4AE6A86B" w14:textId="77777777" w:rsidTr="00A33179">
        <w:trPr>
          <w:cantSplit/>
          <w:trHeight w:val="269"/>
        </w:trPr>
        <w:tc>
          <w:tcPr>
            <w:tcW w:w="626" w:type="dxa"/>
          </w:tcPr>
          <w:p w14:paraId="649A6FF7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13C63E49" w14:textId="77777777" w:rsidR="0055114D" w:rsidRDefault="0055114D" w:rsidP="00A33179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37502B0C" w14:textId="77777777" w:rsidR="0055114D" w:rsidRDefault="0055114D" w:rsidP="00A33179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9902B80" w14:textId="77777777" w:rsidR="0055114D" w:rsidRDefault="0055114D" w:rsidP="00A33179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4AE1938F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0DD7F80D" w14:textId="77777777" w:rsidR="0055114D" w:rsidRPr="00E93A60" w:rsidRDefault="0055114D" w:rsidP="0055114D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3153C2C5" w14:textId="77777777" w:rsidR="0055114D" w:rsidRDefault="0055114D" w:rsidP="0055114D">
      <w:pPr>
        <w:spacing w:line="360" w:lineRule="auto"/>
        <w:jc w:val="both"/>
      </w:pPr>
      <w:r>
        <w:t>Miejscowość, ……………………., dnia ……………………….… r.</w:t>
      </w:r>
    </w:p>
    <w:p w14:paraId="7563D44F" w14:textId="77777777" w:rsidR="0055114D" w:rsidRDefault="0055114D" w:rsidP="0055114D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11D4C540" w14:textId="77777777" w:rsidR="0055114D" w:rsidRDefault="0055114D" w:rsidP="0055114D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2A9FE71E" w14:textId="77777777" w:rsidR="0055114D" w:rsidRDefault="0055114D" w:rsidP="0055114D">
      <w:pPr>
        <w:tabs>
          <w:tab w:val="left" w:pos="5040"/>
        </w:tabs>
        <w:ind w:left="708"/>
      </w:pPr>
      <w:r>
        <w:tab/>
        <w:t>do reprezentowania Wykonawcy</w:t>
      </w:r>
    </w:p>
    <w:p w14:paraId="726F1DEC" w14:textId="77777777" w:rsidR="00E438FC" w:rsidRDefault="00E438FC" w:rsidP="0055114D">
      <w:pPr>
        <w:tabs>
          <w:tab w:val="left" w:pos="0"/>
        </w:tabs>
        <w:jc w:val="center"/>
        <w:rPr>
          <w:b/>
          <w:color w:val="FF0000"/>
        </w:rPr>
      </w:pPr>
    </w:p>
    <w:p w14:paraId="2A29A5B3" w14:textId="77777777" w:rsidR="00E438FC" w:rsidRDefault="00E438FC" w:rsidP="0055114D">
      <w:pPr>
        <w:tabs>
          <w:tab w:val="left" w:pos="0"/>
        </w:tabs>
        <w:jc w:val="center"/>
        <w:rPr>
          <w:b/>
          <w:color w:val="FF0000"/>
        </w:rPr>
      </w:pPr>
    </w:p>
    <w:p w14:paraId="4BA3F8DF" w14:textId="77777777" w:rsidR="00E438FC" w:rsidRDefault="00E438FC" w:rsidP="0055114D">
      <w:pPr>
        <w:tabs>
          <w:tab w:val="left" w:pos="0"/>
        </w:tabs>
        <w:jc w:val="center"/>
        <w:rPr>
          <w:b/>
          <w:color w:val="FF0000"/>
        </w:rPr>
      </w:pPr>
    </w:p>
    <w:p w14:paraId="51B656B4" w14:textId="77777777" w:rsidR="00E438FC" w:rsidRDefault="00E438FC" w:rsidP="0055114D">
      <w:pPr>
        <w:tabs>
          <w:tab w:val="left" w:pos="0"/>
        </w:tabs>
        <w:jc w:val="center"/>
        <w:rPr>
          <w:b/>
          <w:color w:val="FF0000"/>
        </w:rPr>
      </w:pPr>
    </w:p>
    <w:p w14:paraId="544FB608" w14:textId="77777777" w:rsidR="00E438FC" w:rsidRDefault="00E438FC" w:rsidP="0055114D">
      <w:pPr>
        <w:tabs>
          <w:tab w:val="left" w:pos="0"/>
        </w:tabs>
        <w:jc w:val="center"/>
        <w:rPr>
          <w:b/>
          <w:color w:val="FF0000"/>
        </w:rPr>
      </w:pPr>
    </w:p>
    <w:p w14:paraId="5CFF5C0A" w14:textId="77777777" w:rsidR="00E438FC" w:rsidRDefault="00E438FC" w:rsidP="0055114D">
      <w:pPr>
        <w:tabs>
          <w:tab w:val="left" w:pos="0"/>
        </w:tabs>
        <w:jc w:val="center"/>
        <w:rPr>
          <w:b/>
          <w:color w:val="FF0000"/>
        </w:rPr>
      </w:pPr>
    </w:p>
    <w:p w14:paraId="667E6438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02E9AEE2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031C261F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143E2E67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3FA62197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77811587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2D5B55F3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4085ED15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29508324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42D2F6FA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3401ACEA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7C8970EA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6F64B272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0584DAC7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56C492F5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06A37727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5EE5A30D" w14:textId="77777777" w:rsidR="004E25E9" w:rsidRDefault="004E25E9" w:rsidP="0055114D">
      <w:pPr>
        <w:tabs>
          <w:tab w:val="left" w:pos="0"/>
        </w:tabs>
        <w:jc w:val="center"/>
        <w:rPr>
          <w:b/>
          <w:color w:val="FF0000"/>
        </w:rPr>
      </w:pPr>
    </w:p>
    <w:p w14:paraId="603B172A" w14:textId="481EC12C" w:rsidR="0055114D" w:rsidRPr="0055114D" w:rsidRDefault="0055114D" w:rsidP="0055114D">
      <w:pPr>
        <w:tabs>
          <w:tab w:val="left" w:pos="0"/>
        </w:tabs>
        <w:jc w:val="center"/>
        <w:rPr>
          <w:b/>
          <w:color w:val="FF0000"/>
        </w:rPr>
        <w:sectPr w:rsidR="0055114D" w:rsidRPr="0055114D" w:rsidSect="0055114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5114D">
        <w:rPr>
          <w:b/>
          <w:color w:val="FF0000"/>
        </w:rPr>
        <w:lastRenderedPageBreak/>
        <w:t xml:space="preserve">Zadanie częściowe nr </w:t>
      </w:r>
      <w:r>
        <w:rPr>
          <w:b/>
          <w:color w:val="FF0000"/>
        </w:rPr>
        <w:t>4</w:t>
      </w:r>
    </w:p>
    <w:p w14:paraId="55F47FCC" w14:textId="77777777" w:rsidR="0055114D" w:rsidRDefault="0055114D" w:rsidP="0055114D">
      <w:pPr>
        <w:tabs>
          <w:tab w:val="left" w:pos="0"/>
        </w:tabs>
        <w:jc w:val="center"/>
        <w:rPr>
          <w:b/>
        </w:rPr>
        <w:sectPr w:rsidR="0055114D" w:rsidSect="0055114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55114D" w14:paraId="4571DA38" w14:textId="77777777" w:rsidTr="00A33179">
        <w:trPr>
          <w:cantSplit/>
          <w:trHeight w:val="811"/>
        </w:trPr>
        <w:tc>
          <w:tcPr>
            <w:tcW w:w="626" w:type="dxa"/>
            <w:vAlign w:val="center"/>
          </w:tcPr>
          <w:p w14:paraId="1FD79146" w14:textId="77777777" w:rsidR="0055114D" w:rsidRDefault="0055114D" w:rsidP="00A33179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2BECEDF1" w14:textId="77777777" w:rsidR="0055114D" w:rsidRDefault="0055114D" w:rsidP="00A3317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4"/>
            </w:r>
          </w:p>
        </w:tc>
        <w:tc>
          <w:tcPr>
            <w:tcW w:w="2924" w:type="dxa"/>
            <w:vAlign w:val="center"/>
          </w:tcPr>
          <w:p w14:paraId="3B710347" w14:textId="77777777" w:rsidR="0055114D" w:rsidRDefault="0055114D" w:rsidP="00A3317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799794A1" w14:textId="77777777" w:rsidR="0055114D" w:rsidRDefault="0055114D" w:rsidP="00A3317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472DDC86" w14:textId="77777777" w:rsidR="0055114D" w:rsidRDefault="0055114D" w:rsidP="00A3317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55114D" w14:paraId="0C464E7D" w14:textId="77777777" w:rsidTr="00A33179">
        <w:trPr>
          <w:cantSplit/>
          <w:trHeight w:hRule="exact" w:val="291"/>
        </w:trPr>
        <w:tc>
          <w:tcPr>
            <w:tcW w:w="626" w:type="dxa"/>
            <w:vAlign w:val="center"/>
          </w:tcPr>
          <w:p w14:paraId="3BCD7282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53AEA8BC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6E8C2762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11CFDACF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6E09E295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55114D" w14:paraId="31A5E82C" w14:textId="77777777" w:rsidTr="00A33179">
        <w:trPr>
          <w:cantSplit/>
          <w:trHeight w:val="939"/>
        </w:trPr>
        <w:tc>
          <w:tcPr>
            <w:tcW w:w="626" w:type="dxa"/>
          </w:tcPr>
          <w:p w14:paraId="003DDBAB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6020E2D2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8AA78DD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EEBB80F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401085D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6AACDCD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5114D" w14:paraId="1E54FE09" w14:textId="77777777" w:rsidTr="00A33179">
        <w:trPr>
          <w:cantSplit/>
          <w:trHeight w:val="939"/>
        </w:trPr>
        <w:tc>
          <w:tcPr>
            <w:tcW w:w="626" w:type="dxa"/>
          </w:tcPr>
          <w:p w14:paraId="44C8AA63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613D7FF7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0F630512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4C62AF3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16A9AF3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1C71A9F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5114D" w14:paraId="25841762" w14:textId="77777777" w:rsidTr="00A33179">
        <w:trPr>
          <w:cantSplit/>
          <w:trHeight w:val="954"/>
        </w:trPr>
        <w:tc>
          <w:tcPr>
            <w:tcW w:w="626" w:type="dxa"/>
          </w:tcPr>
          <w:p w14:paraId="3DA2628E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9ABBFC6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CE8CEC4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A512C1D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57163890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84D8F6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5114D" w14:paraId="12609A36" w14:textId="77777777" w:rsidTr="00A33179">
        <w:trPr>
          <w:cantSplit/>
          <w:trHeight w:val="939"/>
        </w:trPr>
        <w:tc>
          <w:tcPr>
            <w:tcW w:w="626" w:type="dxa"/>
          </w:tcPr>
          <w:p w14:paraId="5781BF0D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78B3542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2286EF28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D91A4A1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476578D3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AD9034E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5114D" w14:paraId="5C144704" w14:textId="77777777" w:rsidTr="00A33179">
        <w:trPr>
          <w:cantSplit/>
          <w:trHeight w:val="269"/>
        </w:trPr>
        <w:tc>
          <w:tcPr>
            <w:tcW w:w="626" w:type="dxa"/>
          </w:tcPr>
          <w:p w14:paraId="1F08B90D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2CAFDA60" w14:textId="77777777" w:rsidR="0055114D" w:rsidRDefault="0055114D" w:rsidP="00A33179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7159669E" w14:textId="77777777" w:rsidR="0055114D" w:rsidRDefault="0055114D" w:rsidP="00A33179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DC2C21F" w14:textId="77777777" w:rsidR="0055114D" w:rsidRDefault="0055114D" w:rsidP="00A33179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039DE985" w14:textId="77777777" w:rsidR="0055114D" w:rsidRDefault="0055114D" w:rsidP="00A33179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10F54B08" w14:textId="77777777" w:rsidR="0055114D" w:rsidRPr="00E93A60" w:rsidRDefault="0055114D" w:rsidP="0055114D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2D4C3EEF" w14:textId="77777777" w:rsidR="0055114D" w:rsidRDefault="0055114D" w:rsidP="0055114D">
      <w:pPr>
        <w:spacing w:line="360" w:lineRule="auto"/>
        <w:jc w:val="both"/>
      </w:pPr>
      <w:r>
        <w:t>Miejscowość, ……………………., dnia ……………………….… r.</w:t>
      </w:r>
    </w:p>
    <w:p w14:paraId="6117262C" w14:textId="77777777" w:rsidR="0055114D" w:rsidRDefault="0055114D" w:rsidP="0055114D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50204D89" w14:textId="77777777" w:rsidR="0055114D" w:rsidRDefault="0055114D" w:rsidP="0055114D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024B5BA9" w14:textId="77777777" w:rsidR="0055114D" w:rsidRDefault="0055114D" w:rsidP="0055114D">
      <w:pPr>
        <w:tabs>
          <w:tab w:val="left" w:pos="5040"/>
        </w:tabs>
        <w:ind w:left="708"/>
      </w:pPr>
      <w:r>
        <w:tab/>
        <w:t>do reprezentowania Wykonawcy</w:t>
      </w:r>
    </w:p>
    <w:p w14:paraId="5B582973" w14:textId="77777777" w:rsidR="0055114D" w:rsidRDefault="0055114D" w:rsidP="0055114D">
      <w:pPr>
        <w:tabs>
          <w:tab w:val="left" w:pos="5040"/>
        </w:tabs>
        <w:ind w:left="708"/>
      </w:pPr>
    </w:p>
    <w:p w14:paraId="4209B4BC" w14:textId="77777777" w:rsidR="0055114D" w:rsidRDefault="0055114D" w:rsidP="0055114D">
      <w:pPr>
        <w:tabs>
          <w:tab w:val="left" w:pos="5040"/>
        </w:tabs>
        <w:ind w:left="708"/>
      </w:pPr>
    </w:p>
    <w:p w14:paraId="09ADA1CC" w14:textId="77777777" w:rsidR="00DD3A31" w:rsidRPr="00DD3A31" w:rsidRDefault="00DD3A31" w:rsidP="00DD3A31"/>
    <w:p w14:paraId="07176FAE" w14:textId="74B15E19" w:rsidR="00DD3A31" w:rsidRPr="00DD3A31" w:rsidRDefault="00DD3A31" w:rsidP="00DD3A31">
      <w:pPr>
        <w:tabs>
          <w:tab w:val="left" w:pos="540"/>
          <w:tab w:val="left" w:pos="780"/>
        </w:tabs>
        <w:suppressAutoHyphens/>
        <w:jc w:val="both"/>
        <w:rPr>
          <w:rFonts w:ascii="Calibri" w:eastAsia="Calibri" w:hAnsi="Calibri"/>
          <w:color w:val="FF0000"/>
          <w:lang w:eastAsia="zh-CN"/>
        </w:rPr>
      </w:pPr>
      <w:r w:rsidRPr="00DD3A31">
        <w:rPr>
          <w:rFonts w:ascii="Calibri" w:eastAsia="Calibri" w:hAnsi="Calibri"/>
          <w:b/>
          <w:color w:val="FF0000"/>
          <w:sz w:val="22"/>
          <w:szCs w:val="22"/>
          <w:lang w:eastAsia="zh-CN"/>
        </w:rPr>
        <w:t>Oświadczenie należy złożyć, z zachowaniem postaci elektronicznej i podpisa</w:t>
      </w:r>
      <w:r w:rsidR="00700407">
        <w:rPr>
          <w:rFonts w:ascii="Calibri" w:eastAsia="Calibri" w:hAnsi="Calibri"/>
          <w:b/>
          <w:color w:val="FF0000"/>
          <w:sz w:val="22"/>
          <w:szCs w:val="22"/>
          <w:lang w:eastAsia="zh-CN"/>
        </w:rPr>
        <w:t>ć</w:t>
      </w:r>
      <w:r w:rsidRPr="00DD3A31">
        <w:rPr>
          <w:rFonts w:ascii="Calibri" w:eastAsia="Calibri" w:hAnsi="Calibri"/>
          <w:b/>
          <w:color w:val="FF0000"/>
          <w:sz w:val="22"/>
          <w:szCs w:val="22"/>
          <w:lang w:eastAsia="zh-CN"/>
        </w:rPr>
        <w:t xml:space="preserve"> kwalifikowanym podpisem elektronicznym</w:t>
      </w:r>
      <w:r w:rsidRPr="00DD3A31">
        <w:rPr>
          <w:rFonts w:ascii="Calibri" w:eastAsia="Calibri" w:hAnsi="Calibri"/>
          <w:color w:val="FF0000"/>
          <w:sz w:val="22"/>
          <w:szCs w:val="22"/>
          <w:lang w:eastAsia="zh-CN"/>
        </w:rPr>
        <w:t>.</w:t>
      </w:r>
    </w:p>
    <w:p w14:paraId="0D03F14F" w14:textId="2924144B" w:rsidR="00DD3A31" w:rsidRPr="00DD3A31" w:rsidRDefault="00DD3A31" w:rsidP="00DD3A31">
      <w:pPr>
        <w:tabs>
          <w:tab w:val="left" w:pos="2655"/>
        </w:tabs>
      </w:pPr>
    </w:p>
    <w:sectPr w:rsidR="00DD3A31" w:rsidRPr="00DD3A31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37E9E9" w14:textId="77777777" w:rsidR="0076009F" w:rsidRDefault="0076009F">
      <w:r>
        <w:separator/>
      </w:r>
    </w:p>
  </w:endnote>
  <w:endnote w:type="continuationSeparator" w:id="0">
    <w:p w14:paraId="668D9F6E" w14:textId="77777777" w:rsidR="0076009F" w:rsidRDefault="00760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DC9BBE" w14:textId="77777777" w:rsidR="0076009F" w:rsidRDefault="0076009F">
      <w:r>
        <w:separator/>
      </w:r>
    </w:p>
  </w:footnote>
  <w:footnote w:type="continuationSeparator" w:id="0">
    <w:p w14:paraId="1EDD6AB8" w14:textId="77777777" w:rsidR="0076009F" w:rsidRDefault="0076009F">
      <w:r>
        <w:continuationSeparator/>
      </w:r>
    </w:p>
  </w:footnote>
  <w:footnote w:id="1">
    <w:p w14:paraId="1E2C0082" w14:textId="5DBEE598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1739ED">
        <w:t>8</w:t>
      </w:r>
      <w:r>
        <w:t>.1.</w:t>
      </w:r>
      <w:r w:rsidR="001739ED">
        <w:t>4.</w:t>
      </w:r>
      <w:r>
        <w:t xml:space="preserve"> SWZ</w:t>
      </w:r>
    </w:p>
  </w:footnote>
  <w:footnote w:id="2">
    <w:p w14:paraId="07079E51" w14:textId="77777777" w:rsidR="0055114D" w:rsidRDefault="0055114D" w:rsidP="0055114D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8.1.4. SWZ</w:t>
      </w:r>
    </w:p>
  </w:footnote>
  <w:footnote w:id="3">
    <w:p w14:paraId="53722C95" w14:textId="77777777" w:rsidR="0055114D" w:rsidRDefault="0055114D" w:rsidP="0055114D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8.1.4. SWZ</w:t>
      </w:r>
    </w:p>
  </w:footnote>
  <w:footnote w:id="4">
    <w:p w14:paraId="20082289" w14:textId="77777777" w:rsidR="0055114D" w:rsidRDefault="0055114D" w:rsidP="0055114D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8.1.4. SWZ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009F"/>
    <w:rsid w:val="00054B56"/>
    <w:rsid w:val="000C4504"/>
    <w:rsid w:val="001739ED"/>
    <w:rsid w:val="002355F4"/>
    <w:rsid w:val="002605A3"/>
    <w:rsid w:val="002646BC"/>
    <w:rsid w:val="002F6942"/>
    <w:rsid w:val="00326EA6"/>
    <w:rsid w:val="003857B7"/>
    <w:rsid w:val="003A4963"/>
    <w:rsid w:val="00437D39"/>
    <w:rsid w:val="00481228"/>
    <w:rsid w:val="004C7D05"/>
    <w:rsid w:val="004E25E9"/>
    <w:rsid w:val="0055114D"/>
    <w:rsid w:val="006A5B9B"/>
    <w:rsid w:val="006B58EB"/>
    <w:rsid w:val="006F12AA"/>
    <w:rsid w:val="00700407"/>
    <w:rsid w:val="007335B2"/>
    <w:rsid w:val="00750860"/>
    <w:rsid w:val="0076009F"/>
    <w:rsid w:val="008D3D57"/>
    <w:rsid w:val="00A1762A"/>
    <w:rsid w:val="00B538A0"/>
    <w:rsid w:val="00C1516B"/>
    <w:rsid w:val="00CD0D35"/>
    <w:rsid w:val="00DD3A31"/>
    <w:rsid w:val="00DD5E6B"/>
    <w:rsid w:val="00E154E9"/>
    <w:rsid w:val="00E43856"/>
    <w:rsid w:val="00E438FC"/>
    <w:rsid w:val="00E93A60"/>
    <w:rsid w:val="00EB64E2"/>
    <w:rsid w:val="00F7311C"/>
    <w:rsid w:val="00FE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02742814"/>
  <w15:chartTrackingRefBased/>
  <w15:docId w15:val="{B67A2CD3-B1BC-430F-BA87-F2208CACB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242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Joanna Kraińska</cp:lastModifiedBy>
  <cp:revision>5</cp:revision>
  <cp:lastPrinted>1899-12-31T23:00:00Z</cp:lastPrinted>
  <dcterms:created xsi:type="dcterms:W3CDTF">2024-04-17T10:27:00Z</dcterms:created>
  <dcterms:modified xsi:type="dcterms:W3CDTF">2024-05-06T12:49:00Z</dcterms:modified>
</cp:coreProperties>
</file>