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05C83" w14:textId="29109CD9" w:rsidR="00A87586" w:rsidRDefault="00A87586" w:rsidP="00A8758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1922">
        <w:rPr>
          <w:b/>
          <w:sz w:val="24"/>
        </w:rPr>
        <w:t>DE-dzp.272-132/24</w:t>
      </w:r>
    </w:p>
    <w:p w14:paraId="205A0A7F" w14:textId="77777777" w:rsidR="00A87586" w:rsidRDefault="00A87586" w:rsidP="00A875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9517C2F" w14:textId="77777777" w:rsidR="00A87586" w:rsidRDefault="00A87586" w:rsidP="00A87586">
      <w:pPr>
        <w:jc w:val="center"/>
        <w:rPr>
          <w:b/>
          <w:sz w:val="28"/>
          <w:szCs w:val="28"/>
        </w:rPr>
      </w:pPr>
    </w:p>
    <w:p w14:paraId="0615ECF2" w14:textId="77777777" w:rsidR="00A87586" w:rsidRDefault="00A87586" w:rsidP="00A8758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22FB989" w14:textId="77777777" w:rsidR="00A87586" w:rsidRDefault="00A87586" w:rsidP="00A87586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BED8A65" w14:textId="77777777" w:rsidR="00A87586" w:rsidRDefault="00A87586" w:rsidP="00A8758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2E3256C" w14:textId="77777777" w:rsidR="00A87586" w:rsidRDefault="00A87586" w:rsidP="00A87586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F1F8D2F" w14:textId="62F96C09" w:rsidR="00A87586" w:rsidRDefault="00247D12" w:rsidP="00A8758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47D12">
        <w:rPr>
          <w:b/>
          <w:sz w:val="24"/>
          <w:szCs w:val="24"/>
        </w:rPr>
        <w:t xml:space="preserve">dostawę zestawów komputerowych typu </w:t>
      </w:r>
      <w:proofErr w:type="spellStart"/>
      <w:r w:rsidRPr="00247D12">
        <w:rPr>
          <w:b/>
          <w:sz w:val="24"/>
          <w:szCs w:val="24"/>
        </w:rPr>
        <w:t>All</w:t>
      </w:r>
      <w:proofErr w:type="spellEnd"/>
      <w:r w:rsidRPr="00247D12">
        <w:rPr>
          <w:b/>
          <w:sz w:val="24"/>
          <w:szCs w:val="24"/>
        </w:rPr>
        <w:t xml:space="preserve"> in One dla wszystkich Jednostek AGH - DE-dzp.272-132/24</w:t>
      </w:r>
      <w:r w:rsidR="00A87586">
        <w:rPr>
          <w:b/>
          <w:bCs/>
          <w:iCs/>
          <w:sz w:val="24"/>
          <w:szCs w:val="24"/>
        </w:rPr>
        <w:t xml:space="preserve">, </w:t>
      </w:r>
      <w:r w:rsidR="00A87586">
        <w:rPr>
          <w:sz w:val="24"/>
          <w:szCs w:val="24"/>
        </w:rPr>
        <w:t xml:space="preserve">prowadzonego przez Akademię Górniczo-Hutniczą w Krakowie, </w:t>
      </w:r>
    </w:p>
    <w:p w14:paraId="4877FBBF" w14:textId="77777777" w:rsidR="00A87586" w:rsidRDefault="00A87586" w:rsidP="00A8758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E01A6A7" w14:textId="77777777" w:rsidR="00A87586" w:rsidRDefault="00A87586" w:rsidP="00A8758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632D75" w14:textId="77777777" w:rsidR="00A87586" w:rsidRDefault="00A87586" w:rsidP="00A8758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7D3C4B5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22E4079" w14:textId="77777777" w:rsidR="00A87586" w:rsidRDefault="00A87586" w:rsidP="00A87586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36C514C" w14:textId="77777777" w:rsidR="00A87586" w:rsidRDefault="00A87586" w:rsidP="00A8758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D77CDD1" w14:textId="77777777" w:rsidR="00A87586" w:rsidRDefault="00A87586" w:rsidP="00A8758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87586" w14:paraId="605421F4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927C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3646F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B171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87586" w14:paraId="53705C3F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68AE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94A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39B3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  <w:tr w:rsidR="00A87586" w14:paraId="00156E45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BD06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4461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15BA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  <w:tr w:rsidR="00A87586" w14:paraId="014D76AC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FD8B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AB57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1B05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</w:tbl>
    <w:p w14:paraId="13CE4E86" w14:textId="77777777" w:rsidR="00A87586" w:rsidRDefault="00A87586" w:rsidP="00A87586">
      <w:pPr>
        <w:widowControl w:val="0"/>
        <w:spacing w:line="360" w:lineRule="auto"/>
        <w:jc w:val="both"/>
      </w:pPr>
    </w:p>
    <w:p w14:paraId="6CA71A55" w14:textId="77777777" w:rsidR="00A87586" w:rsidRDefault="00A87586" w:rsidP="00A87586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1AA284C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7D8E61E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00E610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886D37F" w14:textId="77777777" w:rsidR="00A87586" w:rsidRDefault="00A87586" w:rsidP="00A87586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76C8741" w14:textId="77777777" w:rsidR="00A87586" w:rsidRDefault="00A87586" w:rsidP="00A87586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98D9378" w14:textId="77777777" w:rsidR="00A87586" w:rsidRDefault="00A87586" w:rsidP="00A87586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75F27AE" w14:textId="77777777" w:rsidR="00A87586" w:rsidRDefault="00A87586" w:rsidP="00A87586">
      <w:pPr>
        <w:rPr>
          <w:rFonts w:eastAsia="Times New Roman"/>
          <w:lang w:eastAsia="pl-PL"/>
        </w:rPr>
      </w:pPr>
    </w:p>
    <w:p w14:paraId="388203D2" w14:textId="77777777" w:rsidR="00A87586" w:rsidRDefault="00A87586" w:rsidP="00A87586"/>
    <w:p w14:paraId="6ED95F4F" w14:textId="77777777" w:rsidR="00A87586" w:rsidRDefault="00A87586" w:rsidP="00A87586"/>
    <w:p w14:paraId="242A599B" w14:textId="77777777" w:rsidR="00A87586" w:rsidRDefault="00A87586" w:rsidP="00A87586"/>
    <w:p w14:paraId="07BC4530" w14:textId="77777777" w:rsidR="00A87586" w:rsidRPr="00D54AE7" w:rsidRDefault="00A87586" w:rsidP="00A87586"/>
    <w:p w14:paraId="4D92C739" w14:textId="1AC0E066" w:rsidR="00106AC7" w:rsidRPr="00A87586" w:rsidRDefault="00106AC7" w:rsidP="00A87586"/>
    <w:sectPr w:rsidR="00106AC7" w:rsidRPr="00A8758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3AA99" w14:textId="77777777" w:rsidR="002C0CF2" w:rsidRDefault="002C0CF2">
      <w:r>
        <w:separator/>
      </w:r>
    </w:p>
  </w:endnote>
  <w:endnote w:type="continuationSeparator" w:id="0">
    <w:p w14:paraId="5262EB82" w14:textId="77777777" w:rsidR="002C0CF2" w:rsidRDefault="002C0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11F2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16018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3DD9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4086B5B" w14:textId="77777777" w:rsidR="00336EEB" w:rsidRDefault="00D971A3" w:rsidP="00336EEB">
    <w:pPr>
      <w:pStyle w:val="Stopka"/>
      <w:tabs>
        <w:tab w:val="clear" w:pos="4536"/>
      </w:tabs>
      <w:jc w:val="center"/>
    </w:pPr>
    <w:r>
      <w:rPr>
        <w:noProof/>
      </w:rPr>
      <w:pict w14:anchorId="3DFE1D9F">
        <v:line id="_x0000_s1025" style="position:absolute;left:0;text-align:left;z-index:251657728" from="-3.85pt,8.7pt" to="455.15pt,8.7pt"/>
      </w:pict>
    </w:r>
  </w:p>
  <w:p w14:paraId="220B4DD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5896F" w14:textId="77777777" w:rsidR="002C0CF2" w:rsidRDefault="002C0CF2">
      <w:r>
        <w:separator/>
      </w:r>
    </w:p>
  </w:footnote>
  <w:footnote w:type="continuationSeparator" w:id="0">
    <w:p w14:paraId="49595576" w14:textId="77777777" w:rsidR="002C0CF2" w:rsidRDefault="002C0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C9A89" w14:textId="3F1CE7FF" w:rsidR="000B3836" w:rsidRDefault="00D971A3">
    <w:pPr>
      <w:pStyle w:val="Nagwek"/>
    </w:pPr>
    <w:r>
      <w:t>Załącznik nr 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4609364">
    <w:abstractNumId w:val="14"/>
  </w:num>
  <w:num w:numId="2" w16cid:durableId="2040622458">
    <w:abstractNumId w:val="0"/>
  </w:num>
  <w:num w:numId="3" w16cid:durableId="629170268">
    <w:abstractNumId w:val="12"/>
  </w:num>
  <w:num w:numId="4" w16cid:durableId="1893540153">
    <w:abstractNumId w:val="8"/>
  </w:num>
  <w:num w:numId="5" w16cid:durableId="752165590">
    <w:abstractNumId w:val="7"/>
  </w:num>
  <w:num w:numId="6" w16cid:durableId="637075972">
    <w:abstractNumId w:val="1"/>
  </w:num>
  <w:num w:numId="7" w16cid:durableId="208882464">
    <w:abstractNumId w:val="6"/>
  </w:num>
  <w:num w:numId="8" w16cid:durableId="1622807396">
    <w:abstractNumId w:val="3"/>
  </w:num>
  <w:num w:numId="9" w16cid:durableId="425199296">
    <w:abstractNumId w:val="2"/>
  </w:num>
  <w:num w:numId="10" w16cid:durableId="537667522">
    <w:abstractNumId w:val="5"/>
  </w:num>
  <w:num w:numId="11" w16cid:durableId="1976328480">
    <w:abstractNumId w:val="11"/>
  </w:num>
  <w:num w:numId="12" w16cid:durableId="1281885493">
    <w:abstractNumId w:val="4"/>
  </w:num>
  <w:num w:numId="13" w16cid:durableId="1805614817">
    <w:abstractNumId w:val="10"/>
  </w:num>
  <w:num w:numId="14" w16cid:durableId="1466389318">
    <w:abstractNumId w:val="13"/>
  </w:num>
  <w:num w:numId="15" w16cid:durableId="19440239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CF2"/>
    <w:rsid w:val="0000184A"/>
    <w:rsid w:val="00012997"/>
    <w:rsid w:val="000621A2"/>
    <w:rsid w:val="00075CEC"/>
    <w:rsid w:val="000B3836"/>
    <w:rsid w:val="00101474"/>
    <w:rsid w:val="00106AC7"/>
    <w:rsid w:val="00111985"/>
    <w:rsid w:val="00147532"/>
    <w:rsid w:val="001614BA"/>
    <w:rsid w:val="00204613"/>
    <w:rsid w:val="002139FA"/>
    <w:rsid w:val="00215288"/>
    <w:rsid w:val="00247D12"/>
    <w:rsid w:val="002508A6"/>
    <w:rsid w:val="002B1E07"/>
    <w:rsid w:val="002C0CF2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758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71A3"/>
    <w:rsid w:val="00DD482A"/>
    <w:rsid w:val="00DE0396"/>
    <w:rsid w:val="00DE0405"/>
    <w:rsid w:val="00DE252B"/>
    <w:rsid w:val="00E01922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4E0A4"/>
  <w15:chartTrackingRefBased/>
  <w15:docId w15:val="{34651DD0-136E-4F0F-93DD-CDD0B6A1A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758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A87586"/>
  </w:style>
  <w:style w:type="paragraph" w:styleId="Akapitzlist">
    <w:name w:val="List Paragraph"/>
    <w:basedOn w:val="Normalny"/>
    <w:uiPriority w:val="34"/>
    <w:qFormat/>
    <w:rsid w:val="00A8758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2023-01-27T13:52:00Z</cp:lastPrinted>
  <dcterms:created xsi:type="dcterms:W3CDTF">2024-04-17T10:24:00Z</dcterms:created>
  <dcterms:modified xsi:type="dcterms:W3CDTF">2024-04-17T10:24:00Z</dcterms:modified>
</cp:coreProperties>
</file>