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928A5" w14:textId="3CDF7CCA" w:rsidR="00025386" w:rsidRPr="00F80674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F80674">
        <w:rPr>
          <w:rFonts w:ascii="Arial" w:hAnsi="Arial" w:cs="Arial"/>
          <w:bCs/>
          <w:i w:val="0"/>
          <w:sz w:val="20"/>
        </w:rPr>
        <w:t xml:space="preserve">Załącznik nr </w:t>
      </w:r>
      <w:r w:rsidR="00A77AB4" w:rsidRPr="00F80674">
        <w:rPr>
          <w:rFonts w:ascii="Arial" w:hAnsi="Arial" w:cs="Arial"/>
          <w:bCs/>
          <w:i w:val="0"/>
          <w:sz w:val="20"/>
        </w:rPr>
        <w:t>10</w:t>
      </w:r>
      <w:r w:rsidR="007666D6" w:rsidRPr="00F80674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80674" w14:paraId="541EA56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79399B" w14:textId="77777777" w:rsidR="00053927" w:rsidRPr="00F80674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0674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FA3A5DB" w14:textId="77777777" w:rsidR="00053927" w:rsidRPr="00F80674" w:rsidRDefault="00053927" w:rsidP="0005392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80674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F8067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F80674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BBB735" w14:textId="77777777" w:rsidR="004E27D7" w:rsidRPr="00F80674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Ja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(My) niżej podpisany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(i)</w:t>
      </w:r>
      <w:r w:rsidR="004E27D7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14:paraId="5A7049D7" w14:textId="77777777" w:rsidR="004E27D7" w:rsidRPr="00F80674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CD91ED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963FC41" w14:textId="77777777" w:rsidR="00E27ABB" w:rsidRPr="00F8067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(imię</w:t>
      </w:r>
      <w:r w:rsidR="00E67109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i </w:t>
      </w: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nazwisko </w:t>
      </w:r>
      <w:r w:rsidR="00E67109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</w:t>
      </w:r>
      <w:r w:rsidR="004E27D7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owania</w:t>
      </w:r>
      <w:r w:rsidR="00E67109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podmiotu udostępniającego zasoby</w:t>
      </w: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5BD10435" w14:textId="77777777" w:rsidR="00E27ABB" w:rsidRPr="00F8067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620476" w:rsidRPr="00F80674">
        <w:rPr>
          <w:rFonts w:ascii="Arial" w:eastAsia="Times New Roman" w:hAnsi="Arial" w:cs="Arial"/>
          <w:sz w:val="20"/>
          <w:szCs w:val="20"/>
          <w:lang w:eastAsia="pl-PL"/>
        </w:rPr>
        <w:t>ziałając w imieniu i na rzecz</w:t>
      </w:r>
      <w:r w:rsidR="00E27ABB" w:rsidRPr="00F8067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7C9B40BD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0F8A8B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4E42E850" w14:textId="77777777" w:rsidR="00E27ABB" w:rsidRPr="00F8067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(nazwa i adres  </w:t>
      </w:r>
      <w:r w:rsidR="00824D73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podmiotu udostępniającego zasoby</w:t>
      </w: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77D71B9A" w14:textId="77777777" w:rsidR="00E27ABB" w:rsidRPr="00F8067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="00824D73"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obowiązuję się</w:t>
      </w:r>
      <w:r w:rsidR="00EF3368" w:rsidRPr="00F80674">
        <w:rPr>
          <w:rFonts w:ascii="Arial" w:eastAsia="Times New Roman" w:hAnsi="Arial" w:cs="Arial"/>
          <w:sz w:val="20"/>
          <w:szCs w:val="20"/>
          <w:lang w:eastAsia="pl-PL"/>
        </w:rPr>
        <w:t>, zgodnie z postanowieniami art. 118</w:t>
      </w:r>
      <w:r w:rsidR="00BE3BCE" w:rsidRPr="00F80674">
        <w:rPr>
          <w:rFonts w:ascii="Arial" w:hAnsi="Arial" w:cs="Arial"/>
          <w:sz w:val="20"/>
          <w:szCs w:val="20"/>
        </w:rPr>
        <w:t xml:space="preserve"> ustawy </w:t>
      </w:r>
      <w:r w:rsidR="00EF3368" w:rsidRPr="00F80674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664F5F" w:rsidRPr="00F80674">
        <w:rPr>
          <w:rFonts w:ascii="Arial" w:hAnsi="Arial" w:cs="Arial"/>
          <w:sz w:val="20"/>
          <w:szCs w:val="20"/>
        </w:rPr>
        <w:t>(</w:t>
      </w:r>
      <w:proofErr w:type="spellStart"/>
      <w:r w:rsidR="00664F5F" w:rsidRPr="00F80674">
        <w:rPr>
          <w:rFonts w:ascii="Arial" w:hAnsi="Arial" w:cs="Arial"/>
          <w:sz w:val="20"/>
          <w:szCs w:val="20"/>
        </w:rPr>
        <w:t>t.j</w:t>
      </w:r>
      <w:proofErr w:type="spellEnd"/>
      <w:r w:rsidR="00664F5F" w:rsidRPr="00F80674">
        <w:rPr>
          <w:rFonts w:ascii="Arial" w:hAnsi="Arial" w:cs="Arial"/>
          <w:sz w:val="20"/>
          <w:szCs w:val="20"/>
        </w:rPr>
        <w:t>. Dz.U. z 2021r. poz. 1129)</w:t>
      </w:r>
      <w:r w:rsidR="00E27ABB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EF3368" w:rsidRPr="00F80674">
        <w:rPr>
          <w:rFonts w:ascii="Arial" w:eastAsia="Times New Roman" w:hAnsi="Arial" w:cs="Arial"/>
          <w:sz w:val="20"/>
          <w:szCs w:val="20"/>
          <w:lang w:eastAsia="pl-PL"/>
        </w:rPr>
        <w:t>do oddania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nw. zasobów:</w:t>
      </w:r>
    </w:p>
    <w:p w14:paraId="124ADB49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F80674">
        <w:rPr>
          <w:rFonts w:ascii="Arial" w:eastAsia="Times New Roman" w:hAnsi="Arial" w:cs="Arial"/>
          <w:sz w:val="20"/>
          <w:szCs w:val="20"/>
          <w:lang w:eastAsia="pl-PL"/>
        </w:rPr>
        <w:t>…...</w:t>
      </w:r>
    </w:p>
    <w:p w14:paraId="5CCB2834" w14:textId="77777777" w:rsidR="00E27ABB" w:rsidRPr="00F8067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="00DC652A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określenie zasobów</w:t>
      </w:r>
      <w:r w:rsidR="00E27ABB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78D244EE" w14:textId="77777777" w:rsidR="00DC652A" w:rsidRPr="00F8067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14:paraId="35AB49D6" w14:textId="77777777" w:rsidR="00DC652A" w:rsidRPr="00F8067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73C5576" w14:textId="77777777" w:rsidR="00DC652A" w:rsidRPr="00F8067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14:paraId="30A7449E" w14:textId="77777777" w:rsidR="00BE3BCE" w:rsidRPr="00F8067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na </w:t>
      </w:r>
      <w:r w:rsidR="00A87380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potrzeby </w:t>
      </w:r>
      <w:r w:rsidR="00620476" w:rsidRPr="00F80674">
        <w:rPr>
          <w:rFonts w:ascii="Arial" w:eastAsia="Times New Roman" w:hAnsi="Arial" w:cs="Arial"/>
          <w:sz w:val="20"/>
          <w:szCs w:val="20"/>
          <w:lang w:eastAsia="pl-PL"/>
        </w:rPr>
        <w:t>realizacji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zamówienia pn.:</w:t>
      </w:r>
    </w:p>
    <w:p w14:paraId="1C003672" w14:textId="6DC3DB35" w:rsidR="00AF4E90" w:rsidRPr="00F80674" w:rsidRDefault="00664F5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zestawów komputerowych typu </w:t>
      </w:r>
      <w:proofErr w:type="spellStart"/>
      <w:r w:rsidRPr="00F80674">
        <w:rPr>
          <w:rFonts w:ascii="Arial" w:eastAsia="Times New Roman" w:hAnsi="Arial" w:cs="Arial"/>
          <w:b/>
          <w:sz w:val="20"/>
          <w:szCs w:val="20"/>
          <w:lang w:eastAsia="pl-PL"/>
        </w:rPr>
        <w:t>All</w:t>
      </w:r>
      <w:proofErr w:type="spellEnd"/>
      <w:r w:rsidRPr="00F8067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in One dla wszystkich Jednostek AGH</w:t>
      </w:r>
      <w:r w:rsidR="00DB50C9" w:rsidRPr="00F8067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DE-dzp.272-132/24</w:t>
      </w:r>
    </w:p>
    <w:p w14:paraId="4F356D1C" w14:textId="432F89ED" w:rsidR="00EC10EE" w:rsidRPr="00F80674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DB50C9" w:rsidRPr="00F80674">
        <w:rPr>
          <w:rFonts w:ascii="Arial" w:eastAsia="Times New Roman" w:hAnsi="Arial" w:cs="Arial"/>
          <w:b/>
          <w:sz w:val="20"/>
          <w:szCs w:val="20"/>
          <w:lang w:eastAsia="pl-PL"/>
        </w:rPr>
        <w:t>DE-dzp.272-132/24</w:t>
      </w:r>
    </w:p>
    <w:p w14:paraId="4FA79FC4" w14:textId="77777777" w:rsidR="00DC652A" w:rsidRPr="00F8067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6CA8FED0" w14:textId="77777777" w:rsidR="00DC652A" w:rsidRPr="00F8067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14:paraId="2A445EE2" w14:textId="77777777" w:rsidR="0093388F" w:rsidRPr="00F8067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BF8DE8B" w14:textId="77777777" w:rsidR="0093388F" w:rsidRPr="00F8067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57E3730" w14:textId="77777777" w:rsidR="0093388F" w:rsidRPr="00F8067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6180B39" w14:textId="77777777" w:rsidR="00CB29AC" w:rsidRPr="00F8067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23735AEE" w14:textId="77777777" w:rsidR="00CB29AC" w:rsidRPr="00F8067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B743268" w14:textId="77777777" w:rsidR="00830970" w:rsidRPr="00F8067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F80674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14:paraId="53BE805E" w14:textId="77777777" w:rsidR="00E27ABB" w:rsidRPr="00F8067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05"/>
        <w:gridCol w:w="4983"/>
      </w:tblGrid>
      <w:tr w:rsidR="00053927" w:rsidRPr="00F80674" w14:paraId="5814DDB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E4F8604" w14:textId="77777777" w:rsidR="00053927" w:rsidRPr="00F8067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F8067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………………………………………………..</w:t>
            </w:r>
          </w:p>
          <w:p w14:paraId="5BD5288F" w14:textId="77777777" w:rsidR="00053927" w:rsidRPr="00F8067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F8067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B81DF60" w14:textId="77777777" w:rsidR="00053927" w:rsidRPr="00F8067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F8067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14:paraId="60632F27" w14:textId="77777777" w:rsidR="00053927" w:rsidRPr="00F8067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067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338B44B9" w14:textId="77777777" w:rsidR="00E27ABB" w:rsidRPr="00F8067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3FE1C76B" w14:textId="77777777" w:rsidR="00F80674" w:rsidRPr="00F80674" w:rsidRDefault="00F80674" w:rsidP="00F806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Oświadczenie należy złożyć z zachowaniem postaci elektronicznej i podpisać kwalifikowanym podpisem elektronicznym.</w:t>
      </w:r>
    </w:p>
    <w:p w14:paraId="43FF9AC8" w14:textId="77777777" w:rsidR="00F80674" w:rsidRPr="00F80674" w:rsidRDefault="00F80674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sectPr w:rsidR="00F80674" w:rsidRPr="00F80674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AE39A" w14:textId="77777777" w:rsidR="00D74F62" w:rsidRDefault="00D74F62" w:rsidP="00025386">
      <w:pPr>
        <w:spacing w:after="0" w:line="240" w:lineRule="auto"/>
      </w:pPr>
      <w:r>
        <w:separator/>
      </w:r>
    </w:p>
  </w:endnote>
  <w:endnote w:type="continuationSeparator" w:id="0">
    <w:p w14:paraId="1D48FE3A" w14:textId="77777777" w:rsidR="00D74F62" w:rsidRDefault="00D74F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9D297" w14:textId="77777777" w:rsidR="00025386" w:rsidRDefault="00F80674" w:rsidP="00025386">
    <w:pPr>
      <w:pStyle w:val="Stopka"/>
      <w:tabs>
        <w:tab w:val="clear" w:pos="4536"/>
      </w:tabs>
      <w:jc w:val="center"/>
    </w:pPr>
    <w:r>
      <w:rPr>
        <w:noProof/>
      </w:rPr>
      <w:pict w14:anchorId="346525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20CE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1A22143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2931A" w14:textId="77777777" w:rsidR="00D74F62" w:rsidRDefault="00D74F62" w:rsidP="00025386">
      <w:pPr>
        <w:spacing w:after="0" w:line="240" w:lineRule="auto"/>
      </w:pPr>
      <w:r>
        <w:separator/>
      </w:r>
    </w:p>
  </w:footnote>
  <w:footnote w:type="continuationSeparator" w:id="0">
    <w:p w14:paraId="426EBD98" w14:textId="77777777" w:rsidR="00D74F62" w:rsidRDefault="00D74F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5F069" w14:textId="565850CC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B50C9">
      <w:rPr>
        <w:rFonts w:ascii="Arial" w:hAnsi="Arial" w:cs="Arial"/>
        <w:sz w:val="20"/>
        <w:szCs w:val="20"/>
      </w:rPr>
      <w:t xml:space="preserve">DE-dzp.272-132/24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81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F62"/>
    <w:rsid w:val="00025386"/>
    <w:rsid w:val="000423B9"/>
    <w:rsid w:val="00053927"/>
    <w:rsid w:val="00084786"/>
    <w:rsid w:val="0016158F"/>
    <w:rsid w:val="001C2314"/>
    <w:rsid w:val="00213980"/>
    <w:rsid w:val="00241114"/>
    <w:rsid w:val="004374F2"/>
    <w:rsid w:val="00460705"/>
    <w:rsid w:val="00485239"/>
    <w:rsid w:val="004E27D7"/>
    <w:rsid w:val="0055145C"/>
    <w:rsid w:val="005624D8"/>
    <w:rsid w:val="00620476"/>
    <w:rsid w:val="00657A47"/>
    <w:rsid w:val="00664F5F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77AB4"/>
    <w:rsid w:val="00A87380"/>
    <w:rsid w:val="00AF4E90"/>
    <w:rsid w:val="00AF7375"/>
    <w:rsid w:val="00B77707"/>
    <w:rsid w:val="00BE3BCE"/>
    <w:rsid w:val="00CB29AC"/>
    <w:rsid w:val="00D55FC4"/>
    <w:rsid w:val="00D74F62"/>
    <w:rsid w:val="00D9320D"/>
    <w:rsid w:val="00DB50C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067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2D2A8"/>
  <w15:chartTrackingRefBased/>
  <w15:docId w15:val="{FB5D8AA7-0F20-4D87-A228-9931736DC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Joanna Kraińska</cp:lastModifiedBy>
  <cp:revision>2</cp:revision>
  <cp:lastPrinted>2023-01-27T13:53:00Z</cp:lastPrinted>
  <dcterms:created xsi:type="dcterms:W3CDTF">2024-04-17T10:23:00Z</dcterms:created>
  <dcterms:modified xsi:type="dcterms:W3CDTF">2024-04-17T10:23:00Z</dcterms:modified>
</cp:coreProperties>
</file>