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981F091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212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7A3BA787" w:rsidR="00F90CD1" w:rsidRPr="00236525" w:rsidRDefault="00810DA7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10DA7">
        <w:rPr>
          <w:rFonts w:ascii="Arial" w:hAnsi="Arial" w:cs="Arial"/>
          <w:b/>
          <w:sz w:val="20"/>
          <w:szCs w:val="20"/>
        </w:rPr>
        <w:t>Dostawa laptopa 1szt  - DE-dzp.272-212/24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BA4C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11407" w14:textId="77777777" w:rsidR="00BA4CE0" w:rsidRDefault="00BA4CE0" w:rsidP="0038231F">
      <w:pPr>
        <w:spacing w:after="0" w:line="240" w:lineRule="auto"/>
      </w:pPr>
      <w:r>
        <w:separator/>
      </w:r>
    </w:p>
  </w:endnote>
  <w:endnote w:type="continuationSeparator" w:id="0">
    <w:p w14:paraId="2A3C2BD4" w14:textId="77777777" w:rsidR="00BA4CE0" w:rsidRDefault="00BA4C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D3B1A" w14:textId="77777777" w:rsidR="00BA4CE0" w:rsidRDefault="00BA4CE0" w:rsidP="0038231F">
      <w:pPr>
        <w:spacing w:after="0" w:line="240" w:lineRule="auto"/>
      </w:pPr>
      <w:r>
        <w:separator/>
      </w:r>
    </w:p>
  </w:footnote>
  <w:footnote w:type="continuationSeparator" w:id="0">
    <w:p w14:paraId="6C2D8AFB" w14:textId="77777777" w:rsidR="00BA4CE0" w:rsidRDefault="00BA4CE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2024-05-06T11:35:00Z</dcterms:created>
  <dcterms:modified xsi:type="dcterms:W3CDTF">2024-05-06T11:35:00Z</dcterms:modified>
</cp:coreProperties>
</file>