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0AEB0678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84347F" w:rsidRPr="0084347F">
        <w:rPr>
          <w:b/>
          <w:iCs/>
          <w:color w:val="000000"/>
          <w:lang w:eastAsia="x-none"/>
        </w:rPr>
        <w:t>Dostawa laptopa 1szt  - DE-dzp.272-212/24</w:t>
      </w:r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3394AC36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  <w:r w:rsidR="00250B1B">
              <w:rPr>
                <w:b/>
                <w:bCs/>
                <w:sz w:val="18"/>
                <w:szCs w:val="18"/>
              </w:rPr>
              <w:t>laptopa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352A727F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 w:rsidR="00256D50"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E20FC3">
        <w:trPr>
          <w:trHeight w:val="301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E20FC3">
        <w:trPr>
          <w:trHeight w:val="1100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Default="00E2111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1D011D9" w14:textId="77777777" w:rsidR="00773B3A" w:rsidRDefault="00773B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D3508F" w14:textId="796E917B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0BBCA2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26FAAA93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3BC679A8" w14:textId="1A1CC610" w:rsidR="00E21113" w:rsidRPr="005D2C98" w:rsidRDefault="0082509A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Laptop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58037DC9" w:rsidR="00C16C38" w:rsidRDefault="00C16C38" w:rsidP="00CD6853">
            <w:pPr>
              <w:rPr>
                <w:b/>
                <w:bCs/>
                <w:sz w:val="18"/>
                <w:szCs w:val="18"/>
              </w:rPr>
            </w:pPr>
          </w:p>
          <w:p w14:paraId="4835F7AD" w14:textId="3622A9CC" w:rsidR="00C16C38" w:rsidRDefault="00C16C38" w:rsidP="00E211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C50DE4" w14:textId="77777777" w:rsidR="00CD6853" w:rsidRDefault="00CD6853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18FD702C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9E37595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2D4DB350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</w:t>
            </w:r>
            <w:r w:rsidR="0078125D">
              <w:rPr>
                <w:sz w:val="18"/>
                <w:szCs w:val="18"/>
              </w:rPr>
              <w:t>………………………..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319E0E39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AEB1721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051AE3" w14:textId="474B21B7" w:rsidR="00BD4AE2" w:rsidRDefault="00C9110A" w:rsidP="00977B8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Zamawiający przyjmie gwarancję </w:t>
      </w:r>
      <w:r w:rsidRPr="00256D50">
        <w:rPr>
          <w:i/>
          <w:sz w:val="22"/>
          <w:szCs w:val="22"/>
        </w:rPr>
        <w:t>minimalną</w:t>
      </w:r>
      <w:r w:rsidR="00773B3A" w:rsidRPr="00256D50">
        <w:rPr>
          <w:i/>
          <w:sz w:val="22"/>
          <w:szCs w:val="22"/>
        </w:rPr>
        <w:t xml:space="preserve"> tj.</w:t>
      </w:r>
      <w:r w:rsidR="00256D50" w:rsidRPr="00256D50">
        <w:rPr>
          <w:i/>
          <w:sz w:val="22"/>
          <w:szCs w:val="22"/>
        </w:rPr>
        <w:t>36</w:t>
      </w:r>
      <w:r w:rsidR="00773B3A" w:rsidRPr="00256D50">
        <w:rPr>
          <w:i/>
          <w:sz w:val="22"/>
          <w:szCs w:val="22"/>
        </w:rPr>
        <w:t xml:space="preserve"> mie</w:t>
      </w:r>
      <w:r w:rsidR="00256D50" w:rsidRPr="00256D50">
        <w:rPr>
          <w:i/>
          <w:sz w:val="22"/>
          <w:szCs w:val="22"/>
        </w:rPr>
        <w:t>sięcy</w:t>
      </w:r>
      <w:r w:rsidR="00773B3A" w:rsidRPr="00256D50">
        <w:rPr>
          <w:i/>
          <w:sz w:val="22"/>
          <w:szCs w:val="22"/>
        </w:rPr>
        <w:t>.</w:t>
      </w:r>
    </w:p>
    <w:p w14:paraId="68C5E7E3" w14:textId="74B203B0" w:rsidR="00BD4AE2" w:rsidRPr="00BD4AE2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>Termin realizacji zamówienia:</w:t>
      </w:r>
      <w:r w:rsidR="0084347F">
        <w:rPr>
          <w:b/>
          <w:sz w:val="22"/>
          <w:szCs w:val="22"/>
        </w:rPr>
        <w:t xml:space="preserve"> do 14 </w:t>
      </w:r>
      <w:r w:rsidRPr="00BD4AE2">
        <w:rPr>
          <w:b/>
          <w:sz w:val="22"/>
          <w:szCs w:val="22"/>
        </w:rPr>
        <w:t xml:space="preserve">dni  </w:t>
      </w:r>
      <w:r w:rsidRPr="00BD4AE2">
        <w:rPr>
          <w:bCs/>
          <w:sz w:val="22"/>
          <w:szCs w:val="22"/>
        </w:rPr>
        <w:t>od daty podpisania umowy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B321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A8C9E" w14:textId="77777777" w:rsidR="00B32136" w:rsidRDefault="00B32136">
      <w:r>
        <w:separator/>
      </w:r>
    </w:p>
  </w:endnote>
  <w:endnote w:type="continuationSeparator" w:id="0">
    <w:p w14:paraId="70A88101" w14:textId="77777777" w:rsidR="00B32136" w:rsidRDefault="00B32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A4289" w14:textId="77777777" w:rsidR="00B32136" w:rsidRDefault="00B32136">
      <w:r>
        <w:separator/>
      </w:r>
    </w:p>
  </w:footnote>
  <w:footnote w:type="continuationSeparator" w:id="0">
    <w:p w14:paraId="7E03FCF1" w14:textId="77777777" w:rsidR="00B32136" w:rsidRDefault="00B32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2EF8"/>
    <w:rsid w:val="00116EC6"/>
    <w:rsid w:val="001524A2"/>
    <w:rsid w:val="001801DD"/>
    <w:rsid w:val="001D4612"/>
    <w:rsid w:val="00207E98"/>
    <w:rsid w:val="002168C0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6D37DF"/>
    <w:rsid w:val="00744F7F"/>
    <w:rsid w:val="00755E09"/>
    <w:rsid w:val="00773B3A"/>
    <w:rsid w:val="007748F0"/>
    <w:rsid w:val="0078125D"/>
    <w:rsid w:val="0078277E"/>
    <w:rsid w:val="007A4321"/>
    <w:rsid w:val="007D501F"/>
    <w:rsid w:val="0082509A"/>
    <w:rsid w:val="00833933"/>
    <w:rsid w:val="0084335E"/>
    <w:rsid w:val="0084347F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7B88"/>
    <w:rsid w:val="009842BA"/>
    <w:rsid w:val="00A0022B"/>
    <w:rsid w:val="00A24377"/>
    <w:rsid w:val="00A346FE"/>
    <w:rsid w:val="00A47B4D"/>
    <w:rsid w:val="00A649DB"/>
    <w:rsid w:val="00A83018"/>
    <w:rsid w:val="00A83495"/>
    <w:rsid w:val="00AB0FCA"/>
    <w:rsid w:val="00AB6E39"/>
    <w:rsid w:val="00AC18D7"/>
    <w:rsid w:val="00AD63E6"/>
    <w:rsid w:val="00B32136"/>
    <w:rsid w:val="00B774DC"/>
    <w:rsid w:val="00BA62DB"/>
    <w:rsid w:val="00BB2AC8"/>
    <w:rsid w:val="00BB6527"/>
    <w:rsid w:val="00BB70A1"/>
    <w:rsid w:val="00BC17DE"/>
    <w:rsid w:val="00BD4AE2"/>
    <w:rsid w:val="00BF6674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807DE"/>
    <w:rsid w:val="00D90ACB"/>
    <w:rsid w:val="00DC1500"/>
    <w:rsid w:val="00DC5E1C"/>
    <w:rsid w:val="00DC7EEE"/>
    <w:rsid w:val="00E01F65"/>
    <w:rsid w:val="00E05555"/>
    <w:rsid w:val="00E20FC3"/>
    <w:rsid w:val="00E21113"/>
    <w:rsid w:val="00E44371"/>
    <w:rsid w:val="00E949B0"/>
    <w:rsid w:val="00EC0BEA"/>
    <w:rsid w:val="00EC25F6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2024-02-23T12:06:00Z</cp:lastPrinted>
  <dcterms:created xsi:type="dcterms:W3CDTF">2024-05-06T11:37:00Z</dcterms:created>
  <dcterms:modified xsi:type="dcterms:W3CDTF">2024-05-06T11:49:00Z</dcterms:modified>
</cp:coreProperties>
</file>