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FE2F6D" w14:textId="77777777" w:rsidR="00CF7835" w:rsidRPr="0046227B" w:rsidRDefault="00AA0674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46227B">
        <w:rPr>
          <w:rFonts w:ascii="Arial Narrow" w:hAnsi="Arial Narrow" w:cs="Arial"/>
          <w:sz w:val="22"/>
          <w:szCs w:val="22"/>
        </w:rPr>
        <w:t>Bydgoszcz</w:t>
      </w:r>
      <w:r w:rsidR="00CF7835" w:rsidRPr="0046227B">
        <w:rPr>
          <w:rFonts w:ascii="Arial Narrow" w:hAnsi="Arial Narrow" w:cs="Arial"/>
          <w:sz w:val="22"/>
          <w:szCs w:val="22"/>
        </w:rPr>
        <w:t xml:space="preserve"> dnia: </w:t>
      </w:r>
      <w:r w:rsidRPr="0046227B">
        <w:rPr>
          <w:rFonts w:ascii="Arial Narrow" w:hAnsi="Arial Narrow" w:cs="Arial"/>
          <w:sz w:val="22"/>
          <w:szCs w:val="22"/>
        </w:rPr>
        <w:t>2024-05-10</w:t>
      </w:r>
    </w:p>
    <w:p w14:paraId="2F6E2CC9" w14:textId="77777777" w:rsidR="00CF7835" w:rsidRPr="0046227B" w:rsidRDefault="00AA0674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6227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0B8D9BC" w14:textId="77777777" w:rsidR="00CF7835" w:rsidRPr="0046227B" w:rsidRDefault="00AA0674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6227B">
        <w:rPr>
          <w:rFonts w:ascii="Arial Narrow" w:hAnsi="Arial Narrow" w:cs="Arial"/>
          <w:sz w:val="22"/>
          <w:szCs w:val="22"/>
        </w:rPr>
        <w:t>Powstańców Warszawy</w:t>
      </w:r>
      <w:r w:rsidR="00CF7835" w:rsidRPr="0046227B">
        <w:rPr>
          <w:rFonts w:ascii="Arial Narrow" w:hAnsi="Arial Narrow" w:cs="Arial"/>
          <w:sz w:val="22"/>
          <w:szCs w:val="22"/>
        </w:rPr>
        <w:t xml:space="preserve"> </w:t>
      </w:r>
      <w:r w:rsidRPr="0046227B">
        <w:rPr>
          <w:rFonts w:ascii="Arial Narrow" w:hAnsi="Arial Narrow" w:cs="Arial"/>
          <w:sz w:val="22"/>
          <w:szCs w:val="22"/>
        </w:rPr>
        <w:t>5</w:t>
      </w:r>
    </w:p>
    <w:p w14:paraId="3E85DC69" w14:textId="77777777" w:rsidR="00CF7835" w:rsidRPr="0046227B" w:rsidRDefault="00AA0674" w:rsidP="00CF7835">
      <w:pPr>
        <w:rPr>
          <w:rFonts w:ascii="Arial Narrow" w:hAnsi="Arial Narrow" w:cs="Arial"/>
          <w:sz w:val="22"/>
          <w:szCs w:val="22"/>
        </w:rPr>
      </w:pPr>
      <w:r w:rsidRPr="0046227B">
        <w:rPr>
          <w:rFonts w:ascii="Arial Narrow" w:hAnsi="Arial Narrow" w:cs="Arial"/>
          <w:sz w:val="22"/>
          <w:szCs w:val="22"/>
        </w:rPr>
        <w:t>85-681</w:t>
      </w:r>
      <w:r w:rsidR="00CF7835" w:rsidRPr="0046227B">
        <w:rPr>
          <w:rFonts w:ascii="Arial Narrow" w:hAnsi="Arial Narrow" w:cs="Arial"/>
          <w:sz w:val="22"/>
          <w:szCs w:val="22"/>
        </w:rPr>
        <w:t xml:space="preserve"> </w:t>
      </w:r>
      <w:r w:rsidRPr="0046227B">
        <w:rPr>
          <w:rFonts w:ascii="Arial Narrow" w:hAnsi="Arial Narrow" w:cs="Arial"/>
          <w:sz w:val="22"/>
          <w:szCs w:val="22"/>
        </w:rPr>
        <w:t>Bydgoszcz</w:t>
      </w:r>
    </w:p>
    <w:p w14:paraId="30657D30" w14:textId="77777777" w:rsidR="00CF7835" w:rsidRPr="0046227B" w:rsidRDefault="00CF7835" w:rsidP="00CF7835">
      <w:pPr>
        <w:jc w:val="both"/>
        <w:rPr>
          <w:rFonts w:ascii="Arial Narrow" w:hAnsi="Arial Narrow" w:cs="Arial"/>
          <w:bCs/>
          <w:sz w:val="16"/>
          <w:szCs w:val="16"/>
        </w:rPr>
      </w:pPr>
      <w:r w:rsidRPr="0046227B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0807A7F" w14:textId="77777777" w:rsidR="00CF7835" w:rsidRPr="0046227B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46227B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46227B" w14:paraId="3555988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E82EBC" w14:textId="77777777" w:rsidR="00CF7835" w:rsidRPr="0046227B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46227B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2FC9F9D1" w14:textId="77777777" w:rsidR="00CF7835" w:rsidRPr="0046227B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46227B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7281A149" w14:textId="77777777" w:rsidR="00CF7835" w:rsidRPr="0046227B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6227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6227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6227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6227B" w14:paraId="20F390CC" w14:textId="77777777" w:rsidTr="000C1C6D">
        <w:tc>
          <w:tcPr>
            <w:tcW w:w="2269" w:type="dxa"/>
            <w:shd w:val="clear" w:color="auto" w:fill="auto"/>
          </w:tcPr>
          <w:p w14:paraId="72156FF8" w14:textId="77777777" w:rsidR="00CF7835" w:rsidRPr="0046227B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27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756013" w14:textId="77777777" w:rsidR="00CF7835" w:rsidRPr="0046227B" w:rsidRDefault="00AA067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227B">
              <w:rPr>
                <w:rFonts w:ascii="Arial Narrow" w:hAnsi="Arial Narrow" w:cs="Arial"/>
                <w:bCs/>
                <w:sz w:val="22"/>
                <w:szCs w:val="22"/>
              </w:rPr>
              <w:t>Wymiana posadzki w korytarzu przy komorach chłodniczych w piwnicy kuchni</w:t>
            </w:r>
            <w:r w:rsidR="00CF7835" w:rsidRPr="0046227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A0674" w:rsidRPr="0046227B" w14:paraId="4A6D640A" w14:textId="77777777" w:rsidTr="00AE1A5F">
        <w:tc>
          <w:tcPr>
            <w:tcW w:w="2269" w:type="dxa"/>
            <w:shd w:val="clear" w:color="auto" w:fill="auto"/>
          </w:tcPr>
          <w:p w14:paraId="3B06980F" w14:textId="77777777" w:rsidR="00AA0674" w:rsidRPr="0046227B" w:rsidRDefault="00AA0674" w:rsidP="00AE1A5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27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0448E6" w14:textId="77777777" w:rsidR="00AA0674" w:rsidRPr="0046227B" w:rsidRDefault="00AA0674" w:rsidP="00AE1A5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227B">
              <w:rPr>
                <w:rFonts w:ascii="Arial Narrow" w:hAnsi="Arial Narrow" w:cs="Arial"/>
                <w:bCs/>
                <w:sz w:val="22"/>
                <w:szCs w:val="22"/>
              </w:rPr>
              <w:t>55/2024</w:t>
            </w:r>
          </w:p>
        </w:tc>
      </w:tr>
    </w:tbl>
    <w:p w14:paraId="61A3AE38" w14:textId="77777777" w:rsidR="00D665F5" w:rsidRPr="0046227B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46227B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46227B">
        <w:rPr>
          <w:rFonts w:ascii="Arial Narrow" w:hAnsi="Arial Narrow" w:cs="Arial"/>
          <w:sz w:val="22"/>
          <w:szCs w:val="22"/>
        </w:rPr>
        <w:t>2</w:t>
      </w:r>
      <w:r w:rsidRPr="0046227B">
        <w:rPr>
          <w:rFonts w:ascii="Arial Narrow" w:hAnsi="Arial Narrow" w:cs="Arial"/>
          <w:sz w:val="22"/>
          <w:szCs w:val="22"/>
        </w:rPr>
        <w:t xml:space="preserve"> ust. 5 </w:t>
      </w:r>
      <w:r w:rsidRPr="0046227B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46227B">
        <w:rPr>
          <w:rFonts w:ascii="Arial Narrow" w:hAnsi="Arial Narrow" w:cs="Arial"/>
          <w:sz w:val="22"/>
          <w:szCs w:val="22"/>
        </w:rPr>
        <w:t xml:space="preserve"> </w:t>
      </w:r>
      <w:r w:rsidR="00AA0674" w:rsidRPr="0046227B">
        <w:rPr>
          <w:rFonts w:ascii="Arial Narrow" w:hAnsi="Arial Narrow" w:cs="Arial"/>
          <w:sz w:val="22"/>
          <w:szCs w:val="22"/>
        </w:rPr>
        <w:t>(</w:t>
      </w:r>
      <w:proofErr w:type="spellStart"/>
      <w:r w:rsidR="00AA0674" w:rsidRPr="0046227B">
        <w:rPr>
          <w:rFonts w:ascii="Arial Narrow" w:hAnsi="Arial Narrow" w:cs="Arial"/>
          <w:sz w:val="22"/>
          <w:szCs w:val="22"/>
        </w:rPr>
        <w:t>t.j</w:t>
      </w:r>
      <w:proofErr w:type="spellEnd"/>
      <w:r w:rsidR="00AA0674" w:rsidRPr="0046227B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46227B">
        <w:rPr>
          <w:rFonts w:ascii="Arial Narrow" w:hAnsi="Arial Narrow" w:cs="Arial"/>
          <w:sz w:val="22"/>
          <w:szCs w:val="22"/>
        </w:rPr>
        <w:t xml:space="preserve"> </w:t>
      </w:r>
      <w:r w:rsidRPr="0046227B">
        <w:rPr>
          <w:rFonts w:ascii="Arial Narrow" w:hAnsi="Arial Narrow" w:cs="Arial"/>
          <w:sz w:val="22"/>
          <w:szCs w:val="22"/>
        </w:rPr>
        <w:t>udostępnia</w:t>
      </w:r>
      <w:r w:rsidR="00F95C33" w:rsidRPr="0046227B">
        <w:rPr>
          <w:rFonts w:ascii="Arial Narrow" w:hAnsi="Arial Narrow" w:cs="Arial"/>
          <w:sz w:val="22"/>
          <w:szCs w:val="22"/>
        </w:rPr>
        <w:t xml:space="preserve"> </w:t>
      </w:r>
      <w:r w:rsidR="004C7E9B" w:rsidRPr="0046227B">
        <w:rPr>
          <w:rFonts w:ascii="Arial Narrow" w:hAnsi="Arial Narrow" w:cs="Arial"/>
          <w:sz w:val="22"/>
          <w:szCs w:val="22"/>
        </w:rPr>
        <w:t>informacj</w:t>
      </w:r>
      <w:r w:rsidR="00577BC6" w:rsidRPr="0046227B">
        <w:rPr>
          <w:rFonts w:ascii="Arial Narrow" w:hAnsi="Arial Narrow" w:cs="Arial"/>
          <w:sz w:val="22"/>
          <w:szCs w:val="22"/>
        </w:rPr>
        <w:t>ę</w:t>
      </w:r>
      <w:r w:rsidR="00035488" w:rsidRPr="0046227B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46227B">
        <w:rPr>
          <w:rFonts w:ascii="Arial Narrow" w:hAnsi="Arial Narrow" w:cs="Arial"/>
          <w:sz w:val="22"/>
          <w:szCs w:val="22"/>
        </w:rPr>
        <w:t>.</w:t>
      </w:r>
    </w:p>
    <w:p w14:paraId="5F5F8B56" w14:textId="77777777" w:rsidR="00A80738" w:rsidRPr="0046227B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6227B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46227B">
        <w:rPr>
          <w:rFonts w:ascii="Arial Narrow" w:hAnsi="Arial Narrow" w:cs="Arial"/>
          <w:sz w:val="22"/>
          <w:szCs w:val="22"/>
        </w:rPr>
        <w:t xml:space="preserve"> w dniu </w:t>
      </w:r>
      <w:r w:rsidR="00AA0674" w:rsidRPr="0046227B">
        <w:rPr>
          <w:rFonts w:ascii="Arial Narrow" w:hAnsi="Arial Narrow" w:cs="Arial"/>
          <w:sz w:val="22"/>
          <w:szCs w:val="22"/>
        </w:rPr>
        <w:t>10/05/2024</w:t>
      </w:r>
      <w:r w:rsidR="00FF4AB1" w:rsidRPr="0046227B">
        <w:rPr>
          <w:rFonts w:ascii="Arial Narrow" w:hAnsi="Arial Narrow" w:cs="Arial"/>
          <w:sz w:val="22"/>
          <w:szCs w:val="22"/>
        </w:rPr>
        <w:t xml:space="preserve"> o godz. </w:t>
      </w:r>
      <w:r w:rsidR="00AA0674" w:rsidRPr="0046227B">
        <w:rPr>
          <w:rFonts w:ascii="Arial Narrow" w:hAnsi="Arial Narrow" w:cs="Arial"/>
          <w:sz w:val="22"/>
          <w:szCs w:val="22"/>
        </w:rPr>
        <w:t>08:15</w:t>
      </w:r>
      <w:r w:rsidRPr="0046227B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46227B" w14:paraId="6A8AC6D4" w14:textId="77777777" w:rsidTr="000C1C6D">
        <w:tc>
          <w:tcPr>
            <w:tcW w:w="1276" w:type="dxa"/>
            <w:shd w:val="clear" w:color="auto" w:fill="F2F2F2"/>
            <w:vAlign w:val="center"/>
          </w:tcPr>
          <w:p w14:paraId="6F7138C8" w14:textId="77777777" w:rsidR="00D665F5" w:rsidRPr="0046227B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6227B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46227B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46227B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59C48FD" w14:textId="77777777" w:rsidR="00D665F5" w:rsidRPr="0046227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6227B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46227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227B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7A90753" w14:textId="77777777" w:rsidR="00D665F5" w:rsidRPr="0046227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6227B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AA0674" w:rsidRPr="0046227B" w14:paraId="005AC1C1" w14:textId="77777777" w:rsidTr="00AE1A5F">
        <w:tc>
          <w:tcPr>
            <w:tcW w:w="1276" w:type="dxa"/>
            <w:shd w:val="clear" w:color="auto" w:fill="auto"/>
            <w:vAlign w:val="center"/>
          </w:tcPr>
          <w:p w14:paraId="68FA9E63" w14:textId="77777777" w:rsidR="00AA0674" w:rsidRPr="0046227B" w:rsidRDefault="00AA0674" w:rsidP="00AE1A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6227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19B20F7" w14:textId="77777777" w:rsidR="00AA0674" w:rsidRPr="0046227B" w:rsidRDefault="00AA0674" w:rsidP="00AE1A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6227B">
              <w:rPr>
                <w:rFonts w:ascii="Arial Narrow" w:hAnsi="Arial Narrow" w:cs="Arial"/>
                <w:sz w:val="22"/>
                <w:szCs w:val="22"/>
              </w:rPr>
              <w:t>MALIBUD SPÓŁKA Z OGRANICZONĄ ODPOWIEDZIALNOŚCIĄ</w:t>
            </w:r>
          </w:p>
          <w:p w14:paraId="674C9E3C" w14:textId="77777777" w:rsidR="00AA0674" w:rsidRPr="0046227B" w:rsidRDefault="00AA0674" w:rsidP="00AE1A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46227B">
              <w:rPr>
                <w:rFonts w:ascii="Arial Narrow" w:hAnsi="Arial Narrow" w:cs="Arial"/>
                <w:sz w:val="22"/>
                <w:szCs w:val="22"/>
              </w:rPr>
              <w:t>Podolska</w:t>
            </w:r>
            <w:r w:rsidRPr="0046227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227B">
              <w:rPr>
                <w:rFonts w:ascii="Arial Narrow" w:hAnsi="Arial Narrow" w:cs="Arial"/>
                <w:sz w:val="22"/>
                <w:szCs w:val="22"/>
              </w:rPr>
              <w:t>1/15</w:t>
            </w:r>
            <w:r w:rsidRPr="0046227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15F6367" w14:textId="77777777" w:rsidR="00AA0674" w:rsidRPr="0046227B" w:rsidRDefault="00AA0674" w:rsidP="00AE1A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27B">
              <w:rPr>
                <w:rFonts w:ascii="Arial Narrow" w:hAnsi="Arial Narrow" w:cs="Arial"/>
                <w:sz w:val="22"/>
                <w:szCs w:val="22"/>
              </w:rPr>
              <w:t>85-055</w:t>
            </w:r>
            <w:r w:rsidRPr="0046227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227B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7526B5" w14:textId="77777777" w:rsidR="00AA0674" w:rsidRPr="0046227B" w:rsidRDefault="00AA0674" w:rsidP="00AE1A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6227B">
              <w:rPr>
                <w:rFonts w:ascii="Arial Narrow" w:hAnsi="Arial Narrow" w:cs="Arial"/>
                <w:sz w:val="22"/>
                <w:szCs w:val="22"/>
              </w:rPr>
              <w:t>29 118.16 zł</w:t>
            </w:r>
          </w:p>
        </w:tc>
      </w:tr>
      <w:tr w:rsidR="00AA0674" w:rsidRPr="0046227B" w14:paraId="7522078C" w14:textId="77777777" w:rsidTr="00AE1A5F">
        <w:tc>
          <w:tcPr>
            <w:tcW w:w="1276" w:type="dxa"/>
            <w:shd w:val="clear" w:color="auto" w:fill="auto"/>
            <w:vAlign w:val="center"/>
          </w:tcPr>
          <w:p w14:paraId="34C7B971" w14:textId="77777777" w:rsidR="00AA0674" w:rsidRPr="0046227B" w:rsidRDefault="00AA0674" w:rsidP="00AE1A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6227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6D2203F5" w14:textId="77777777" w:rsidR="00AA0674" w:rsidRPr="0046227B" w:rsidRDefault="00AA0674" w:rsidP="00AE1A5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6227B">
              <w:rPr>
                <w:rFonts w:ascii="Arial Narrow" w:hAnsi="Arial Narrow" w:cs="Arial"/>
                <w:sz w:val="22"/>
                <w:szCs w:val="22"/>
              </w:rPr>
              <w:t>SPK GROUP spółka z ograniczoną odpowiedzialnością</w:t>
            </w:r>
          </w:p>
          <w:p w14:paraId="4CFEC969" w14:textId="77777777" w:rsidR="00AA0674" w:rsidRPr="0046227B" w:rsidRDefault="00AA0674" w:rsidP="00AE1A5F">
            <w:pPr>
              <w:rPr>
                <w:rFonts w:ascii="Arial Narrow" w:hAnsi="Arial Narrow" w:cs="Arial"/>
                <w:sz w:val="22"/>
                <w:szCs w:val="22"/>
              </w:rPr>
            </w:pPr>
            <w:r w:rsidRPr="0046227B">
              <w:rPr>
                <w:rFonts w:ascii="Arial Narrow" w:hAnsi="Arial Narrow" w:cs="Arial"/>
                <w:sz w:val="22"/>
                <w:szCs w:val="22"/>
              </w:rPr>
              <w:t>Jana Zamoyskiego</w:t>
            </w:r>
            <w:r w:rsidRPr="0046227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227B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46227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581A147" w14:textId="77777777" w:rsidR="00AA0674" w:rsidRPr="0046227B" w:rsidRDefault="00AA0674" w:rsidP="00AE1A5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227B">
              <w:rPr>
                <w:rFonts w:ascii="Arial Narrow" w:hAnsi="Arial Narrow" w:cs="Arial"/>
                <w:sz w:val="22"/>
                <w:szCs w:val="22"/>
              </w:rPr>
              <w:t>85-063</w:t>
            </w:r>
            <w:r w:rsidRPr="0046227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6227B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14FC5B" w14:textId="77777777" w:rsidR="00AA0674" w:rsidRPr="0046227B" w:rsidRDefault="00AA0674" w:rsidP="00AE1A5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6227B">
              <w:rPr>
                <w:rFonts w:ascii="Arial Narrow" w:hAnsi="Arial Narrow" w:cs="Arial"/>
                <w:sz w:val="22"/>
                <w:szCs w:val="22"/>
              </w:rPr>
              <w:t>19 188.00 zł</w:t>
            </w:r>
          </w:p>
        </w:tc>
      </w:tr>
    </w:tbl>
    <w:p w14:paraId="3588738E" w14:textId="77777777" w:rsidR="0069085C" w:rsidRPr="0046227B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4EC5E56D" w14:textId="77777777" w:rsidR="00577BC6" w:rsidRPr="0046227B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18FF7472" w14:textId="77777777" w:rsidR="00A80738" w:rsidRPr="0046227B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6227B">
        <w:rPr>
          <w:rFonts w:ascii="Arial Narrow" w:hAnsi="Arial Narrow" w:cs="Arial"/>
          <w:i/>
          <w:sz w:val="22"/>
          <w:szCs w:val="22"/>
        </w:rPr>
        <w:t>Zamawiający</w:t>
      </w:r>
    </w:p>
    <w:p w14:paraId="1B22F7D5" w14:textId="1ADF0ECF" w:rsidR="00C236D3" w:rsidRDefault="00AA0674" w:rsidP="00173B20">
      <w:pPr>
        <w:jc w:val="right"/>
        <w:rPr>
          <w:rFonts w:ascii="Arial Narrow" w:hAnsi="Arial Narrow" w:cs="Arial"/>
          <w:sz w:val="22"/>
          <w:szCs w:val="22"/>
        </w:rPr>
      </w:pPr>
      <w:r w:rsidRPr="0046227B">
        <w:rPr>
          <w:rFonts w:ascii="Arial Narrow" w:hAnsi="Arial Narrow" w:cs="Arial"/>
          <w:sz w:val="22"/>
          <w:szCs w:val="22"/>
        </w:rPr>
        <w:t xml:space="preserve">  </w:t>
      </w:r>
    </w:p>
    <w:p w14:paraId="3107068E" w14:textId="77777777" w:rsidR="0046227B" w:rsidRDefault="0046227B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4F4C5EDB" w14:textId="77777777" w:rsidR="0046227B" w:rsidRDefault="0046227B" w:rsidP="004622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45ACDEF" w14:textId="77777777" w:rsidR="0046227B" w:rsidRDefault="0046227B" w:rsidP="004622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57BB597" w14:textId="77777777" w:rsidR="0046227B" w:rsidRDefault="0046227B" w:rsidP="004622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824B8A" w14:textId="77777777" w:rsidR="0046227B" w:rsidRDefault="0046227B" w:rsidP="004622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DEC48C" w14:textId="77777777" w:rsidR="0046227B" w:rsidRDefault="0046227B" w:rsidP="004622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7335A58" w14:textId="6898E038" w:rsidR="0046227B" w:rsidRPr="000605ED" w:rsidRDefault="0046227B" w:rsidP="004622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581D9E82" w14:textId="77777777" w:rsidR="0046227B" w:rsidRPr="000605ED" w:rsidRDefault="0046227B" w:rsidP="0046227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www Zamawiającego,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T2612 B5</w:t>
      </w:r>
    </w:p>
    <w:p w14:paraId="0356D871" w14:textId="77777777" w:rsidR="0046227B" w:rsidRPr="000605ED" w:rsidRDefault="0046227B" w:rsidP="0046227B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35BA1A27" w14:textId="28CDB88E" w:rsidR="0046227B" w:rsidRPr="000605ED" w:rsidRDefault="0046227B" w:rsidP="0046227B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10.05.2024 r.</w:t>
      </w:r>
    </w:p>
    <w:p w14:paraId="2BDA029F" w14:textId="77777777" w:rsidR="0046227B" w:rsidRPr="0046227B" w:rsidRDefault="0046227B" w:rsidP="00173B20">
      <w:pPr>
        <w:jc w:val="right"/>
        <w:rPr>
          <w:rFonts w:ascii="Arial Narrow" w:hAnsi="Arial Narrow"/>
          <w:sz w:val="18"/>
          <w:szCs w:val="18"/>
        </w:rPr>
      </w:pPr>
    </w:p>
    <w:sectPr w:rsidR="0046227B" w:rsidRPr="0046227B" w:rsidSect="004622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135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B4E24C" w14:textId="77777777" w:rsidR="00D271AA" w:rsidRDefault="00D271AA">
      <w:r>
        <w:separator/>
      </w:r>
    </w:p>
  </w:endnote>
  <w:endnote w:type="continuationSeparator" w:id="0">
    <w:p w14:paraId="26212E33" w14:textId="77777777" w:rsidR="00D271AA" w:rsidRDefault="00D27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46D61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906E9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53BDA0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9179BD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E9E4E49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492E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646549" w14:textId="77777777" w:rsidR="009F189D" w:rsidRDefault="009F189D">
    <w:pPr>
      <w:pStyle w:val="Stopka"/>
      <w:tabs>
        <w:tab w:val="clear" w:pos="4536"/>
      </w:tabs>
      <w:jc w:val="center"/>
    </w:pPr>
  </w:p>
  <w:p w14:paraId="3A8E72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BF2CD0" w14:textId="77777777" w:rsidR="00D271AA" w:rsidRDefault="00D271AA">
      <w:r>
        <w:separator/>
      </w:r>
    </w:p>
  </w:footnote>
  <w:footnote w:type="continuationSeparator" w:id="0">
    <w:p w14:paraId="5FF7C364" w14:textId="77777777" w:rsidR="00D271AA" w:rsidRDefault="00D271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F6202" w14:textId="77777777" w:rsidR="00AA0674" w:rsidRDefault="00AA06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786C7A" w14:textId="77777777" w:rsidR="00AA0674" w:rsidRDefault="00AA06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746AEE" w14:textId="77777777" w:rsidR="00AA0674" w:rsidRDefault="00AA06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71A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6227B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A0674"/>
    <w:rsid w:val="00C236D3"/>
    <w:rsid w:val="00C659E2"/>
    <w:rsid w:val="00CB0802"/>
    <w:rsid w:val="00CF7835"/>
    <w:rsid w:val="00D271AA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F5018A"/>
  <w15:chartTrackingRefBased/>
  <w15:docId w15:val="{EA1CB0D6-E610-4B6A-8B5C-2082DB052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6227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622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148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2024-05-10T06:31:00Z</dcterms:created>
  <dcterms:modified xsi:type="dcterms:W3CDTF">2024-05-10T06:31:00Z</dcterms:modified>
</cp:coreProperties>
</file>