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1902C" w14:textId="77777777" w:rsidR="009432A1" w:rsidRPr="005A7A16" w:rsidRDefault="00D80ED5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A7A16">
        <w:rPr>
          <w:rFonts w:ascii="Arial Narrow" w:hAnsi="Arial Narrow" w:cs="Arial"/>
          <w:sz w:val="24"/>
          <w:szCs w:val="24"/>
        </w:rPr>
        <w:t>Bydgoszcz</w:t>
      </w:r>
      <w:r w:rsidR="009432A1" w:rsidRPr="005A7A16">
        <w:rPr>
          <w:rFonts w:ascii="Arial Narrow" w:hAnsi="Arial Narrow" w:cs="Arial"/>
          <w:sz w:val="24"/>
          <w:szCs w:val="24"/>
        </w:rPr>
        <w:t xml:space="preserve"> dnia: </w:t>
      </w:r>
      <w:r w:rsidRPr="005A7A16">
        <w:rPr>
          <w:rFonts w:ascii="Arial Narrow" w:hAnsi="Arial Narrow" w:cs="Arial"/>
          <w:sz w:val="24"/>
          <w:szCs w:val="24"/>
        </w:rPr>
        <w:t>2024-05-10</w:t>
      </w:r>
    </w:p>
    <w:p w14:paraId="2954CA71" w14:textId="77777777" w:rsidR="009432A1" w:rsidRPr="005A7A16" w:rsidRDefault="00D80ED5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A7A1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4E71E74" w14:textId="77777777" w:rsidR="009432A1" w:rsidRPr="005A7A16" w:rsidRDefault="00D80ED5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A7A16">
        <w:rPr>
          <w:rFonts w:ascii="Arial Narrow" w:hAnsi="Arial Narrow" w:cs="Arial"/>
          <w:sz w:val="24"/>
          <w:szCs w:val="24"/>
        </w:rPr>
        <w:t>Powstańców Warszawy</w:t>
      </w:r>
      <w:r w:rsidR="009432A1" w:rsidRPr="005A7A16">
        <w:rPr>
          <w:rFonts w:ascii="Arial Narrow" w:hAnsi="Arial Narrow" w:cs="Arial"/>
          <w:sz w:val="24"/>
          <w:szCs w:val="24"/>
        </w:rPr>
        <w:t xml:space="preserve"> </w:t>
      </w:r>
      <w:r w:rsidRPr="005A7A16">
        <w:rPr>
          <w:rFonts w:ascii="Arial Narrow" w:hAnsi="Arial Narrow" w:cs="Arial"/>
          <w:sz w:val="24"/>
          <w:szCs w:val="24"/>
        </w:rPr>
        <w:t>5</w:t>
      </w:r>
    </w:p>
    <w:p w14:paraId="218813F8" w14:textId="77777777" w:rsidR="009432A1" w:rsidRPr="005A7A16" w:rsidRDefault="00D80ED5" w:rsidP="009432A1">
      <w:pPr>
        <w:rPr>
          <w:rFonts w:ascii="Arial Narrow" w:hAnsi="Arial Narrow" w:cs="Arial"/>
          <w:sz w:val="24"/>
          <w:szCs w:val="24"/>
        </w:rPr>
      </w:pPr>
      <w:r w:rsidRPr="005A7A16">
        <w:rPr>
          <w:rFonts w:ascii="Arial Narrow" w:hAnsi="Arial Narrow" w:cs="Arial"/>
          <w:sz w:val="24"/>
          <w:szCs w:val="24"/>
        </w:rPr>
        <w:t>85-681</w:t>
      </w:r>
      <w:r w:rsidR="009432A1" w:rsidRPr="005A7A16">
        <w:rPr>
          <w:rFonts w:ascii="Arial Narrow" w:hAnsi="Arial Narrow" w:cs="Arial"/>
          <w:sz w:val="24"/>
          <w:szCs w:val="24"/>
        </w:rPr>
        <w:t xml:space="preserve"> </w:t>
      </w:r>
      <w:r w:rsidRPr="005A7A16">
        <w:rPr>
          <w:rFonts w:ascii="Arial Narrow" w:hAnsi="Arial Narrow" w:cs="Arial"/>
          <w:sz w:val="24"/>
          <w:szCs w:val="24"/>
        </w:rPr>
        <w:t>Bydgoszcz</w:t>
      </w:r>
    </w:p>
    <w:p w14:paraId="7C72E409" w14:textId="77777777" w:rsidR="009432A1" w:rsidRPr="005A7A1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5A7A1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EA33064" w14:textId="77777777" w:rsidR="009432A1" w:rsidRPr="005A7A1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A7A1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A7A16" w14:paraId="2ECBB2A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8467BC" w14:textId="77777777" w:rsidR="009432A1" w:rsidRPr="005A7A1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A7A1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38C775B" w14:textId="77777777" w:rsidR="009432A1" w:rsidRPr="005A7A1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A7A1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7918D47" w14:textId="77777777" w:rsidR="00A80738" w:rsidRPr="005A7A1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A7A1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5E5CA1E" w14:textId="77777777" w:rsidR="009432A1" w:rsidRPr="005A7A1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A7A1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A7A1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A7A1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A7A16" w14:paraId="635FD17B" w14:textId="77777777" w:rsidTr="00A652DF">
        <w:tc>
          <w:tcPr>
            <w:tcW w:w="2269" w:type="dxa"/>
            <w:shd w:val="clear" w:color="auto" w:fill="auto"/>
          </w:tcPr>
          <w:p w14:paraId="5B8794E6" w14:textId="77777777" w:rsidR="009432A1" w:rsidRPr="005A7A1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A7A1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6817A3" w14:textId="77777777" w:rsidR="009432A1" w:rsidRPr="005A7A16" w:rsidRDefault="00D80ED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A7A16">
              <w:rPr>
                <w:rFonts w:ascii="Arial Narrow" w:hAnsi="Arial Narrow" w:cs="Arial"/>
                <w:bCs/>
                <w:sz w:val="24"/>
                <w:szCs w:val="24"/>
              </w:rPr>
              <w:t>Wymiana posadzki w korytarzu przy komorach chłodniczych w piwnicy kuchni</w:t>
            </w:r>
            <w:r w:rsidR="009432A1" w:rsidRPr="005A7A1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80ED5" w:rsidRPr="005A7A16" w14:paraId="5EE2A65F" w14:textId="77777777" w:rsidTr="00D673AF">
        <w:tc>
          <w:tcPr>
            <w:tcW w:w="2269" w:type="dxa"/>
            <w:shd w:val="clear" w:color="auto" w:fill="auto"/>
          </w:tcPr>
          <w:p w14:paraId="6DF452E4" w14:textId="77777777" w:rsidR="00D80ED5" w:rsidRPr="005A7A16" w:rsidRDefault="00D80ED5" w:rsidP="00D673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A7A1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1CF4A8" w14:textId="77777777" w:rsidR="00D80ED5" w:rsidRPr="005A7A16" w:rsidRDefault="00D80ED5" w:rsidP="00D673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A7A16">
              <w:rPr>
                <w:rFonts w:ascii="Arial Narrow" w:hAnsi="Arial Narrow" w:cs="Arial"/>
                <w:bCs/>
                <w:sz w:val="24"/>
                <w:szCs w:val="24"/>
              </w:rPr>
              <w:t>55/2024</w:t>
            </w:r>
          </w:p>
        </w:tc>
      </w:tr>
    </w:tbl>
    <w:p w14:paraId="38158672" w14:textId="77777777" w:rsidR="00890B92" w:rsidRPr="005A7A1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A7A1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A7A16">
        <w:rPr>
          <w:rFonts w:ascii="Arial Narrow" w:hAnsi="Arial Narrow" w:cs="Arial"/>
          <w:sz w:val="24"/>
          <w:szCs w:val="24"/>
        </w:rPr>
        <w:t>22</w:t>
      </w:r>
      <w:r w:rsidR="0043158A" w:rsidRPr="005A7A16">
        <w:rPr>
          <w:rFonts w:ascii="Arial Narrow" w:hAnsi="Arial Narrow" w:cs="Arial"/>
          <w:sz w:val="24"/>
          <w:szCs w:val="24"/>
        </w:rPr>
        <w:t>2</w:t>
      </w:r>
      <w:r w:rsidRPr="005A7A1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A7A16">
        <w:rPr>
          <w:rFonts w:ascii="Arial Narrow" w:hAnsi="Arial Narrow" w:cs="Arial"/>
          <w:sz w:val="24"/>
          <w:szCs w:val="24"/>
        </w:rPr>
        <w:t>4</w:t>
      </w:r>
      <w:r w:rsidRPr="005A7A16">
        <w:rPr>
          <w:rFonts w:ascii="Arial Narrow" w:hAnsi="Arial Narrow" w:cs="Arial"/>
          <w:sz w:val="24"/>
          <w:szCs w:val="24"/>
        </w:rPr>
        <w:t xml:space="preserve"> </w:t>
      </w:r>
      <w:r w:rsidR="00890B92" w:rsidRPr="005A7A1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A7A16">
        <w:rPr>
          <w:rFonts w:ascii="Arial Narrow" w:hAnsi="Arial Narrow" w:cs="Arial"/>
          <w:sz w:val="24"/>
          <w:szCs w:val="24"/>
        </w:rPr>
        <w:t xml:space="preserve"> </w:t>
      </w:r>
      <w:r w:rsidR="00D80ED5" w:rsidRPr="005A7A16">
        <w:rPr>
          <w:rFonts w:ascii="Arial Narrow" w:hAnsi="Arial Narrow" w:cs="Arial"/>
          <w:sz w:val="24"/>
          <w:szCs w:val="24"/>
        </w:rPr>
        <w:t>(</w:t>
      </w:r>
      <w:proofErr w:type="spellStart"/>
      <w:r w:rsidR="00D80ED5" w:rsidRPr="005A7A16">
        <w:rPr>
          <w:rFonts w:ascii="Arial Narrow" w:hAnsi="Arial Narrow" w:cs="Arial"/>
          <w:sz w:val="24"/>
          <w:szCs w:val="24"/>
        </w:rPr>
        <w:t>t.j</w:t>
      </w:r>
      <w:proofErr w:type="spellEnd"/>
      <w:r w:rsidR="00D80ED5" w:rsidRPr="005A7A1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5A7A16">
        <w:rPr>
          <w:rFonts w:ascii="Arial Narrow" w:hAnsi="Arial Narrow" w:cs="Arial"/>
          <w:sz w:val="24"/>
          <w:szCs w:val="24"/>
        </w:rPr>
        <w:t xml:space="preserve"> </w:t>
      </w:r>
      <w:r w:rsidR="00890B92" w:rsidRPr="005A7A1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2CD38786" w14:textId="77777777" w:rsidR="0069085C" w:rsidRPr="005A7A16" w:rsidRDefault="00D80ED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A7A16">
        <w:rPr>
          <w:rFonts w:ascii="Arial Narrow" w:hAnsi="Arial Narrow" w:cs="Arial"/>
          <w:b/>
          <w:sz w:val="24"/>
          <w:szCs w:val="24"/>
        </w:rPr>
        <w:t>35 000.00</w:t>
      </w:r>
      <w:r w:rsidR="00890B92" w:rsidRPr="005A7A16">
        <w:rPr>
          <w:rFonts w:ascii="Arial Narrow" w:hAnsi="Arial Narrow" w:cs="Arial"/>
          <w:sz w:val="24"/>
          <w:szCs w:val="24"/>
        </w:rPr>
        <w:t xml:space="preserve"> zł brutto.</w:t>
      </w:r>
    </w:p>
    <w:p w14:paraId="4A02FDCA" w14:textId="77777777" w:rsidR="00890B92" w:rsidRPr="005A7A1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FCF0D9D" w14:textId="77777777" w:rsidR="00890B92" w:rsidRPr="005A7A1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54A3B11" w14:textId="77777777" w:rsidR="00890B92" w:rsidRPr="005A7A1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BC8DEE8" w14:textId="77777777" w:rsidR="00A80738" w:rsidRPr="005A7A16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A7A16">
        <w:rPr>
          <w:rFonts w:ascii="Arial Narrow" w:hAnsi="Arial Narrow" w:cs="Arial"/>
          <w:i/>
          <w:szCs w:val="24"/>
        </w:rPr>
        <w:t>Zamawiający</w:t>
      </w:r>
    </w:p>
    <w:p w14:paraId="241C3B22" w14:textId="2CCB24E4" w:rsidR="00C236D3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753CBCEE" w14:textId="77777777" w:rsidR="000E3569" w:rsidRDefault="000E3569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06B508F5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8D2240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0EEA45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55BBDF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8CE2B4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7660AE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D567FD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3AC899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F1E220" w14:textId="77777777" w:rsidR="000E3569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1F9A5C" w14:textId="1079D520" w:rsidR="000E3569" w:rsidRPr="000605ED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0771B70F" w14:textId="77777777" w:rsidR="000E3569" w:rsidRPr="000605ED" w:rsidRDefault="000E3569" w:rsidP="000E35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308862D6" w14:textId="77777777" w:rsidR="000E3569" w:rsidRPr="000605ED" w:rsidRDefault="000E3569" w:rsidP="000E356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7B4481E8" w14:textId="09CB779D" w:rsidR="000E3569" w:rsidRPr="000605ED" w:rsidRDefault="000E3569" w:rsidP="000E356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10.05.2024 r.</w:t>
      </w:r>
    </w:p>
    <w:p w14:paraId="5BE4F101" w14:textId="77777777" w:rsidR="000E3569" w:rsidRPr="000E3569" w:rsidRDefault="000E3569" w:rsidP="00173B20">
      <w:pPr>
        <w:jc w:val="right"/>
        <w:rPr>
          <w:rFonts w:ascii="Arial Narrow" w:hAnsi="Arial Narrow" w:cs="Arial"/>
        </w:rPr>
      </w:pPr>
    </w:p>
    <w:sectPr w:rsidR="000E3569" w:rsidRPr="000E3569" w:rsidSect="000E35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AEFD1" w14:textId="77777777" w:rsidR="005F0598" w:rsidRDefault="005F0598">
      <w:r>
        <w:separator/>
      </w:r>
    </w:p>
  </w:endnote>
  <w:endnote w:type="continuationSeparator" w:id="0">
    <w:p w14:paraId="250A3585" w14:textId="77777777" w:rsidR="005F0598" w:rsidRDefault="005F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26E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26F5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23BC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2BF7B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335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486CBC" w14:textId="77777777" w:rsidR="009F189D" w:rsidRDefault="009F189D">
    <w:pPr>
      <w:pStyle w:val="Stopka"/>
      <w:tabs>
        <w:tab w:val="clear" w:pos="4536"/>
      </w:tabs>
      <w:jc w:val="center"/>
    </w:pPr>
  </w:p>
  <w:p w14:paraId="0F805C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FCCBE" w14:textId="77777777" w:rsidR="005F0598" w:rsidRDefault="005F0598">
      <w:r>
        <w:separator/>
      </w:r>
    </w:p>
  </w:footnote>
  <w:footnote w:type="continuationSeparator" w:id="0">
    <w:p w14:paraId="01870C2F" w14:textId="77777777" w:rsidR="005F0598" w:rsidRDefault="005F0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49177" w14:textId="77777777" w:rsidR="00D80ED5" w:rsidRDefault="00D80E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6AAF8" w14:textId="77777777" w:rsidR="00D80ED5" w:rsidRDefault="00D80E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24E49" w14:textId="77777777" w:rsidR="00D80ED5" w:rsidRDefault="00D80E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598"/>
    <w:rsid w:val="00007727"/>
    <w:rsid w:val="00017720"/>
    <w:rsid w:val="00035488"/>
    <w:rsid w:val="000D7F25"/>
    <w:rsid w:val="000E00E5"/>
    <w:rsid w:val="000E3569"/>
    <w:rsid w:val="00173B20"/>
    <w:rsid w:val="001C69FF"/>
    <w:rsid w:val="0023318D"/>
    <w:rsid w:val="003743AE"/>
    <w:rsid w:val="00382A4A"/>
    <w:rsid w:val="003D72FD"/>
    <w:rsid w:val="00423179"/>
    <w:rsid w:val="0043158A"/>
    <w:rsid w:val="00490DC0"/>
    <w:rsid w:val="00493F8C"/>
    <w:rsid w:val="004C7E9B"/>
    <w:rsid w:val="00524583"/>
    <w:rsid w:val="005A7A16"/>
    <w:rsid w:val="005F0598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51DC4"/>
    <w:rsid w:val="00C236D3"/>
    <w:rsid w:val="00C659E2"/>
    <w:rsid w:val="00CB0802"/>
    <w:rsid w:val="00D7128F"/>
    <w:rsid w:val="00D80ED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10E279"/>
  <w15:chartTrackingRefBased/>
  <w15:docId w15:val="{6AC86AD3-AB90-47C0-944A-743FAD90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E356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E35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2024-05-10T06:07:00Z</cp:lastPrinted>
  <dcterms:created xsi:type="dcterms:W3CDTF">2024-05-10T06:07:00Z</dcterms:created>
  <dcterms:modified xsi:type="dcterms:W3CDTF">2024-05-10T06:07:00Z</dcterms:modified>
</cp:coreProperties>
</file>