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4C5F482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1F24">
        <w:rPr>
          <w:b/>
          <w:sz w:val="24"/>
          <w:szCs w:val="24"/>
        </w:rPr>
        <w:t>7</w:t>
      </w:r>
      <w:r w:rsidR="005C7CEB">
        <w:rPr>
          <w:b/>
          <w:sz w:val="24"/>
          <w:szCs w:val="24"/>
        </w:rPr>
        <w:t>A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D3E2CDE" w14:textId="571163C4" w:rsidR="0021402E" w:rsidRPr="0063680E" w:rsidRDefault="00987E4B" w:rsidP="00EF2949">
      <w:pPr>
        <w:tabs>
          <w:tab w:val="left" w:pos="0"/>
        </w:tabs>
        <w:jc w:val="both"/>
        <w:rPr>
          <w:b/>
          <w:sz w:val="22"/>
          <w:szCs w:val="22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F2949" w:rsidRPr="00E118A5">
        <w:rPr>
          <w:b/>
          <w:sz w:val="22"/>
          <w:szCs w:val="22"/>
        </w:rPr>
        <w:t xml:space="preserve">dostawa  stanowiska identyfikacji wizualnej i  druku 3D dla </w:t>
      </w:r>
      <w:proofErr w:type="spellStart"/>
      <w:r w:rsidR="00EF2949" w:rsidRPr="00E118A5">
        <w:rPr>
          <w:b/>
          <w:sz w:val="22"/>
          <w:szCs w:val="22"/>
        </w:rPr>
        <w:t>WIMiC</w:t>
      </w:r>
      <w:proofErr w:type="spellEnd"/>
      <w:r w:rsidR="00EF2949" w:rsidRPr="00E118A5">
        <w:rPr>
          <w:b/>
          <w:sz w:val="22"/>
          <w:szCs w:val="22"/>
        </w:rPr>
        <w:t xml:space="preserve"> - DE-dzp.272-</w:t>
      </w:r>
      <w:r w:rsidR="00EF2949">
        <w:rPr>
          <w:b/>
          <w:sz w:val="22"/>
          <w:szCs w:val="22"/>
        </w:rPr>
        <w:t>154</w:t>
      </w:r>
      <w:r w:rsidR="00EF2949" w:rsidRPr="00E118A5">
        <w:rPr>
          <w:b/>
          <w:sz w:val="22"/>
          <w:szCs w:val="22"/>
        </w:rPr>
        <w:t>/24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21402E" w14:paraId="15AC93CE" w14:textId="77777777" w:rsidTr="000933EA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2797A64D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</w:t>
            </w:r>
            <w:r w:rsidR="00EF2949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4923D173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="00EF2949">
              <w:rPr>
                <w:b/>
                <w:color w:val="000000"/>
                <w:sz w:val="16"/>
                <w:szCs w:val="16"/>
              </w:rPr>
              <w:t>**</w:t>
            </w:r>
          </w:p>
        </w:tc>
      </w:tr>
      <w:tr w:rsidR="0021402E" w14:paraId="7CD8F975" w14:textId="77777777" w:rsidTr="000933EA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5F716F91" w:rsidR="0021402E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52CC" w14:textId="66CF59C9" w:rsidR="0021402E" w:rsidRDefault="005C7CEB" w:rsidP="00C64F40">
            <w:pPr>
              <w:spacing w:before="60" w:after="120"/>
              <w:jc w:val="both"/>
              <w:rPr>
                <w:sz w:val="22"/>
                <w:szCs w:val="22"/>
                <w:lang w:eastAsia="zh-CN"/>
              </w:rPr>
            </w:pPr>
            <w:r w:rsidRPr="005C7CEB">
              <w:rPr>
                <w:sz w:val="22"/>
                <w:szCs w:val="22"/>
                <w:lang w:eastAsia="zh-CN"/>
              </w:rPr>
              <w:t xml:space="preserve">Oświadczam,  że osoba przewidziana do przeprowadzenia szkolenia przeprowadziła </w:t>
            </w:r>
            <w:r>
              <w:rPr>
                <w:sz w:val="22"/>
                <w:szCs w:val="22"/>
                <w:lang w:eastAsia="zh-CN"/>
              </w:rPr>
              <w:t>w okresie 3 lat przed upływem terminu składania ofert co najmniej 2 szkolenia z zakresu obsługi drukarki i skanera</w:t>
            </w:r>
            <w:r>
              <w:rPr>
                <w:sz w:val="22"/>
                <w:szCs w:val="22"/>
                <w:lang w:eastAsia="zh-CN"/>
              </w:rPr>
              <w:t>.</w:t>
            </w:r>
          </w:p>
          <w:p w14:paraId="31521A25" w14:textId="56314BC0" w:rsidR="005C7CEB" w:rsidRDefault="005C7CEB" w:rsidP="00C64F40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Należy wpisać </w:t>
            </w:r>
          </w:p>
          <w:p w14:paraId="1EAF74A1" w14:textId="77777777" w:rsidR="0061196F" w:rsidRDefault="0061196F" w:rsidP="0061196F">
            <w:pPr>
              <w:pStyle w:val="Akapitzlist"/>
              <w:numPr>
                <w:ilvl w:val="0"/>
                <w:numId w:val="3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</w:t>
            </w:r>
            <w:r w:rsidR="005C7CEB" w:rsidRPr="0061196F">
              <w:rPr>
                <w:color w:val="000000"/>
              </w:rPr>
              <w:t>azwa (tytuł umowy w ramach której miało miejsce szkolenie )</w:t>
            </w:r>
          </w:p>
          <w:p w14:paraId="315F8830" w14:textId="0C08A58F" w:rsidR="0061196F" w:rsidRDefault="0061196F" w:rsidP="0061196F">
            <w:pPr>
              <w:pStyle w:val="Akapitzlist"/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…………………..</w:t>
            </w:r>
            <w:r w:rsidR="005C7CEB" w:rsidRPr="0061196F">
              <w:rPr>
                <w:color w:val="000000"/>
              </w:rPr>
              <w:t>………………………………</w:t>
            </w:r>
          </w:p>
          <w:p w14:paraId="4566F841" w14:textId="77777777" w:rsidR="0061196F" w:rsidRDefault="0061196F" w:rsidP="0061196F">
            <w:pPr>
              <w:pStyle w:val="Akapitzlist"/>
              <w:numPr>
                <w:ilvl w:val="0"/>
                <w:numId w:val="3"/>
              </w:numPr>
              <w:spacing w:before="60" w:after="120"/>
              <w:jc w:val="both"/>
              <w:rPr>
                <w:color w:val="000000"/>
              </w:rPr>
            </w:pPr>
            <w:r w:rsidRPr="0061196F">
              <w:rPr>
                <w:color w:val="000000"/>
              </w:rPr>
              <w:t>data szkolenia ………………..</w:t>
            </w:r>
          </w:p>
          <w:p w14:paraId="076BB76A" w14:textId="5E06C957" w:rsidR="0061196F" w:rsidRPr="0061196F" w:rsidRDefault="0061196F" w:rsidP="0061196F">
            <w:pPr>
              <w:pStyle w:val="Akapitzlist"/>
              <w:numPr>
                <w:ilvl w:val="0"/>
                <w:numId w:val="3"/>
              </w:numPr>
              <w:spacing w:before="60" w:after="120"/>
              <w:jc w:val="both"/>
              <w:rPr>
                <w:color w:val="000000"/>
              </w:rPr>
            </w:pPr>
            <w:r w:rsidRPr="0061196F">
              <w:rPr>
                <w:color w:val="000000"/>
              </w:rPr>
              <w:t>nazwa odbiorcy ……………….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5C0E01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08B83" w14:textId="77777777" w:rsidR="005C0E01" w:rsidRDefault="005C0E01">
      <w:r>
        <w:separator/>
      </w:r>
    </w:p>
  </w:endnote>
  <w:endnote w:type="continuationSeparator" w:id="0">
    <w:p w14:paraId="2BC00CF4" w14:textId="77777777" w:rsidR="005C0E01" w:rsidRDefault="005C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EFBD0" w14:textId="77777777" w:rsidR="005C0E01" w:rsidRDefault="005C0E01">
      <w:r>
        <w:separator/>
      </w:r>
    </w:p>
  </w:footnote>
  <w:footnote w:type="continuationSeparator" w:id="0">
    <w:p w14:paraId="1D005B10" w14:textId="77777777" w:rsidR="005C0E01" w:rsidRDefault="005C0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A24484"/>
    <w:multiLevelType w:val="hybridMultilevel"/>
    <w:tmpl w:val="857C881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B13310"/>
    <w:multiLevelType w:val="hybridMultilevel"/>
    <w:tmpl w:val="7278F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068EB"/>
    <w:multiLevelType w:val="hybridMultilevel"/>
    <w:tmpl w:val="0E52E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17285">
    <w:abstractNumId w:val="2"/>
  </w:num>
  <w:num w:numId="2" w16cid:durableId="1750693022">
    <w:abstractNumId w:val="0"/>
  </w:num>
  <w:num w:numId="3" w16cid:durableId="33299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179FE"/>
    <w:rsid w:val="001358C3"/>
    <w:rsid w:val="0014510C"/>
    <w:rsid w:val="00185757"/>
    <w:rsid w:val="001A23F1"/>
    <w:rsid w:val="001C47D8"/>
    <w:rsid w:val="001D0F1F"/>
    <w:rsid w:val="001F7B42"/>
    <w:rsid w:val="0021402E"/>
    <w:rsid w:val="002328A0"/>
    <w:rsid w:val="00263CEB"/>
    <w:rsid w:val="0028660D"/>
    <w:rsid w:val="002939C4"/>
    <w:rsid w:val="002A7F51"/>
    <w:rsid w:val="002C1F24"/>
    <w:rsid w:val="002F6C4A"/>
    <w:rsid w:val="00372BE3"/>
    <w:rsid w:val="003B441C"/>
    <w:rsid w:val="003B484B"/>
    <w:rsid w:val="003D1FF9"/>
    <w:rsid w:val="003E11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C0E01"/>
    <w:rsid w:val="005C7CEB"/>
    <w:rsid w:val="005C7E31"/>
    <w:rsid w:val="005D357A"/>
    <w:rsid w:val="005F6749"/>
    <w:rsid w:val="0061196F"/>
    <w:rsid w:val="006828A2"/>
    <w:rsid w:val="006C3F19"/>
    <w:rsid w:val="00786C56"/>
    <w:rsid w:val="007D1E59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A66A1"/>
    <w:rsid w:val="009E4F5D"/>
    <w:rsid w:val="009F61B4"/>
    <w:rsid w:val="00A84472"/>
    <w:rsid w:val="00A844AF"/>
    <w:rsid w:val="00B33027"/>
    <w:rsid w:val="00B35415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64F40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EF2949"/>
    <w:rsid w:val="00F02E42"/>
    <w:rsid w:val="00F04CB8"/>
    <w:rsid w:val="00F0603B"/>
    <w:rsid w:val="00F21267"/>
    <w:rsid w:val="00F45522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5C7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3</cp:revision>
  <cp:lastPrinted>2024-05-09T11:33:00Z</cp:lastPrinted>
  <dcterms:created xsi:type="dcterms:W3CDTF">2024-05-09T11:27:00Z</dcterms:created>
  <dcterms:modified xsi:type="dcterms:W3CDTF">2024-05-09T11:56:00Z</dcterms:modified>
</cp:coreProperties>
</file>