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FF216" w14:textId="77777777" w:rsidR="00FB7F50" w:rsidRPr="002245BE" w:rsidRDefault="00DA48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48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A4810">
        <w:rPr>
          <w:sz w:val="22"/>
          <w:szCs w:val="22"/>
        </w:rPr>
        <w:t>2024-05-09</w:t>
      </w:r>
    </w:p>
    <w:p w14:paraId="3886EBB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0DAE63" w14:textId="77777777" w:rsidR="00DA4810" w:rsidRPr="00DA4810" w:rsidRDefault="00DA4810" w:rsidP="00FB7F50">
      <w:pPr>
        <w:spacing w:after="40"/>
        <w:rPr>
          <w:b/>
          <w:bCs/>
          <w:sz w:val="22"/>
          <w:szCs w:val="22"/>
        </w:rPr>
      </w:pPr>
      <w:r w:rsidRPr="00DA4810">
        <w:rPr>
          <w:b/>
          <w:bCs/>
          <w:sz w:val="22"/>
          <w:szCs w:val="22"/>
        </w:rPr>
        <w:t>Akademia Górniczo - Hutnicza</w:t>
      </w:r>
    </w:p>
    <w:p w14:paraId="46E7DCD0" w14:textId="77777777" w:rsidR="00DA4810" w:rsidRPr="00DA4810" w:rsidRDefault="00DA4810" w:rsidP="00FB7F50">
      <w:pPr>
        <w:spacing w:after="40"/>
        <w:rPr>
          <w:b/>
          <w:bCs/>
          <w:sz w:val="22"/>
          <w:szCs w:val="22"/>
        </w:rPr>
      </w:pPr>
      <w:r w:rsidRPr="00DA4810">
        <w:rPr>
          <w:b/>
          <w:bCs/>
          <w:sz w:val="22"/>
          <w:szCs w:val="22"/>
        </w:rPr>
        <w:t>im. Stanisława Staszica w Krakowie</w:t>
      </w:r>
    </w:p>
    <w:p w14:paraId="480EF107" w14:textId="77777777" w:rsidR="00FB7F50" w:rsidRPr="002245BE" w:rsidRDefault="00DA4810" w:rsidP="00FB7F50">
      <w:pPr>
        <w:spacing w:after="40"/>
        <w:rPr>
          <w:b/>
          <w:bCs/>
          <w:sz w:val="22"/>
          <w:szCs w:val="22"/>
        </w:rPr>
      </w:pPr>
      <w:r w:rsidRPr="00DA4810">
        <w:rPr>
          <w:b/>
          <w:bCs/>
          <w:sz w:val="22"/>
          <w:szCs w:val="22"/>
        </w:rPr>
        <w:t>Dział Zamówień Publicznych</w:t>
      </w:r>
    </w:p>
    <w:p w14:paraId="00416EBE" w14:textId="77777777" w:rsidR="00FB7F50" w:rsidRPr="002245BE" w:rsidRDefault="00DA4810" w:rsidP="00FB7F50">
      <w:pPr>
        <w:rPr>
          <w:sz w:val="22"/>
          <w:szCs w:val="22"/>
        </w:rPr>
      </w:pPr>
      <w:r w:rsidRPr="00DA48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A4810">
        <w:rPr>
          <w:sz w:val="22"/>
          <w:szCs w:val="22"/>
        </w:rPr>
        <w:t>30</w:t>
      </w:r>
    </w:p>
    <w:p w14:paraId="6942104A" w14:textId="77777777" w:rsidR="00FB7F50" w:rsidRPr="002245BE" w:rsidRDefault="00DA4810" w:rsidP="00FB7F50">
      <w:pPr>
        <w:rPr>
          <w:sz w:val="22"/>
          <w:szCs w:val="22"/>
        </w:rPr>
      </w:pPr>
      <w:r w:rsidRPr="00DA48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A4810">
        <w:rPr>
          <w:sz w:val="22"/>
          <w:szCs w:val="22"/>
        </w:rPr>
        <w:t>Kraków</w:t>
      </w:r>
    </w:p>
    <w:p w14:paraId="2677D99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E3AE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4810" w:rsidRPr="00607F9B" w14:paraId="14168A2C" w14:textId="77777777" w:rsidTr="00762D0A">
        <w:trPr>
          <w:trHeight w:val="638"/>
        </w:trPr>
        <w:tc>
          <w:tcPr>
            <w:tcW w:w="959" w:type="dxa"/>
            <w:shd w:val="clear" w:color="auto" w:fill="auto"/>
          </w:tcPr>
          <w:p w14:paraId="5FA3ADFF" w14:textId="77777777" w:rsidR="00DA4810" w:rsidRPr="00607F9B" w:rsidRDefault="00DA4810" w:rsidP="00762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56F58B" w14:textId="77777777" w:rsidR="00DA4810" w:rsidRPr="00607F9B" w:rsidRDefault="00DA4810" w:rsidP="00762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A48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A48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4810">
              <w:rPr>
                <w:b/>
                <w:bCs/>
                <w:sz w:val="22"/>
                <w:szCs w:val="22"/>
              </w:rPr>
              <w:t xml:space="preserve">Dostawa urządzenia wielofunkcyjnego laserowego kolorowego (druk/skan/kopia) dla </w:t>
            </w:r>
            <w:proofErr w:type="spellStart"/>
            <w:r w:rsidRPr="00DA4810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DA4810">
              <w:rPr>
                <w:b/>
                <w:bCs/>
                <w:sz w:val="22"/>
                <w:szCs w:val="22"/>
              </w:rPr>
              <w:t xml:space="preserve"> - DE-dzp.272-166/24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4810">
              <w:rPr>
                <w:b/>
                <w:sz w:val="22"/>
                <w:szCs w:val="22"/>
              </w:rPr>
              <w:t>DE-dzp.272-166/24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BF880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4810" w14:paraId="313B7646" w14:textId="77777777" w:rsidTr="00762D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1D38BA1" w14:textId="77777777" w:rsidR="00DA4810" w:rsidRPr="00D26ED6" w:rsidRDefault="00DA4810" w:rsidP="00762D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A4810">
              <w:rPr>
                <w:b/>
                <w:sz w:val="22"/>
                <w:szCs w:val="22"/>
              </w:rPr>
              <w:t>Copy</w:t>
            </w:r>
            <w:proofErr w:type="spellEnd"/>
            <w:r w:rsidRPr="00DA4810">
              <w:rPr>
                <w:b/>
                <w:sz w:val="22"/>
                <w:szCs w:val="22"/>
              </w:rPr>
              <w:t xml:space="preserve"> Felix Ludwik Tuszyński</w:t>
            </w:r>
          </w:p>
          <w:p w14:paraId="1BA073B6" w14:textId="77777777" w:rsidR="00DA4810" w:rsidRPr="009F0E5C" w:rsidRDefault="00DA4810" w:rsidP="00762D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A4810">
              <w:rPr>
                <w:bCs/>
                <w:sz w:val="22"/>
                <w:szCs w:val="22"/>
              </w:rPr>
              <w:t>Eisenberga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4810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83C6E2" w14:textId="77777777" w:rsidR="00DA4810" w:rsidRPr="009F0E5C" w:rsidRDefault="00DA4810" w:rsidP="00762D0A">
            <w:pPr>
              <w:jc w:val="both"/>
              <w:rPr>
                <w:bCs/>
                <w:sz w:val="22"/>
                <w:szCs w:val="22"/>
              </w:rPr>
            </w:pPr>
            <w:r w:rsidRPr="00DA4810">
              <w:rPr>
                <w:bCs/>
                <w:sz w:val="22"/>
                <w:szCs w:val="22"/>
              </w:rPr>
              <w:t>31-523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4810">
              <w:rPr>
                <w:bCs/>
                <w:sz w:val="22"/>
                <w:szCs w:val="22"/>
              </w:rPr>
              <w:t>Kraków</w:t>
            </w:r>
          </w:p>
          <w:p w14:paraId="5B71CE07" w14:textId="77777777" w:rsidR="00DA4810" w:rsidRPr="00D26ED6" w:rsidRDefault="00DA4810" w:rsidP="00762D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F9BB2F" w14:textId="77777777" w:rsidR="00DA4810" w:rsidRDefault="00DA4810" w:rsidP="00762D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A4810">
              <w:rPr>
                <w:sz w:val="22"/>
                <w:szCs w:val="22"/>
              </w:rPr>
              <w:t xml:space="preserve">Dostawa urządzenia wielofunkcyjnego laserowego kolorowego (druk/skan/kopia) dla </w:t>
            </w:r>
            <w:proofErr w:type="spellStart"/>
            <w:r w:rsidRPr="00DA4810">
              <w:rPr>
                <w:sz w:val="22"/>
                <w:szCs w:val="22"/>
              </w:rPr>
              <w:t>WIMiR</w:t>
            </w:r>
            <w:proofErr w:type="spellEnd"/>
            <w:r w:rsidRPr="00DA4810">
              <w:rPr>
                <w:sz w:val="22"/>
                <w:szCs w:val="22"/>
              </w:rPr>
              <w:t xml:space="preserve"> - DE-dzp.272-166/24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28ECF59" w14:textId="77777777" w:rsidR="00DA4810" w:rsidRPr="00D26ED6" w:rsidRDefault="00DA4810" w:rsidP="00762D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4810">
              <w:rPr>
                <w:b/>
                <w:sz w:val="22"/>
                <w:szCs w:val="22"/>
              </w:rPr>
              <w:t>9 827.70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BB53192" w14:textId="77777777" w:rsidR="00DA4810" w:rsidRDefault="00DA4810" w:rsidP="00762D0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13529C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985"/>
        <w:gridCol w:w="2126"/>
        <w:gridCol w:w="1985"/>
      </w:tblGrid>
      <w:tr w:rsidR="003B1A3A" w:rsidRPr="008567C7" w14:paraId="2194DB17" w14:textId="77777777" w:rsidTr="003B1A3A">
        <w:trPr>
          <w:trHeight w:val="510"/>
        </w:trPr>
        <w:tc>
          <w:tcPr>
            <w:tcW w:w="709" w:type="dxa"/>
            <w:vAlign w:val="center"/>
          </w:tcPr>
          <w:p w14:paraId="7F919D86" w14:textId="77777777" w:rsidR="003B1A3A" w:rsidRPr="008567C7" w:rsidRDefault="003B1A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105507C8" w14:textId="77777777" w:rsidR="003B1A3A" w:rsidRPr="008567C7" w:rsidRDefault="003B1A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29183EED" w14:textId="77777777" w:rsidR="003B1A3A" w:rsidRPr="008567C7" w:rsidRDefault="003B1A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2232D793" w14:textId="77777777" w:rsidR="003B1A3A" w:rsidRPr="008567C7" w:rsidRDefault="003B1A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1916FA81" w14:textId="77777777" w:rsidR="003B1A3A" w:rsidRPr="008567C7" w:rsidRDefault="003B1A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1A3A" w:rsidRPr="008567C7" w14:paraId="7135669E" w14:textId="77777777" w:rsidTr="003B1A3A">
        <w:tc>
          <w:tcPr>
            <w:tcW w:w="709" w:type="dxa"/>
            <w:vAlign w:val="center"/>
          </w:tcPr>
          <w:p w14:paraId="66A5CBFB" w14:textId="77777777" w:rsidR="003B1A3A" w:rsidRPr="008567C7" w:rsidRDefault="003B1A3A" w:rsidP="00762D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018F5918" w14:textId="77777777" w:rsidR="003B1A3A" w:rsidRPr="002B6761" w:rsidRDefault="003B1A3A" w:rsidP="00762D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A4810">
              <w:rPr>
                <w:rFonts w:ascii="Times New Roman" w:hAnsi="Times New Roman" w:cs="Times New Roman"/>
                <w:b/>
                <w:sz w:val="18"/>
                <w:szCs w:val="18"/>
              </w:rPr>
              <w:t>Copy</w:t>
            </w:r>
            <w:proofErr w:type="spellEnd"/>
            <w:r w:rsidRPr="00DA481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Felix Ludwik Tuszyński</w:t>
            </w:r>
          </w:p>
          <w:p w14:paraId="73599953" w14:textId="77777777" w:rsidR="003B1A3A" w:rsidRPr="008567C7" w:rsidRDefault="003B1A3A" w:rsidP="00762D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Eisenberga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5BFA6A" w14:textId="77777777" w:rsidR="003B1A3A" w:rsidRPr="001B7815" w:rsidRDefault="003B1A3A" w:rsidP="00762D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31-523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481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16A2A43B" w14:textId="77777777" w:rsidR="003B1A3A" w:rsidRPr="008567C7" w:rsidRDefault="003B1A3A" w:rsidP="00762D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7883183D" w14:textId="77777777" w:rsidR="003B1A3A" w:rsidRPr="008567C7" w:rsidRDefault="003B1A3A" w:rsidP="00762D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C8FBC3E" w14:textId="77777777" w:rsidR="003B1A3A" w:rsidRPr="008567C7" w:rsidRDefault="003B1A3A" w:rsidP="00762D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48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8AEC24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35FA91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7E75B0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937F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20A78" w14:textId="77777777" w:rsidR="00937F34" w:rsidRDefault="00937F34">
      <w:r>
        <w:separator/>
      </w:r>
    </w:p>
  </w:endnote>
  <w:endnote w:type="continuationSeparator" w:id="0">
    <w:p w14:paraId="72883AF3" w14:textId="77777777" w:rsidR="00937F34" w:rsidRDefault="0093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CFD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8FE9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8CCA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5432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8EB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B88B0" w14:textId="77777777" w:rsidR="00937F34" w:rsidRDefault="00937F34">
      <w:r>
        <w:separator/>
      </w:r>
    </w:p>
  </w:footnote>
  <w:footnote w:type="continuationSeparator" w:id="0">
    <w:p w14:paraId="6A25CA04" w14:textId="77777777" w:rsidR="00937F34" w:rsidRDefault="00937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7D83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76D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A7F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F3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1A3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7F3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4810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441E1"/>
  <w15:chartTrackingRefBased/>
  <w15:docId w15:val="{1FA35A1D-E2BD-45DA-96CB-BFB137BB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2024-05-09T09:28:00Z</dcterms:created>
  <dcterms:modified xsi:type="dcterms:W3CDTF">2024-05-09T09:29:00Z</dcterms:modified>
</cp:coreProperties>
</file>