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27E6C6" w14:textId="77777777" w:rsidR="00D665F5" w:rsidRDefault="00DE2E9F" w:rsidP="00D665F5">
      <w:pPr>
        <w:spacing w:after="240"/>
        <w:jc w:val="right"/>
        <w:rPr>
          <w:sz w:val="22"/>
          <w:szCs w:val="22"/>
        </w:rPr>
      </w:pPr>
      <w:r w:rsidRPr="00DE2E9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2E9F">
        <w:rPr>
          <w:sz w:val="22"/>
          <w:szCs w:val="22"/>
        </w:rPr>
        <w:t>2024-05-09</w:t>
      </w:r>
    </w:p>
    <w:p w14:paraId="22CD36B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5B7C20C" w14:textId="77777777" w:rsidR="00DE2E9F" w:rsidRPr="00DE2E9F" w:rsidRDefault="00DE2E9F" w:rsidP="00577BC6">
      <w:pPr>
        <w:spacing w:after="40"/>
        <w:rPr>
          <w:b/>
          <w:bCs/>
          <w:sz w:val="22"/>
          <w:szCs w:val="22"/>
        </w:rPr>
      </w:pPr>
      <w:r w:rsidRPr="00DE2E9F">
        <w:rPr>
          <w:b/>
          <w:bCs/>
          <w:sz w:val="22"/>
          <w:szCs w:val="22"/>
        </w:rPr>
        <w:t>Akademia Górniczo - Hutnicza</w:t>
      </w:r>
    </w:p>
    <w:p w14:paraId="659C2478" w14:textId="77777777" w:rsidR="00DE2E9F" w:rsidRPr="00DE2E9F" w:rsidRDefault="00DE2E9F" w:rsidP="00577BC6">
      <w:pPr>
        <w:spacing w:after="40"/>
        <w:rPr>
          <w:b/>
          <w:bCs/>
          <w:sz w:val="22"/>
          <w:szCs w:val="22"/>
        </w:rPr>
      </w:pPr>
      <w:r w:rsidRPr="00DE2E9F">
        <w:rPr>
          <w:b/>
          <w:bCs/>
          <w:sz w:val="22"/>
          <w:szCs w:val="22"/>
        </w:rPr>
        <w:t>im. Stanisława Staszica w Krakowie</w:t>
      </w:r>
    </w:p>
    <w:p w14:paraId="322FEED4" w14:textId="77777777" w:rsidR="00D665F5" w:rsidRPr="00D91931" w:rsidRDefault="00DE2E9F" w:rsidP="00577BC6">
      <w:pPr>
        <w:spacing w:after="40"/>
        <w:rPr>
          <w:b/>
          <w:bCs/>
          <w:sz w:val="22"/>
          <w:szCs w:val="22"/>
        </w:rPr>
      </w:pPr>
      <w:r w:rsidRPr="00DE2E9F">
        <w:rPr>
          <w:b/>
          <w:bCs/>
          <w:sz w:val="22"/>
          <w:szCs w:val="22"/>
        </w:rPr>
        <w:t>Dział Zamówień Publicznych</w:t>
      </w:r>
    </w:p>
    <w:p w14:paraId="73EA0FAF" w14:textId="77777777" w:rsidR="00D665F5" w:rsidRPr="00BD5546" w:rsidRDefault="00DE2E9F" w:rsidP="00D665F5">
      <w:pPr>
        <w:rPr>
          <w:sz w:val="22"/>
          <w:szCs w:val="22"/>
        </w:rPr>
      </w:pPr>
      <w:r w:rsidRPr="00DE2E9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2E9F">
        <w:rPr>
          <w:sz w:val="22"/>
          <w:szCs w:val="22"/>
        </w:rPr>
        <w:t>30</w:t>
      </w:r>
    </w:p>
    <w:p w14:paraId="75689027" w14:textId="77777777" w:rsidR="00D665F5" w:rsidRPr="00BD5546" w:rsidRDefault="00DE2E9F" w:rsidP="00D665F5">
      <w:pPr>
        <w:rPr>
          <w:sz w:val="22"/>
          <w:szCs w:val="22"/>
        </w:rPr>
      </w:pPr>
      <w:r w:rsidRPr="00DE2E9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2E9F">
        <w:rPr>
          <w:sz w:val="22"/>
          <w:szCs w:val="22"/>
        </w:rPr>
        <w:t>Kraków</w:t>
      </w:r>
    </w:p>
    <w:p w14:paraId="476F117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2E9F" w:rsidRPr="00DE2E9F">
        <w:rPr>
          <w:b/>
          <w:sz w:val="22"/>
          <w:szCs w:val="22"/>
        </w:rPr>
        <w:t>DE-dzp.272-194/24</w:t>
      </w:r>
      <w:r w:rsidR="00A80738">
        <w:rPr>
          <w:sz w:val="24"/>
        </w:rPr>
        <w:tab/>
        <w:t xml:space="preserve"> </w:t>
      </w:r>
    </w:p>
    <w:p w14:paraId="0AFCFD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A2AF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EC9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BD5E8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E0F6F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6EBD2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2E9F" w:rsidRPr="00DE2E9F">
        <w:rPr>
          <w:sz w:val="22"/>
          <w:szCs w:val="22"/>
        </w:rPr>
        <w:t xml:space="preserve">Tryb podstawowy bez negocjacji - art. 275 pkt. 1 ustawy </w:t>
      </w:r>
      <w:proofErr w:type="spellStart"/>
      <w:r w:rsidR="00DE2E9F" w:rsidRPr="00DE2E9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C5BDBE3" w14:textId="77777777" w:rsidR="00A80738" w:rsidRPr="00577BC6" w:rsidRDefault="00DE2E9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2E9F">
        <w:rPr>
          <w:b/>
          <w:sz w:val="22"/>
          <w:szCs w:val="22"/>
        </w:rPr>
        <w:t>Dostawa części komputerowych i urządzeń peryferyjnych dla jednostek AGH</w:t>
      </w:r>
    </w:p>
    <w:p w14:paraId="5B0F4EF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554EF6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2E9F" w:rsidRPr="00DE2E9F">
        <w:rPr>
          <w:sz w:val="22"/>
          <w:szCs w:val="22"/>
        </w:rPr>
        <w:t>09/05/2024</w:t>
      </w:r>
      <w:r w:rsidR="00FF4AB1" w:rsidRPr="00577BC6">
        <w:rPr>
          <w:sz w:val="22"/>
          <w:szCs w:val="22"/>
        </w:rPr>
        <w:t xml:space="preserve"> o godz. </w:t>
      </w:r>
      <w:r w:rsidR="00DE2E9F" w:rsidRPr="00DE2E9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E25951C" w14:textId="77777777" w:rsidTr="003F57CD">
        <w:tc>
          <w:tcPr>
            <w:tcW w:w="993" w:type="dxa"/>
            <w:shd w:val="clear" w:color="auto" w:fill="auto"/>
            <w:vAlign w:val="center"/>
          </w:tcPr>
          <w:p w14:paraId="56706F6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6E6C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3234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2E9F" w:rsidRPr="00493F8C" w14:paraId="5D3F77E9" w14:textId="77777777" w:rsidTr="00775AA8">
        <w:tc>
          <w:tcPr>
            <w:tcW w:w="993" w:type="dxa"/>
            <w:shd w:val="clear" w:color="auto" w:fill="auto"/>
            <w:vAlign w:val="center"/>
          </w:tcPr>
          <w:p w14:paraId="52D6164F" w14:textId="77777777" w:rsidR="00DE2E9F" w:rsidRPr="00490DC0" w:rsidRDefault="00DE2E9F" w:rsidP="00775AA8">
            <w:pPr>
              <w:spacing w:before="120" w:after="120"/>
              <w:jc w:val="center"/>
            </w:pPr>
            <w:r w:rsidRPr="00DE2E9F">
              <w:t>1</w:t>
            </w:r>
          </w:p>
        </w:tc>
        <w:tc>
          <w:tcPr>
            <w:tcW w:w="5244" w:type="dxa"/>
            <w:shd w:val="clear" w:color="auto" w:fill="auto"/>
          </w:tcPr>
          <w:p w14:paraId="7A22A4F2" w14:textId="77777777" w:rsidR="00DE2E9F" w:rsidRPr="00490DC0" w:rsidRDefault="00DE2E9F" w:rsidP="00775AA8">
            <w:pPr>
              <w:spacing w:before="40"/>
            </w:pPr>
            <w:r w:rsidRPr="00DE2E9F">
              <w:t>NKK SYSTEM Spółka z ograniczoną odpowiedzialnością</w:t>
            </w:r>
          </w:p>
          <w:p w14:paraId="1E1EC65C" w14:textId="77777777" w:rsidR="00DE2E9F" w:rsidRPr="00490DC0" w:rsidRDefault="00DE2E9F" w:rsidP="00775AA8">
            <w:r w:rsidRPr="00DE2E9F">
              <w:t>Tatarska</w:t>
            </w:r>
            <w:r w:rsidRPr="00490DC0">
              <w:t xml:space="preserve"> </w:t>
            </w:r>
            <w:r w:rsidRPr="00DE2E9F">
              <w:t>5</w:t>
            </w:r>
            <w:r w:rsidRPr="00490DC0">
              <w:t xml:space="preserve"> </w:t>
            </w:r>
          </w:p>
          <w:p w14:paraId="1DAC875F" w14:textId="77777777" w:rsidR="00DE2E9F" w:rsidRPr="00490DC0" w:rsidRDefault="00DE2E9F" w:rsidP="00775AA8">
            <w:pPr>
              <w:spacing w:after="40"/>
              <w:jc w:val="both"/>
            </w:pPr>
            <w:r w:rsidRPr="00DE2E9F">
              <w:t>30-103</w:t>
            </w:r>
            <w:r w:rsidRPr="00490DC0">
              <w:t xml:space="preserve"> </w:t>
            </w:r>
            <w:r w:rsidRPr="00DE2E9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D21A14" w14:textId="77777777" w:rsidR="00DE2E9F" w:rsidRPr="00490DC0" w:rsidRDefault="00DE2E9F" w:rsidP="00775AA8">
            <w:pPr>
              <w:spacing w:before="120" w:after="120"/>
              <w:jc w:val="both"/>
            </w:pPr>
            <w:r w:rsidRPr="00DE2E9F">
              <w:t>76 782.75 zł</w:t>
            </w:r>
          </w:p>
        </w:tc>
      </w:tr>
      <w:tr w:rsidR="00DE2E9F" w:rsidRPr="00493F8C" w14:paraId="7633D70B" w14:textId="77777777" w:rsidTr="00775AA8">
        <w:tc>
          <w:tcPr>
            <w:tcW w:w="993" w:type="dxa"/>
            <w:shd w:val="clear" w:color="auto" w:fill="auto"/>
            <w:vAlign w:val="center"/>
          </w:tcPr>
          <w:p w14:paraId="66E80F37" w14:textId="77777777" w:rsidR="00DE2E9F" w:rsidRPr="00490DC0" w:rsidRDefault="00DE2E9F" w:rsidP="00775AA8">
            <w:pPr>
              <w:spacing w:before="120" w:after="120"/>
              <w:jc w:val="center"/>
            </w:pPr>
            <w:r w:rsidRPr="00DE2E9F">
              <w:t>2</w:t>
            </w:r>
          </w:p>
        </w:tc>
        <w:tc>
          <w:tcPr>
            <w:tcW w:w="5244" w:type="dxa"/>
            <w:shd w:val="clear" w:color="auto" w:fill="auto"/>
          </w:tcPr>
          <w:p w14:paraId="6F9CAE8F" w14:textId="77777777" w:rsidR="00DE2E9F" w:rsidRPr="00490DC0" w:rsidRDefault="00DE2E9F" w:rsidP="00775AA8">
            <w:pPr>
              <w:spacing w:before="40"/>
            </w:pPr>
            <w:r w:rsidRPr="00DE2E9F">
              <w:t>BINO COMPUTERS S. Bobek, B. Bielak, S. Bara sp. jawna</w:t>
            </w:r>
          </w:p>
          <w:p w14:paraId="68E18E45" w14:textId="77777777" w:rsidR="00DE2E9F" w:rsidRPr="00490DC0" w:rsidRDefault="00DE2E9F" w:rsidP="00775AA8">
            <w:r w:rsidRPr="00DE2E9F">
              <w:t>ul. Urocza</w:t>
            </w:r>
            <w:r w:rsidRPr="00490DC0">
              <w:t xml:space="preserve"> </w:t>
            </w:r>
            <w:r w:rsidRPr="00DE2E9F">
              <w:t>27</w:t>
            </w:r>
            <w:r w:rsidRPr="00490DC0">
              <w:t xml:space="preserve"> </w:t>
            </w:r>
          </w:p>
          <w:p w14:paraId="301BE3AE" w14:textId="77777777" w:rsidR="00DE2E9F" w:rsidRPr="00490DC0" w:rsidRDefault="00DE2E9F" w:rsidP="00775AA8">
            <w:pPr>
              <w:spacing w:after="40"/>
              <w:jc w:val="both"/>
            </w:pPr>
            <w:r w:rsidRPr="00DE2E9F">
              <w:t>32-040</w:t>
            </w:r>
            <w:r w:rsidRPr="00490DC0">
              <w:t xml:space="preserve"> </w:t>
            </w:r>
            <w:proofErr w:type="spellStart"/>
            <w:r w:rsidRPr="00DE2E9F">
              <w:t>Wrzaąsowice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8FA524B" w14:textId="77777777" w:rsidR="00DE2E9F" w:rsidRPr="00490DC0" w:rsidRDefault="00DE2E9F" w:rsidP="00775AA8">
            <w:pPr>
              <w:spacing w:before="120" w:after="120"/>
              <w:jc w:val="both"/>
            </w:pPr>
            <w:r w:rsidRPr="00DE2E9F">
              <w:t>70 330.00 zł</w:t>
            </w:r>
          </w:p>
        </w:tc>
      </w:tr>
      <w:tr w:rsidR="00DE2E9F" w:rsidRPr="00493F8C" w14:paraId="69575D15" w14:textId="77777777" w:rsidTr="00775AA8">
        <w:tc>
          <w:tcPr>
            <w:tcW w:w="993" w:type="dxa"/>
            <w:shd w:val="clear" w:color="auto" w:fill="auto"/>
            <w:vAlign w:val="center"/>
          </w:tcPr>
          <w:p w14:paraId="3DCDABFF" w14:textId="77777777" w:rsidR="00DE2E9F" w:rsidRPr="00490DC0" w:rsidRDefault="00DE2E9F" w:rsidP="00775AA8">
            <w:pPr>
              <w:spacing w:before="120" w:after="120"/>
              <w:jc w:val="center"/>
            </w:pPr>
            <w:r w:rsidRPr="00DE2E9F">
              <w:t>3</w:t>
            </w:r>
          </w:p>
        </w:tc>
        <w:tc>
          <w:tcPr>
            <w:tcW w:w="5244" w:type="dxa"/>
            <w:shd w:val="clear" w:color="auto" w:fill="auto"/>
          </w:tcPr>
          <w:p w14:paraId="164C17CD" w14:textId="77777777" w:rsidR="00DE2E9F" w:rsidRPr="00490DC0" w:rsidRDefault="00DE2E9F" w:rsidP="00775AA8">
            <w:pPr>
              <w:spacing w:before="40"/>
            </w:pPr>
            <w:r w:rsidRPr="00DE2E9F">
              <w:t xml:space="preserve">CEZAR Cezary </w:t>
            </w:r>
            <w:proofErr w:type="spellStart"/>
            <w:r w:rsidRPr="00DE2E9F">
              <w:t>Machnio</w:t>
            </w:r>
            <w:proofErr w:type="spellEnd"/>
            <w:r w:rsidRPr="00DE2E9F">
              <w:t xml:space="preserve"> i Piotr Gębka Sp. z o. o.</w:t>
            </w:r>
          </w:p>
          <w:p w14:paraId="0039D5DD" w14:textId="77777777" w:rsidR="00DE2E9F" w:rsidRPr="00490DC0" w:rsidRDefault="00DE2E9F" w:rsidP="00775AA8">
            <w:r w:rsidRPr="00DE2E9F">
              <w:t>ul. Wolność</w:t>
            </w:r>
            <w:r w:rsidRPr="00490DC0">
              <w:t xml:space="preserve"> </w:t>
            </w:r>
            <w:r w:rsidRPr="00DE2E9F">
              <w:t>8/4</w:t>
            </w:r>
            <w:r w:rsidRPr="00490DC0">
              <w:t xml:space="preserve"> </w:t>
            </w:r>
          </w:p>
          <w:p w14:paraId="45CE3037" w14:textId="77777777" w:rsidR="00DE2E9F" w:rsidRPr="00490DC0" w:rsidRDefault="00DE2E9F" w:rsidP="00775AA8">
            <w:pPr>
              <w:spacing w:after="40"/>
              <w:jc w:val="both"/>
            </w:pPr>
            <w:r w:rsidRPr="00DE2E9F">
              <w:t>26-600</w:t>
            </w:r>
            <w:r w:rsidRPr="00490DC0">
              <w:t xml:space="preserve"> </w:t>
            </w:r>
            <w:r w:rsidRPr="00DE2E9F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C78EA" w14:textId="77777777" w:rsidR="00DE2E9F" w:rsidRPr="00490DC0" w:rsidRDefault="00DE2E9F" w:rsidP="00775AA8">
            <w:pPr>
              <w:spacing w:before="120" w:after="120"/>
              <w:jc w:val="both"/>
            </w:pPr>
            <w:r w:rsidRPr="00DE2E9F">
              <w:t>72 723.75 zł</w:t>
            </w:r>
          </w:p>
        </w:tc>
      </w:tr>
      <w:tr w:rsidR="00DE2E9F" w:rsidRPr="00493F8C" w14:paraId="2591D198" w14:textId="77777777" w:rsidTr="00775AA8">
        <w:tc>
          <w:tcPr>
            <w:tcW w:w="993" w:type="dxa"/>
            <w:shd w:val="clear" w:color="auto" w:fill="auto"/>
            <w:vAlign w:val="center"/>
          </w:tcPr>
          <w:p w14:paraId="579AD1AF" w14:textId="77777777" w:rsidR="00DE2E9F" w:rsidRPr="00490DC0" w:rsidRDefault="00DE2E9F" w:rsidP="00775AA8">
            <w:pPr>
              <w:spacing w:before="120" w:after="120"/>
              <w:jc w:val="center"/>
            </w:pPr>
            <w:r w:rsidRPr="00DE2E9F">
              <w:t>4</w:t>
            </w:r>
          </w:p>
        </w:tc>
        <w:tc>
          <w:tcPr>
            <w:tcW w:w="5244" w:type="dxa"/>
            <w:shd w:val="clear" w:color="auto" w:fill="auto"/>
          </w:tcPr>
          <w:p w14:paraId="696B055B" w14:textId="77777777" w:rsidR="00DE2E9F" w:rsidRPr="00490DC0" w:rsidRDefault="00DE2E9F" w:rsidP="00775AA8">
            <w:pPr>
              <w:spacing w:before="40"/>
            </w:pPr>
            <w:proofErr w:type="spellStart"/>
            <w:r w:rsidRPr="00DE2E9F">
              <w:t>Framko</w:t>
            </w:r>
            <w:proofErr w:type="spellEnd"/>
            <w:r w:rsidRPr="00DE2E9F">
              <w:t xml:space="preserve"> 2  spółka  jawna  J. Strykowski, S. Miazga</w:t>
            </w:r>
          </w:p>
          <w:p w14:paraId="49B96BA5" w14:textId="77777777" w:rsidR="00DE2E9F" w:rsidRPr="00490DC0" w:rsidRDefault="00DE2E9F" w:rsidP="00775AA8">
            <w:r w:rsidRPr="00DE2E9F">
              <w:t>ul. Duża</w:t>
            </w:r>
            <w:r w:rsidRPr="00490DC0">
              <w:t xml:space="preserve"> </w:t>
            </w:r>
            <w:r w:rsidRPr="00DE2E9F">
              <w:t>22</w:t>
            </w:r>
            <w:r w:rsidRPr="00490DC0">
              <w:t xml:space="preserve"> </w:t>
            </w:r>
          </w:p>
          <w:p w14:paraId="69636EE2" w14:textId="77777777" w:rsidR="00DE2E9F" w:rsidRPr="00490DC0" w:rsidRDefault="00DE2E9F" w:rsidP="00775AA8">
            <w:pPr>
              <w:spacing w:after="40"/>
              <w:jc w:val="both"/>
            </w:pPr>
            <w:r w:rsidRPr="00DE2E9F">
              <w:t>25-013</w:t>
            </w:r>
            <w:r w:rsidRPr="00490DC0">
              <w:t xml:space="preserve"> </w:t>
            </w:r>
            <w:r w:rsidRPr="00DE2E9F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A1BB0E" w14:textId="77777777" w:rsidR="00DE2E9F" w:rsidRPr="00490DC0" w:rsidRDefault="00DE2E9F" w:rsidP="00775AA8">
            <w:pPr>
              <w:spacing w:before="120" w:after="120"/>
              <w:jc w:val="both"/>
            </w:pPr>
            <w:r w:rsidRPr="00DE2E9F">
              <w:t>75 706.33 zł</w:t>
            </w:r>
          </w:p>
        </w:tc>
      </w:tr>
    </w:tbl>
    <w:p w14:paraId="66226EF6" w14:textId="20CFE38A" w:rsidR="00577BC6" w:rsidRPr="00676799" w:rsidRDefault="00676799" w:rsidP="00A80738">
      <w:pPr>
        <w:spacing w:before="120" w:after="120"/>
        <w:jc w:val="both"/>
        <w:rPr>
          <w:i/>
          <w:iCs/>
        </w:rPr>
      </w:pPr>
      <w:r w:rsidRPr="00676799">
        <w:rPr>
          <w:i/>
          <w:iCs/>
        </w:rPr>
        <w:t>Protokół sporządził: Jarosław Grzech</w:t>
      </w:r>
    </w:p>
    <w:sectPr w:rsidR="00577BC6" w:rsidRPr="006767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8E7EE" w14:textId="77777777" w:rsidR="00055801" w:rsidRDefault="00055801">
      <w:r>
        <w:separator/>
      </w:r>
    </w:p>
  </w:endnote>
  <w:endnote w:type="continuationSeparator" w:id="0">
    <w:p w14:paraId="3DD0FD63" w14:textId="77777777" w:rsidR="00055801" w:rsidRDefault="0005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510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5666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765B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1CC9BA">
        <v:line id="_x0000_s1025" style="position:absolute;left:0;text-align:left;z-index:251657728" from="-3.85pt,8.7pt" to="455.15pt,8.7pt"/>
      </w:pict>
    </w:r>
  </w:p>
  <w:p w14:paraId="63461A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E17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0A313A" w14:textId="77777777" w:rsidR="009F189D" w:rsidRDefault="009F189D">
    <w:pPr>
      <w:pStyle w:val="Stopka"/>
      <w:tabs>
        <w:tab w:val="clear" w:pos="4536"/>
      </w:tabs>
      <w:jc w:val="center"/>
    </w:pPr>
  </w:p>
  <w:p w14:paraId="130F57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ADA21" w14:textId="77777777" w:rsidR="00055801" w:rsidRDefault="00055801">
      <w:r>
        <w:separator/>
      </w:r>
    </w:p>
  </w:footnote>
  <w:footnote w:type="continuationSeparator" w:id="0">
    <w:p w14:paraId="194D998E" w14:textId="77777777" w:rsidR="00055801" w:rsidRDefault="00055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CD8FE" w14:textId="77777777" w:rsidR="00DE2E9F" w:rsidRDefault="00DE2E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9BFF5" w14:textId="77777777" w:rsidR="00DE2E9F" w:rsidRDefault="00DE2E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C7132" w14:textId="77777777" w:rsidR="00DE2E9F" w:rsidRDefault="00DE2E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801"/>
    <w:rsid w:val="00007727"/>
    <w:rsid w:val="00017720"/>
    <w:rsid w:val="00035488"/>
    <w:rsid w:val="00055801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6799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2E9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3BACFD"/>
  <w15:chartTrackingRefBased/>
  <w15:docId w15:val="{EE5A139D-DF31-4A29-AFF1-BC4A2EB0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2024-05-09T09:25:00Z</cp:lastPrinted>
  <dcterms:created xsi:type="dcterms:W3CDTF">2024-05-09T09:25:00Z</dcterms:created>
  <dcterms:modified xsi:type="dcterms:W3CDTF">2024-05-09T09:25:00Z</dcterms:modified>
</cp:coreProperties>
</file>