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478D251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674A8BAE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42DE5">
        <w:t>:</w:t>
      </w:r>
      <w:r>
        <w:t xml:space="preserve"> </w:t>
      </w:r>
      <w:r w:rsidR="00A12547" w:rsidRPr="00A12547">
        <w:rPr>
          <w:b/>
        </w:rPr>
        <w:t>Sukcesywna dostawa wody mineralnej dla potrzeb AGH - DE-dzp.272-</w:t>
      </w:r>
      <w:r w:rsidR="00552DA6">
        <w:rPr>
          <w:b/>
        </w:rPr>
        <w:t>220</w:t>
      </w:r>
      <w:bookmarkStart w:id="0" w:name="_GoBack"/>
      <w:bookmarkEnd w:id="0"/>
      <w:r w:rsidR="00A12547" w:rsidRPr="00A12547">
        <w:rPr>
          <w:b/>
        </w:rPr>
        <w:t>/24</w:t>
      </w:r>
      <w:r w:rsidR="00742DE5">
        <w:rPr>
          <w:b/>
        </w:rPr>
        <w:t xml:space="preserve">, </w:t>
      </w:r>
      <w:r>
        <w:t>oferuję realizację przedmiotu zamówienia, zgodnie z zasadami określonymi w specyfikacji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74A3B995" w14:textId="7DCA7B43" w:rsidR="00742DE5" w:rsidRPr="00373202" w:rsidRDefault="00486234" w:rsidP="00742DE5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42DE5" w:rsidRPr="00373202">
        <w:t>sukcesywnie w okresie</w:t>
      </w:r>
      <w:r w:rsidR="00742DE5" w:rsidRPr="00373202">
        <w:rPr>
          <w:b/>
        </w:rPr>
        <w:t xml:space="preserve"> </w:t>
      </w:r>
      <w:r w:rsidR="00742DE5">
        <w:rPr>
          <w:b/>
        </w:rPr>
        <w:t>12</w:t>
      </w:r>
      <w:r w:rsidR="00742DE5" w:rsidRPr="00373202">
        <w:t xml:space="preserve"> </w:t>
      </w:r>
      <w:r w:rsidR="00742DE5" w:rsidRPr="00940911">
        <w:rPr>
          <w:b/>
        </w:rPr>
        <w:t>miesięcy</w:t>
      </w:r>
      <w:r w:rsidR="00742DE5" w:rsidRPr="00373202">
        <w:t xml:space="preserve"> od daty podpisania umowy lub do wyczerpania kwoty umowy.</w:t>
      </w:r>
    </w:p>
    <w:p w14:paraId="2C2DF2CC" w14:textId="31735589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A52CA8" w14:textId="4BAEF23C" w:rsidR="00FB4D32" w:rsidRDefault="00FB4D32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118FD366" w14:textId="77777777" w:rsidR="00FB4D32" w:rsidRDefault="00FB4D32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F0C8F31" w14:textId="3B49F168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</w:t>
      </w:r>
      <w:r w:rsidR="00742DE5">
        <w:rPr>
          <w:sz w:val="22"/>
          <w:szCs w:val="22"/>
        </w:rPr>
        <w:t xml:space="preserve">cząstkowej </w:t>
      </w:r>
      <w:r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5D182476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33FA5B4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5DFBD29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66562E96" w14:textId="7BC4BEFC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38536C" w14:textId="77777777" w:rsidR="008C1B4F" w:rsidRDefault="00486234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CD8966A" w14:textId="77777777" w:rsidR="008C1B4F" w:rsidRDefault="00742DE5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4F">
        <w:rPr>
          <w:b/>
          <w:color w:val="000000"/>
        </w:rPr>
        <w:t xml:space="preserve">Oświadczamy, że dostarczana woda spełnia wymagania </w:t>
      </w:r>
      <w:r w:rsidRPr="008C1B4F">
        <w:rPr>
          <w:b/>
        </w:rPr>
        <w:t xml:space="preserve">określone w Rozporządzeniu Ministra Zdrowia z dnia 31 marca 2011 r. w sprawie naturalnych wód mineralnych, naturalnych wód źródlanych i wód stołowych (Dz.U. 2011 nr 85 poz. 466 z </w:t>
      </w:r>
      <w:proofErr w:type="spellStart"/>
      <w:r w:rsidRPr="008C1B4F">
        <w:rPr>
          <w:b/>
        </w:rPr>
        <w:t>późn</w:t>
      </w:r>
      <w:proofErr w:type="spellEnd"/>
      <w:r w:rsidRPr="008C1B4F">
        <w:rPr>
          <w:b/>
        </w:rPr>
        <w:t>. zm.), oraz wymogi określone w Rozporządzeniu Ministra Zdrowia w sprawie szczególnych warunków sanitarnych oraz wymagań w zakresie przestrzegania zasad higieny w procesie produkcji lub w obrocie naturalnymi wodami mineralnymi i naturalnymi wodami źródlanymi.</w:t>
      </w:r>
      <w:r w:rsidR="008C1B4F" w:rsidRPr="008C1B4F">
        <w:rPr>
          <w:b/>
        </w:rPr>
        <w:t xml:space="preserve"> </w:t>
      </w:r>
    </w:p>
    <w:p w14:paraId="73FAE3E3" w14:textId="02579572" w:rsidR="008C1B4F" w:rsidRPr="008C1B4F" w:rsidRDefault="008C1B4F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8C1B4F">
        <w:rPr>
          <w:b/>
        </w:rPr>
        <w:t>Oświadczamy, że okres przydatności do spożycia dla wody mineralnej nie będzie krótszy niż 12 miesięcy, licząc od daty odbioru zamówienia cząstkowego.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54390473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742DE5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486234" w14:paraId="13C74584" w14:textId="77777777" w:rsidTr="00742D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449BA83E" w14:textId="169BF42E" w:rsidR="00FE545C" w:rsidRDefault="00486234" w:rsidP="008C1B4F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742DE5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12942" w14:textId="77777777" w:rsidR="001B0481" w:rsidRDefault="001B0481">
      <w:r>
        <w:separator/>
      </w:r>
    </w:p>
  </w:endnote>
  <w:endnote w:type="continuationSeparator" w:id="0">
    <w:p w14:paraId="73AE6452" w14:textId="77777777" w:rsidR="001B0481" w:rsidRDefault="001B0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BAD3C" w14:textId="77777777" w:rsidR="001B0481" w:rsidRDefault="001B0481">
      <w:r>
        <w:separator/>
      </w:r>
    </w:p>
  </w:footnote>
  <w:footnote w:type="continuationSeparator" w:id="0">
    <w:p w14:paraId="032092A5" w14:textId="77777777" w:rsidR="001B0481" w:rsidRDefault="001B0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333C"/>
    <w:multiLevelType w:val="hybridMultilevel"/>
    <w:tmpl w:val="79007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78C82C02"/>
    <w:lvl w:ilvl="0" w:tplc="930E20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B0481"/>
    <w:rsid w:val="001B21CD"/>
    <w:rsid w:val="001D4612"/>
    <w:rsid w:val="00207E98"/>
    <w:rsid w:val="002723B0"/>
    <w:rsid w:val="00315A4A"/>
    <w:rsid w:val="00344E79"/>
    <w:rsid w:val="004203D0"/>
    <w:rsid w:val="004216AF"/>
    <w:rsid w:val="00486234"/>
    <w:rsid w:val="004B7300"/>
    <w:rsid w:val="004C6753"/>
    <w:rsid w:val="00552DA6"/>
    <w:rsid w:val="00595C87"/>
    <w:rsid w:val="005D2C65"/>
    <w:rsid w:val="005E6D94"/>
    <w:rsid w:val="006236B8"/>
    <w:rsid w:val="0063384F"/>
    <w:rsid w:val="00643C6F"/>
    <w:rsid w:val="00646202"/>
    <w:rsid w:val="0065290F"/>
    <w:rsid w:val="006815F6"/>
    <w:rsid w:val="00742DE5"/>
    <w:rsid w:val="00761B4E"/>
    <w:rsid w:val="007748F0"/>
    <w:rsid w:val="007960A4"/>
    <w:rsid w:val="007A4321"/>
    <w:rsid w:val="00833933"/>
    <w:rsid w:val="00853083"/>
    <w:rsid w:val="008B2F0C"/>
    <w:rsid w:val="008B4928"/>
    <w:rsid w:val="008C1B4F"/>
    <w:rsid w:val="008D146E"/>
    <w:rsid w:val="008D2AB8"/>
    <w:rsid w:val="008F1C66"/>
    <w:rsid w:val="00960225"/>
    <w:rsid w:val="00970FE4"/>
    <w:rsid w:val="00A0022B"/>
    <w:rsid w:val="00A12547"/>
    <w:rsid w:val="00A346FE"/>
    <w:rsid w:val="00A47B4D"/>
    <w:rsid w:val="00A83018"/>
    <w:rsid w:val="00B46ECC"/>
    <w:rsid w:val="00B774DC"/>
    <w:rsid w:val="00C16D6C"/>
    <w:rsid w:val="00C77C29"/>
    <w:rsid w:val="00C969A6"/>
    <w:rsid w:val="00CA7D36"/>
    <w:rsid w:val="00D00CE1"/>
    <w:rsid w:val="00D1633F"/>
    <w:rsid w:val="00D24208"/>
    <w:rsid w:val="00D60C38"/>
    <w:rsid w:val="00D66893"/>
    <w:rsid w:val="00D90ACB"/>
    <w:rsid w:val="00DC1500"/>
    <w:rsid w:val="00DF16CE"/>
    <w:rsid w:val="00E44371"/>
    <w:rsid w:val="00E61933"/>
    <w:rsid w:val="00E949B0"/>
    <w:rsid w:val="00EC0BEA"/>
    <w:rsid w:val="00F00591"/>
    <w:rsid w:val="00F254D7"/>
    <w:rsid w:val="00F51688"/>
    <w:rsid w:val="00F53146"/>
    <w:rsid w:val="00F91018"/>
    <w:rsid w:val="00FA0F30"/>
    <w:rsid w:val="00FA51A4"/>
    <w:rsid w:val="00FB4D3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742D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742DE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579A6-B61E-4F3C-BE36-21ED90D1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Ewa Wojciechowska</cp:lastModifiedBy>
  <cp:revision>2</cp:revision>
  <cp:lastPrinted>2024-03-15T13:00:00Z</cp:lastPrinted>
  <dcterms:created xsi:type="dcterms:W3CDTF">2024-05-07T09:08:00Z</dcterms:created>
  <dcterms:modified xsi:type="dcterms:W3CDTF">2024-05-07T09:08:00Z</dcterms:modified>
</cp:coreProperties>
</file>