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14A73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106BA" w:rsidRPr="004106BA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CE2124B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7E48C1B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Szpital Specjalistyczny im. Stefana Żeromskiego SPZOZ w Krakowie</w:t>
      </w:r>
    </w:p>
    <w:p w14:paraId="05DFBEE1" w14:textId="77777777" w:rsidR="006676AE" w:rsidRPr="0012157F" w:rsidRDefault="004106B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73AA73C2" w14:textId="77777777" w:rsidR="00F90CD1" w:rsidRDefault="004106B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106B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106BA">
        <w:rPr>
          <w:rFonts w:ascii="Arial" w:hAnsi="Arial" w:cs="Arial"/>
        </w:rPr>
        <w:t>Kraków</w:t>
      </w:r>
    </w:p>
    <w:p w14:paraId="6D27D84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CA01C5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56C10A5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3E491EF" w14:textId="77777777" w:rsidTr="0018769E">
        <w:tc>
          <w:tcPr>
            <w:tcW w:w="2800" w:type="dxa"/>
            <w:shd w:val="clear" w:color="auto" w:fill="auto"/>
          </w:tcPr>
          <w:p w14:paraId="6DC7580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8875A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159C2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41E8B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272CB406" w14:textId="77777777" w:rsidTr="0018769E">
        <w:tc>
          <w:tcPr>
            <w:tcW w:w="2800" w:type="dxa"/>
            <w:shd w:val="clear" w:color="auto" w:fill="auto"/>
          </w:tcPr>
          <w:p w14:paraId="22BF7D0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2D460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E50A8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D1EAE3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030E70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06BA" w:rsidRPr="0012157F" w14:paraId="52E81EFD" w14:textId="77777777" w:rsidTr="00A056A6">
        <w:tc>
          <w:tcPr>
            <w:tcW w:w="9104" w:type="dxa"/>
            <w:shd w:val="clear" w:color="auto" w:fill="D9D9D9"/>
          </w:tcPr>
          <w:p w14:paraId="054DCABD" w14:textId="77777777" w:rsidR="004106BA" w:rsidRPr="0012157F" w:rsidRDefault="004106BA" w:rsidP="00A056A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4676571" w14:textId="77777777" w:rsidR="004106BA" w:rsidRPr="0012157F" w:rsidRDefault="004106BA" w:rsidP="00A056A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106B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106B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106BA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DAB5D0A" w14:textId="77777777" w:rsidR="004106BA" w:rsidRPr="00612283" w:rsidRDefault="004106BA" w:rsidP="00A056A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21D434B" w14:textId="77777777" w:rsidR="004106BA" w:rsidRPr="00612283" w:rsidRDefault="004106BA" w:rsidP="00A056A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7AB54FD" w14:textId="77777777" w:rsidR="004106BA" w:rsidRPr="0012157F" w:rsidRDefault="004106BA" w:rsidP="00A056A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DF9A8C7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70B79B8" w14:textId="77777777" w:rsidTr="0018769E">
        <w:tc>
          <w:tcPr>
            <w:tcW w:w="2269" w:type="dxa"/>
            <w:shd w:val="clear" w:color="auto" w:fill="auto"/>
          </w:tcPr>
          <w:p w14:paraId="5DCC9E1A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DA340C" w14:textId="747D85DC" w:rsidR="002578E4" w:rsidRPr="006946BC" w:rsidRDefault="00B1719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Wykonanie przeglądów okresowych sprzętu medycznego na potrzeby Oddziałów Szpitalnych (</w:t>
            </w:r>
            <w:r w:rsidR="006946BC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</w:t>
            </w:r>
            <w:r w:rsidR="000D362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8</w:t>
            </w: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grup)</w:t>
            </w:r>
            <w:r w:rsidR="002578E4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4106BA" w:rsidRPr="00A2540E" w14:paraId="73D2D9FC" w14:textId="77777777" w:rsidTr="00A056A6">
        <w:tc>
          <w:tcPr>
            <w:tcW w:w="2269" w:type="dxa"/>
            <w:shd w:val="clear" w:color="auto" w:fill="auto"/>
          </w:tcPr>
          <w:p w14:paraId="5E4934A6" w14:textId="77777777" w:rsidR="004106BA" w:rsidRPr="00A2540E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75B5F9" w14:textId="0E85436F" w:rsidR="004106BA" w:rsidRPr="006946BC" w:rsidRDefault="004106BA" w:rsidP="00A05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SZP-271-</w:t>
            </w:r>
            <w:r w:rsidR="000D362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</w:t>
            </w:r>
            <w:r w:rsidR="006946BC" w:rsidRPr="006946B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6/24</w:t>
            </w:r>
          </w:p>
        </w:tc>
      </w:tr>
    </w:tbl>
    <w:p w14:paraId="7B019227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650DAE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106BA" w:rsidRPr="004106B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ED8EF45" w14:textId="77777777" w:rsidTr="00650D6C">
        <w:tc>
          <w:tcPr>
            <w:tcW w:w="9104" w:type="dxa"/>
            <w:shd w:val="clear" w:color="auto" w:fill="D9D9D9"/>
          </w:tcPr>
          <w:p w14:paraId="66E9B530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5FF51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3498690" w14:textId="77777777" w:rsidR="004106BA" w:rsidRPr="00992BD8" w:rsidRDefault="004106BA" w:rsidP="004106B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6BBFFAD" w14:textId="77777777" w:rsidR="002426FF" w:rsidRPr="00A44833" w:rsidRDefault="004106BA" w:rsidP="004106B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54C86FD" w14:textId="77777777" w:rsidR="004106BA" w:rsidRPr="00A44833" w:rsidRDefault="004106BA" w:rsidP="004106B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3E3440B" w14:textId="77777777" w:rsidR="004106BA" w:rsidRPr="0012157F" w:rsidRDefault="004106BA" w:rsidP="004106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0B63350" w14:textId="77777777" w:rsidR="004106BA" w:rsidRPr="0012157F" w:rsidRDefault="004106BA" w:rsidP="004106B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8DB4B5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FE558A9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C873D5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B49D6D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AC345C8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58B724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F800F51" w14:textId="77777777" w:rsidTr="00CD4DD1">
        <w:tc>
          <w:tcPr>
            <w:tcW w:w="9104" w:type="dxa"/>
            <w:shd w:val="clear" w:color="auto" w:fill="D9D9D9"/>
          </w:tcPr>
          <w:p w14:paraId="66769D5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ED87B6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B933B4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FF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87FA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FB7B3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6BEF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798CC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2DB64F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56504E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F79092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161CA4F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F9AECB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5776B1D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1551A7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8E431E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55B1E0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39B7B2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ED0A97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601FE7E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A7E787E" w14:textId="77777777" w:rsidTr="00CD4DD1">
        <w:tc>
          <w:tcPr>
            <w:tcW w:w="9104" w:type="dxa"/>
            <w:shd w:val="clear" w:color="auto" w:fill="D9D9D9"/>
          </w:tcPr>
          <w:p w14:paraId="658CED7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0E1758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7367C9E" w14:textId="77777777" w:rsidTr="00847232">
        <w:tc>
          <w:tcPr>
            <w:tcW w:w="9104" w:type="dxa"/>
            <w:shd w:val="clear" w:color="auto" w:fill="D9D9D9"/>
          </w:tcPr>
          <w:p w14:paraId="3467A52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57718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AAD70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6080DF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0CC88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0B767A7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44749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3933B2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811D0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42E4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54C3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CD3F4D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A6601CE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AE864" w14:textId="77777777" w:rsidR="00E85553" w:rsidRDefault="00E85553" w:rsidP="0038231F">
      <w:pPr>
        <w:spacing w:after="0" w:line="240" w:lineRule="auto"/>
      </w:pPr>
      <w:r>
        <w:separator/>
      </w:r>
    </w:p>
  </w:endnote>
  <w:endnote w:type="continuationSeparator" w:id="0">
    <w:p w14:paraId="7F418188" w14:textId="77777777" w:rsidR="00E85553" w:rsidRDefault="00E85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A032D" w14:textId="77777777" w:rsidR="004106BA" w:rsidRDefault="004106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0A3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1AF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7A06" w14:textId="77777777" w:rsidR="004106BA" w:rsidRDefault="004106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9BE7" w14:textId="77777777" w:rsidR="00E85553" w:rsidRDefault="00E85553" w:rsidP="0038231F">
      <w:pPr>
        <w:spacing w:after="0" w:line="240" w:lineRule="auto"/>
      </w:pPr>
      <w:r>
        <w:separator/>
      </w:r>
    </w:p>
  </w:footnote>
  <w:footnote w:type="continuationSeparator" w:id="0">
    <w:p w14:paraId="33203CC5" w14:textId="77777777" w:rsidR="00E85553" w:rsidRDefault="00E85553" w:rsidP="0038231F">
      <w:pPr>
        <w:spacing w:after="0" w:line="240" w:lineRule="auto"/>
      </w:pPr>
      <w:r>
        <w:continuationSeparator/>
      </w:r>
    </w:p>
  </w:footnote>
  <w:footnote w:id="1">
    <w:p w14:paraId="3057971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B4C6D6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E0DE1A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96D0A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6455D" w14:textId="77777777" w:rsidR="004106BA" w:rsidRDefault="00410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9206" w14:textId="77777777" w:rsidR="004106BA" w:rsidRDefault="00410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F2A8" w14:textId="77777777" w:rsidR="004106BA" w:rsidRDefault="00410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715028">
    <w:abstractNumId w:val="11"/>
  </w:num>
  <w:num w:numId="2" w16cid:durableId="361900264">
    <w:abstractNumId w:val="0"/>
  </w:num>
  <w:num w:numId="3" w16cid:durableId="1999651212">
    <w:abstractNumId w:val="10"/>
  </w:num>
  <w:num w:numId="4" w16cid:durableId="1214997988">
    <w:abstractNumId w:val="13"/>
  </w:num>
  <w:num w:numId="5" w16cid:durableId="564029413">
    <w:abstractNumId w:val="12"/>
  </w:num>
  <w:num w:numId="6" w16cid:durableId="409154008">
    <w:abstractNumId w:val="9"/>
  </w:num>
  <w:num w:numId="7" w16cid:durableId="2014338137">
    <w:abstractNumId w:val="1"/>
  </w:num>
  <w:num w:numId="8" w16cid:durableId="80834824">
    <w:abstractNumId w:val="6"/>
  </w:num>
  <w:num w:numId="9" w16cid:durableId="1324595">
    <w:abstractNumId w:val="4"/>
  </w:num>
  <w:num w:numId="10" w16cid:durableId="50076050">
    <w:abstractNumId w:val="7"/>
  </w:num>
  <w:num w:numId="11" w16cid:durableId="522399317">
    <w:abstractNumId w:val="5"/>
  </w:num>
  <w:num w:numId="12" w16cid:durableId="946884570">
    <w:abstractNumId w:val="8"/>
  </w:num>
  <w:num w:numId="13" w16cid:durableId="644046328">
    <w:abstractNumId w:val="3"/>
  </w:num>
  <w:num w:numId="14" w16cid:durableId="956987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90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3622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06B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46BC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48E2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7199"/>
    <w:rsid w:val="00B34079"/>
    <w:rsid w:val="00B36ABD"/>
    <w:rsid w:val="00B8005E"/>
    <w:rsid w:val="00B90E42"/>
    <w:rsid w:val="00B92904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55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BD9A1"/>
  <w15:docId w15:val="{CAB327AB-C596-438D-BB6A-AB6C3624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2024-05-07T06:26:00Z</dcterms:created>
  <dcterms:modified xsi:type="dcterms:W3CDTF">2024-05-07T06:26:00Z</dcterms:modified>
</cp:coreProperties>
</file>