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02216" w14:textId="77777777" w:rsidR="009169FF" w:rsidRPr="00515AFA" w:rsidRDefault="009169FF" w:rsidP="009169FF">
      <w:pPr>
        <w:jc w:val="right"/>
        <w:rPr>
          <w:b/>
          <w:sz w:val="22"/>
          <w:szCs w:val="22"/>
          <w:lang w:val="pl-PL"/>
        </w:rPr>
      </w:pPr>
      <w:r w:rsidRPr="00515AFA">
        <w:rPr>
          <w:b/>
          <w:sz w:val="22"/>
          <w:szCs w:val="22"/>
          <w:lang w:val="pl-PL"/>
        </w:rPr>
        <w:t>Załącznik nr 3</w:t>
      </w:r>
    </w:p>
    <w:p w14:paraId="5CE8A033" w14:textId="77777777" w:rsidR="009169FF" w:rsidRPr="00515AFA" w:rsidRDefault="009169FF" w:rsidP="009169FF">
      <w:pPr>
        <w:jc w:val="right"/>
        <w:rPr>
          <w:b/>
          <w:sz w:val="22"/>
          <w:szCs w:val="22"/>
          <w:lang w:val="pl-PL"/>
        </w:rPr>
      </w:pPr>
    </w:p>
    <w:p w14:paraId="6356A82E" w14:textId="77777777" w:rsidR="009169FF" w:rsidRPr="00515AFA" w:rsidRDefault="009169FF" w:rsidP="009169FF">
      <w:pPr>
        <w:jc w:val="center"/>
        <w:rPr>
          <w:b/>
          <w:sz w:val="22"/>
          <w:szCs w:val="22"/>
          <w:lang w:val="pl-PL"/>
        </w:rPr>
      </w:pPr>
      <w:r w:rsidRPr="00515AFA">
        <w:rPr>
          <w:b/>
          <w:sz w:val="22"/>
          <w:szCs w:val="22"/>
          <w:lang w:val="pl-PL"/>
        </w:rPr>
        <w:t>WZÓR UMOWY</w:t>
      </w:r>
    </w:p>
    <w:p w14:paraId="0E7EDCE2" w14:textId="77777777" w:rsidR="009169FF" w:rsidRPr="00515AFA" w:rsidRDefault="009169FF" w:rsidP="009169FF">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3EC7A5B" w14:textId="77777777" w:rsidR="009169FF" w:rsidRPr="00515AFA" w:rsidRDefault="009169FF" w:rsidP="009169FF">
      <w:pPr>
        <w:jc w:val="center"/>
        <w:rPr>
          <w:b/>
          <w:sz w:val="22"/>
          <w:szCs w:val="22"/>
          <w:lang w:val="pl-PL"/>
        </w:rPr>
      </w:pPr>
    </w:p>
    <w:p w14:paraId="121ECE00" w14:textId="2DEBC5B5" w:rsidR="009169FF" w:rsidRPr="00515AFA" w:rsidRDefault="009169FF" w:rsidP="009169FF">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186</w:t>
      </w:r>
      <w:r w:rsidRPr="005140A1">
        <w:rPr>
          <w:sz w:val="22"/>
          <w:szCs w:val="22"/>
          <w:lang w:val="pl-PL"/>
        </w:rPr>
        <w:t>/2</w:t>
      </w:r>
      <w:r>
        <w:rPr>
          <w:sz w:val="22"/>
          <w:szCs w:val="22"/>
          <w:lang w:val="pl-PL"/>
        </w:rPr>
        <w:t>4</w:t>
      </w:r>
      <w:r w:rsidRPr="00515AFA">
        <w:rPr>
          <w:sz w:val="22"/>
          <w:szCs w:val="22"/>
          <w:lang w:val="pl-PL"/>
        </w:rPr>
        <w:t xml:space="preserve"> pomiędzy:</w:t>
      </w:r>
    </w:p>
    <w:p w14:paraId="42D1A0C7" w14:textId="77777777" w:rsidR="009169FF" w:rsidRPr="00515AFA" w:rsidRDefault="009169FF" w:rsidP="009169FF">
      <w:pPr>
        <w:pStyle w:val="Tekstpodstawowywcity"/>
        <w:spacing w:after="0"/>
        <w:ind w:left="0"/>
        <w:jc w:val="both"/>
        <w:rPr>
          <w:sz w:val="22"/>
          <w:szCs w:val="22"/>
          <w:lang w:val="pl-PL"/>
        </w:rPr>
      </w:pPr>
    </w:p>
    <w:p w14:paraId="7F11D6C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A6933A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0EFAA0B"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55B450E" w14:textId="77777777" w:rsidR="009169FF" w:rsidRPr="00515AFA" w:rsidRDefault="009169FF" w:rsidP="009169FF">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9751ADA"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C940533"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5982D7F"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A165546"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5D24D3F"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FEA5C8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CEC7D9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79AB577"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5306548"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4CAA46D5"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099481D" w14:textId="77777777" w:rsidR="0076673F" w:rsidRPr="0076673F" w:rsidRDefault="009169FF" w:rsidP="00670B5A">
      <w:pPr>
        <w:pStyle w:val="Akapitzlist"/>
        <w:numPr>
          <w:ilvl w:val="0"/>
          <w:numId w:val="28"/>
        </w:numPr>
        <w:tabs>
          <w:tab w:val="num" w:pos="360"/>
        </w:tabs>
        <w:ind w:left="360" w:right="-47"/>
        <w:jc w:val="both"/>
        <w:rPr>
          <w:iCs/>
          <w:sz w:val="22"/>
          <w:szCs w:val="22"/>
        </w:rPr>
      </w:pPr>
      <w:r w:rsidRPr="0076673F">
        <w:rPr>
          <w:sz w:val="22"/>
          <w:szCs w:val="22"/>
          <w:lang w:val="pl-PL"/>
        </w:rPr>
        <w:t>Przedmiotem niniejszej umowy jest</w:t>
      </w:r>
      <w:bookmarkStart w:id="0" w:name="_Hlk58842586"/>
      <w:r w:rsidRPr="0076673F">
        <w:rPr>
          <w:sz w:val="22"/>
          <w:szCs w:val="22"/>
          <w:lang w:val="pl-PL"/>
        </w:rPr>
        <w:t xml:space="preserve">: </w:t>
      </w:r>
      <w:bookmarkStart w:id="1" w:name="_Hlk98922074"/>
      <w:bookmarkEnd w:id="0"/>
      <w:proofErr w:type="spellStart"/>
      <w:r w:rsidR="0076673F" w:rsidRPr="0076673F">
        <w:rPr>
          <w:b/>
          <w:bCs/>
          <w:sz w:val="22"/>
          <w:szCs w:val="22"/>
        </w:rPr>
        <w:t>dostawa</w:t>
      </w:r>
      <w:proofErr w:type="spellEnd"/>
      <w:r w:rsidR="0076673F" w:rsidRPr="0076673F">
        <w:rPr>
          <w:b/>
          <w:bCs/>
          <w:sz w:val="22"/>
          <w:szCs w:val="22"/>
        </w:rPr>
        <w:t xml:space="preserve"> </w:t>
      </w:r>
      <w:proofErr w:type="spellStart"/>
      <w:r w:rsidR="0076673F" w:rsidRPr="0076673F">
        <w:rPr>
          <w:b/>
          <w:bCs/>
          <w:sz w:val="22"/>
          <w:szCs w:val="22"/>
        </w:rPr>
        <w:t>bezzałogowego</w:t>
      </w:r>
      <w:proofErr w:type="spellEnd"/>
      <w:r w:rsidR="0076673F" w:rsidRPr="0076673F">
        <w:rPr>
          <w:b/>
          <w:bCs/>
          <w:sz w:val="22"/>
          <w:szCs w:val="22"/>
        </w:rPr>
        <w:t xml:space="preserve"> </w:t>
      </w:r>
      <w:proofErr w:type="spellStart"/>
      <w:r w:rsidR="0076673F" w:rsidRPr="0076673F">
        <w:rPr>
          <w:b/>
          <w:bCs/>
          <w:sz w:val="22"/>
          <w:szCs w:val="22"/>
        </w:rPr>
        <w:t>statku</w:t>
      </w:r>
      <w:proofErr w:type="spellEnd"/>
      <w:r w:rsidR="0076673F" w:rsidRPr="0076673F">
        <w:rPr>
          <w:b/>
          <w:bCs/>
          <w:sz w:val="22"/>
          <w:szCs w:val="22"/>
        </w:rPr>
        <w:t xml:space="preserve"> </w:t>
      </w:r>
      <w:proofErr w:type="spellStart"/>
      <w:r w:rsidR="0076673F" w:rsidRPr="0076673F">
        <w:rPr>
          <w:b/>
          <w:bCs/>
          <w:sz w:val="22"/>
          <w:szCs w:val="22"/>
        </w:rPr>
        <w:t>powietrznego</w:t>
      </w:r>
      <w:proofErr w:type="spellEnd"/>
      <w:r w:rsidR="0076673F" w:rsidRPr="0076673F">
        <w:rPr>
          <w:b/>
          <w:bCs/>
          <w:sz w:val="22"/>
          <w:szCs w:val="22"/>
        </w:rPr>
        <w:t xml:space="preserve"> </w:t>
      </w:r>
      <w:proofErr w:type="spellStart"/>
      <w:r w:rsidR="0076673F" w:rsidRPr="0076673F">
        <w:rPr>
          <w:b/>
          <w:bCs/>
          <w:sz w:val="22"/>
          <w:szCs w:val="22"/>
        </w:rPr>
        <w:t>dla</w:t>
      </w:r>
      <w:proofErr w:type="spellEnd"/>
      <w:r w:rsidR="0076673F" w:rsidRPr="0076673F">
        <w:rPr>
          <w:b/>
          <w:bCs/>
          <w:sz w:val="22"/>
          <w:szCs w:val="22"/>
        </w:rPr>
        <w:t xml:space="preserve"> </w:t>
      </w:r>
      <w:proofErr w:type="spellStart"/>
      <w:r w:rsidR="0076673F" w:rsidRPr="0076673F">
        <w:rPr>
          <w:b/>
          <w:bCs/>
          <w:sz w:val="22"/>
          <w:szCs w:val="22"/>
        </w:rPr>
        <w:t>WGGiIŚ</w:t>
      </w:r>
      <w:proofErr w:type="spellEnd"/>
      <w:r w:rsidR="0076673F" w:rsidRPr="0076673F">
        <w:rPr>
          <w:b/>
          <w:bCs/>
          <w:sz w:val="22"/>
          <w:szCs w:val="22"/>
        </w:rPr>
        <w:t xml:space="preserve"> - DE - dzp.272-203/24 - DE-dzp.272-203/24</w:t>
      </w:r>
      <w:r w:rsidR="0076673F" w:rsidRPr="0076673F">
        <w:rPr>
          <w:rFonts w:ascii="Arial" w:hAnsi="Arial" w:cs="Arial"/>
          <w:i/>
          <w:sz w:val="22"/>
          <w:szCs w:val="22"/>
        </w:rPr>
        <w:t>,</w:t>
      </w:r>
    </w:p>
    <w:p w14:paraId="43965EC1" w14:textId="33AF2132" w:rsidR="009169FF" w:rsidRPr="0076673F" w:rsidRDefault="009169FF" w:rsidP="00670B5A">
      <w:pPr>
        <w:pStyle w:val="Akapitzlist"/>
        <w:numPr>
          <w:ilvl w:val="0"/>
          <w:numId w:val="28"/>
        </w:numPr>
        <w:tabs>
          <w:tab w:val="num" w:pos="360"/>
        </w:tabs>
        <w:ind w:left="360" w:right="-47"/>
        <w:jc w:val="both"/>
        <w:rPr>
          <w:iCs/>
          <w:sz w:val="22"/>
          <w:szCs w:val="22"/>
        </w:rPr>
      </w:pPr>
      <w:proofErr w:type="spellStart"/>
      <w:r w:rsidRPr="0076673F">
        <w:rPr>
          <w:sz w:val="22"/>
          <w:szCs w:val="22"/>
        </w:rPr>
        <w:t>Szczegółowa</w:t>
      </w:r>
      <w:proofErr w:type="spellEnd"/>
      <w:r w:rsidRPr="0076673F">
        <w:rPr>
          <w:sz w:val="22"/>
          <w:szCs w:val="22"/>
        </w:rPr>
        <w:t xml:space="preserve"> </w:t>
      </w:r>
      <w:proofErr w:type="spellStart"/>
      <w:r w:rsidRPr="0076673F">
        <w:rPr>
          <w:sz w:val="22"/>
          <w:szCs w:val="22"/>
        </w:rPr>
        <w:t>specyfikacja</w:t>
      </w:r>
      <w:proofErr w:type="spellEnd"/>
      <w:r w:rsidRPr="0076673F">
        <w:rPr>
          <w:sz w:val="22"/>
          <w:szCs w:val="22"/>
        </w:rPr>
        <w:t xml:space="preserve"> </w:t>
      </w:r>
      <w:proofErr w:type="spellStart"/>
      <w:r w:rsidRPr="0076673F">
        <w:rPr>
          <w:sz w:val="22"/>
          <w:szCs w:val="22"/>
        </w:rPr>
        <w:t>sprzętu</w:t>
      </w:r>
      <w:proofErr w:type="spellEnd"/>
      <w:r w:rsidRPr="0076673F">
        <w:rPr>
          <w:sz w:val="22"/>
          <w:szCs w:val="22"/>
        </w:rPr>
        <w:t xml:space="preserve"> </w:t>
      </w:r>
      <w:bookmarkEnd w:id="1"/>
      <w:r w:rsidRPr="0076673F">
        <w:rPr>
          <w:sz w:val="22"/>
          <w:szCs w:val="22"/>
        </w:rPr>
        <w:t xml:space="preserve">jest </w:t>
      </w:r>
      <w:proofErr w:type="spellStart"/>
      <w:r w:rsidRPr="0076673F">
        <w:rPr>
          <w:sz w:val="22"/>
          <w:szCs w:val="22"/>
        </w:rPr>
        <w:t>określona</w:t>
      </w:r>
      <w:proofErr w:type="spellEnd"/>
      <w:r w:rsidRPr="0076673F">
        <w:rPr>
          <w:sz w:val="22"/>
          <w:szCs w:val="22"/>
        </w:rPr>
        <w:t xml:space="preserve"> w </w:t>
      </w:r>
      <w:proofErr w:type="spellStart"/>
      <w:r w:rsidRPr="0076673F">
        <w:rPr>
          <w:iCs/>
          <w:sz w:val="22"/>
          <w:szCs w:val="22"/>
        </w:rPr>
        <w:t>załączniku</w:t>
      </w:r>
      <w:proofErr w:type="spellEnd"/>
      <w:r w:rsidRPr="0076673F">
        <w:rPr>
          <w:iCs/>
          <w:sz w:val="22"/>
          <w:szCs w:val="22"/>
        </w:rPr>
        <w:t xml:space="preserve"> nr 1 - ofercie Sprzedawcy, który stanowi integralną część niniejszej umowy.</w:t>
      </w:r>
    </w:p>
    <w:p w14:paraId="7ABDE641"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2374B24" w14:textId="16B78CB4" w:rsidR="009169FF" w:rsidRPr="00515AFA" w:rsidRDefault="009169FF" w:rsidP="009169F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sidR="0076673F">
        <w:rPr>
          <w:rFonts w:ascii="Times New Roman" w:hAnsi="Times New Roman"/>
          <w:b/>
          <w:bCs/>
          <w:sz w:val="22"/>
          <w:szCs w:val="22"/>
        </w:rPr>
        <w:t xml:space="preserve">……………. 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7E4A83E8" w14:textId="77777777" w:rsidR="009169FF" w:rsidRDefault="009169FF" w:rsidP="009169FF">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C9E00C9" w14:textId="77777777" w:rsidR="009169FF" w:rsidRPr="00515AFA" w:rsidRDefault="009169FF" w:rsidP="009169F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5491192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5D7ECA01"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4186439"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6C9D313"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7B336C0"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11483C18" w14:textId="77777777" w:rsidR="009169FF" w:rsidRPr="00515AFA" w:rsidRDefault="009169FF" w:rsidP="009169FF">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B361E1E"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062E1D9F" w14:textId="77777777" w:rsidR="009169FF" w:rsidRDefault="009169FF" w:rsidP="009169FF">
      <w:pPr>
        <w:pStyle w:val="Tekstpodstawowy"/>
        <w:spacing w:line="240" w:lineRule="auto"/>
        <w:ind w:right="-47"/>
        <w:jc w:val="center"/>
        <w:rPr>
          <w:rFonts w:ascii="Times New Roman" w:hAnsi="Times New Roman"/>
          <w:b/>
          <w:sz w:val="22"/>
          <w:szCs w:val="22"/>
        </w:rPr>
      </w:pPr>
    </w:p>
    <w:p w14:paraId="5E08ECAC" w14:textId="77777777" w:rsidR="0076673F" w:rsidRDefault="0076673F" w:rsidP="009169FF">
      <w:pPr>
        <w:pStyle w:val="Tekstpodstawowy"/>
        <w:spacing w:line="240" w:lineRule="auto"/>
        <w:ind w:right="-47"/>
        <w:jc w:val="center"/>
        <w:rPr>
          <w:rFonts w:ascii="Times New Roman" w:hAnsi="Times New Roman"/>
          <w:b/>
          <w:sz w:val="22"/>
          <w:szCs w:val="22"/>
        </w:rPr>
      </w:pPr>
    </w:p>
    <w:p w14:paraId="353B1583" w14:textId="77777777" w:rsidR="0076673F" w:rsidRDefault="0076673F" w:rsidP="009169FF">
      <w:pPr>
        <w:pStyle w:val="Tekstpodstawowy"/>
        <w:spacing w:line="240" w:lineRule="auto"/>
        <w:ind w:right="-47"/>
        <w:jc w:val="center"/>
        <w:rPr>
          <w:rFonts w:ascii="Times New Roman" w:hAnsi="Times New Roman"/>
          <w:b/>
          <w:sz w:val="22"/>
          <w:szCs w:val="22"/>
        </w:rPr>
      </w:pPr>
    </w:p>
    <w:p w14:paraId="5BDFC757" w14:textId="77777777" w:rsidR="0076673F" w:rsidRDefault="0076673F" w:rsidP="009169FF">
      <w:pPr>
        <w:pStyle w:val="Tekstpodstawowy"/>
        <w:spacing w:line="240" w:lineRule="auto"/>
        <w:ind w:right="-47"/>
        <w:jc w:val="center"/>
        <w:rPr>
          <w:rFonts w:ascii="Times New Roman" w:hAnsi="Times New Roman"/>
          <w:b/>
          <w:sz w:val="22"/>
          <w:szCs w:val="22"/>
        </w:rPr>
      </w:pPr>
    </w:p>
    <w:p w14:paraId="1EFD8442" w14:textId="77777777" w:rsidR="0076673F" w:rsidRDefault="0076673F" w:rsidP="009169FF">
      <w:pPr>
        <w:pStyle w:val="Tekstpodstawowy"/>
        <w:spacing w:line="240" w:lineRule="auto"/>
        <w:ind w:right="-47"/>
        <w:jc w:val="center"/>
        <w:rPr>
          <w:rFonts w:ascii="Times New Roman" w:hAnsi="Times New Roman"/>
          <w:b/>
          <w:sz w:val="22"/>
          <w:szCs w:val="22"/>
        </w:rPr>
      </w:pPr>
    </w:p>
    <w:p w14:paraId="3233237F" w14:textId="77777777" w:rsidR="009169FF" w:rsidRDefault="009169FF" w:rsidP="009169FF">
      <w:pPr>
        <w:pStyle w:val="Tekstpodstawowy"/>
        <w:spacing w:line="240" w:lineRule="auto"/>
        <w:ind w:right="-47"/>
        <w:jc w:val="center"/>
        <w:rPr>
          <w:rFonts w:ascii="Times New Roman" w:hAnsi="Times New Roman"/>
          <w:b/>
          <w:sz w:val="22"/>
          <w:szCs w:val="22"/>
        </w:rPr>
      </w:pPr>
    </w:p>
    <w:p w14:paraId="6EE58498" w14:textId="77777777" w:rsidR="009169FF" w:rsidRDefault="009169FF" w:rsidP="009169FF">
      <w:pPr>
        <w:pStyle w:val="Tekstpodstawowy"/>
        <w:spacing w:line="240" w:lineRule="auto"/>
        <w:ind w:right="-47"/>
        <w:jc w:val="center"/>
        <w:rPr>
          <w:rFonts w:ascii="Times New Roman" w:hAnsi="Times New Roman"/>
          <w:b/>
          <w:sz w:val="22"/>
          <w:szCs w:val="22"/>
        </w:rPr>
      </w:pPr>
    </w:p>
    <w:p w14:paraId="761CA3AA"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3BFB90D" w14:textId="77777777" w:rsidR="009169FF"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D2B1126"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83DA815"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0662032" w14:textId="77777777" w:rsidR="009169FF" w:rsidRPr="00515AFA" w:rsidRDefault="009169FF" w:rsidP="009169FF">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8EDED9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2AC08203"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64883DC"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6F74F70"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8AF3E3A" w14:textId="77777777" w:rsidR="009169FF" w:rsidRPr="00515AFA" w:rsidRDefault="009169FF" w:rsidP="009169FF">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5F2F5EF"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4D1BAE0"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CFAF02D" w14:textId="77777777" w:rsidR="009169FF" w:rsidRPr="00515AFA" w:rsidRDefault="009169FF" w:rsidP="009169FF">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1DCCF27"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F03FF15" w14:textId="77777777" w:rsidR="009169FF" w:rsidRPr="00515AFA" w:rsidRDefault="009169FF" w:rsidP="009169F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175DA279" w14:textId="77777777" w:rsidR="009169FF" w:rsidRPr="00515AFA" w:rsidRDefault="009169FF" w:rsidP="009169FF">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E2EA743"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ED3B517"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AD72804"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B271A8A" w14:textId="77777777" w:rsidR="009169FF" w:rsidRPr="00515AFA" w:rsidRDefault="009169FF" w:rsidP="009169FF">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631E7FE" w14:textId="77777777" w:rsidR="009169FF" w:rsidRPr="00515AFA" w:rsidRDefault="009169FF" w:rsidP="009169FF">
      <w:pPr>
        <w:pStyle w:val="Tekstpodstawowy"/>
        <w:ind w:right="-47"/>
        <w:jc w:val="center"/>
        <w:rPr>
          <w:rFonts w:ascii="Times New Roman" w:hAnsi="Times New Roman"/>
          <w:b/>
          <w:sz w:val="22"/>
          <w:szCs w:val="22"/>
        </w:rPr>
      </w:pPr>
    </w:p>
    <w:p w14:paraId="139DB62C" w14:textId="77777777" w:rsidR="009169FF" w:rsidRPr="00515AFA" w:rsidRDefault="009169FF" w:rsidP="009169FF">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462609F" w14:textId="77777777" w:rsidR="009169FF" w:rsidRPr="00515AFA" w:rsidRDefault="009169FF" w:rsidP="009169FF">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D2174CC"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378AA96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D92830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8BA7C5D" w14:textId="77777777" w:rsidR="009169FF" w:rsidRPr="00515AFA" w:rsidRDefault="009169FF" w:rsidP="009169FF">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41D22E" w14:textId="77777777" w:rsidR="009169FF" w:rsidRPr="00515AFA" w:rsidRDefault="009169FF" w:rsidP="009169FF">
      <w:pPr>
        <w:rPr>
          <w:color w:val="00000A"/>
          <w:sz w:val="22"/>
          <w:szCs w:val="22"/>
          <w:lang w:val="pl-PL"/>
        </w:rPr>
      </w:pPr>
    </w:p>
    <w:p w14:paraId="4928F2BF" w14:textId="77777777" w:rsidR="009169FF" w:rsidRPr="00515AFA" w:rsidRDefault="009169FF" w:rsidP="009169FF">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2F56087"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A84FE66"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20635A" w14:textId="77777777" w:rsidR="009169FF" w:rsidRPr="00515AFA" w:rsidRDefault="009169FF" w:rsidP="009169FF">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490346E"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B385DC5"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C720112" w14:textId="77777777" w:rsidR="009169FF" w:rsidRPr="00515AFA" w:rsidRDefault="009169FF" w:rsidP="009169FF">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C9FD35A"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A7BE5EE"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E30CB2E"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 xml:space="preserve">Odstąpienie od Umowy lub jej części może nastąpić wyłącznie w formie pisemnej, pod rygorem nieważności, wraz z podaniem uzasadnienia, w terminie 30 dni od zaistnienia przesłanek </w:t>
      </w:r>
      <w:r w:rsidRPr="00515AFA">
        <w:rPr>
          <w:color w:val="00000A"/>
          <w:sz w:val="22"/>
          <w:szCs w:val="22"/>
          <w:lang w:val="pl-PL"/>
        </w:rPr>
        <w:lastRenderedPageBreak/>
        <w:t>odstąpienia.</w:t>
      </w:r>
    </w:p>
    <w:p w14:paraId="20EF76E2"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DB08768" w14:textId="77777777" w:rsidR="009169FF" w:rsidRPr="00515AFA" w:rsidRDefault="009169FF" w:rsidP="009169FF">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8476951" w14:textId="77777777" w:rsidR="009169FF" w:rsidRPr="00515AFA" w:rsidRDefault="009169FF" w:rsidP="009169FF">
      <w:pPr>
        <w:ind w:left="720"/>
        <w:jc w:val="both"/>
        <w:rPr>
          <w:color w:val="00000A"/>
          <w:sz w:val="22"/>
          <w:szCs w:val="22"/>
          <w:lang w:val="pl-PL"/>
        </w:rPr>
      </w:pPr>
    </w:p>
    <w:p w14:paraId="069FF550" w14:textId="77777777" w:rsidR="009169FF" w:rsidRPr="00515AFA" w:rsidRDefault="009169FF" w:rsidP="009169FF">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192A9F9" w14:textId="77777777" w:rsidR="009169FF" w:rsidRPr="00515AFA" w:rsidRDefault="009169FF" w:rsidP="009169FF">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28F79DE" w14:textId="77777777" w:rsidR="009169FF" w:rsidRPr="00515AFA" w:rsidRDefault="009169FF" w:rsidP="009169FF">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5430D45"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60DED1"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750CE17"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1FF4436" w14:textId="77777777" w:rsidR="009169FF" w:rsidRPr="00515AFA" w:rsidRDefault="009169FF" w:rsidP="009169FF">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68E8AF32"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195FA70"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1B57C65" w14:textId="252BE0D7" w:rsidR="009169FF" w:rsidRPr="00E448C0" w:rsidRDefault="009169FF" w:rsidP="009169FF">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sidR="0076673F">
        <w:rPr>
          <w:b/>
          <w:bCs/>
          <w:color w:val="000000"/>
          <w:sz w:val="22"/>
          <w:szCs w:val="22"/>
          <w:lang w:val="pl-PL"/>
        </w:rPr>
        <w:t xml:space="preserve">24 godz. </w:t>
      </w:r>
      <w:r w:rsidRPr="00E448C0">
        <w:rPr>
          <w:color w:val="000000"/>
          <w:sz w:val="22"/>
          <w:szCs w:val="22"/>
          <w:lang w:val="pl-PL"/>
        </w:rPr>
        <w:t xml:space="preserve"> od momentu zgłoszenia</w:t>
      </w:r>
      <w:r w:rsidRPr="00515AFA">
        <w:rPr>
          <w:bCs/>
          <w:sz w:val="22"/>
          <w:szCs w:val="22"/>
          <w:lang w:val="pl-PL" w:eastAsia="en-US"/>
        </w:rPr>
        <w:t xml:space="preserve">, </w:t>
      </w:r>
      <w:r w:rsidR="0076673F">
        <w:rPr>
          <w:rFonts w:ascii="Arial" w:hAnsi="Arial" w:cs="Arial"/>
          <w:b/>
          <w:bCs/>
          <w:color w:val="000000"/>
          <w:lang w:val="pl-PL"/>
        </w:rPr>
        <w:t>c</w:t>
      </w:r>
      <w:r w:rsidRPr="00E448C0">
        <w:rPr>
          <w:rFonts w:ascii="Arial" w:hAnsi="Arial" w:cs="Arial"/>
          <w:b/>
          <w:bCs/>
          <w:color w:val="000000"/>
          <w:lang w:val="pl-PL"/>
        </w:rPr>
        <w:t>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w:t>
      </w:r>
      <w:r w:rsidR="0076673F">
        <w:rPr>
          <w:b/>
          <w:bCs/>
          <w:color w:val="000000"/>
          <w:sz w:val="22"/>
          <w:szCs w:val="22"/>
          <w:lang w:val="pl-PL"/>
        </w:rPr>
        <w:t xml:space="preserve">1 dni </w:t>
      </w:r>
      <w:r w:rsidRPr="00E448C0">
        <w:rPr>
          <w:color w:val="000000"/>
          <w:sz w:val="22"/>
          <w:szCs w:val="22"/>
          <w:lang w:val="pl-PL"/>
        </w:rPr>
        <w:t xml:space="preserve"> od momentu zgłoszenia </w:t>
      </w:r>
    </w:p>
    <w:p w14:paraId="1A720323"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2EF2464"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B53DF87"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BB317A8" w14:textId="77777777" w:rsidR="009169FF" w:rsidRPr="00515AFA" w:rsidRDefault="009169FF" w:rsidP="009169FF">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09F6B29" w14:textId="77777777" w:rsidR="009169FF" w:rsidRPr="00515AFA" w:rsidRDefault="009169FF" w:rsidP="009169FF">
      <w:pPr>
        <w:ind w:left="567"/>
        <w:jc w:val="both"/>
        <w:rPr>
          <w:bCs/>
          <w:sz w:val="22"/>
          <w:szCs w:val="22"/>
          <w:lang w:val="pl-PL" w:eastAsia="en-US"/>
        </w:rPr>
      </w:pPr>
    </w:p>
    <w:p w14:paraId="0EDEE9BA"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8B93248"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3CA9FFE" w14:textId="77777777" w:rsidR="009169FF" w:rsidRPr="00515AFA" w:rsidRDefault="009169FF" w:rsidP="009169FF">
      <w:pPr>
        <w:numPr>
          <w:ilvl w:val="0"/>
          <w:numId w:val="37"/>
        </w:numPr>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 związku z jego wymianą, o ile istnieje techniczna możliwość, zostanie pozbawiony nośników </w:t>
      </w:r>
      <w:r w:rsidRPr="00515AFA">
        <w:rPr>
          <w:bCs/>
          <w:sz w:val="22"/>
          <w:szCs w:val="22"/>
          <w:lang w:val="pl-PL" w:eastAsia="en-US"/>
        </w:rPr>
        <w:lastRenderedPageBreak/>
        <w:t>danych np.: dyski, karty pamięci, a w przypadku pamięci wbudowanych wszystkie dane zostaną usunięte przez Zamawiającego.</w:t>
      </w:r>
    </w:p>
    <w:p w14:paraId="49849439"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371D14" w14:textId="7EF8632B"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r w:rsidR="001243B4">
        <w:rPr>
          <w:bCs/>
          <w:sz w:val="22"/>
          <w:szCs w:val="22"/>
          <w:lang w:val="pl-PL" w:eastAsia="en-US"/>
        </w:rPr>
        <w:br/>
      </w:r>
      <w:r w:rsidR="001243B4">
        <w:rPr>
          <w:bCs/>
          <w:sz w:val="22"/>
          <w:szCs w:val="22"/>
          <w:lang w:val="pl-PL" w:eastAsia="en-US"/>
        </w:rPr>
        <w:br/>
      </w:r>
    </w:p>
    <w:p w14:paraId="23638852"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C71759A" w14:textId="77777777" w:rsidR="009169FF" w:rsidRPr="00515AFA" w:rsidRDefault="009169FF" w:rsidP="009169FF">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7B9572E" w14:textId="77777777" w:rsidR="009169FF" w:rsidRPr="00515AFA" w:rsidRDefault="009169FF" w:rsidP="009169FF">
      <w:pPr>
        <w:pStyle w:val="Tekstpodstawowy"/>
        <w:spacing w:line="240" w:lineRule="auto"/>
        <w:ind w:right="-47"/>
        <w:rPr>
          <w:rFonts w:ascii="Times New Roman" w:hAnsi="Times New Roman"/>
          <w:b/>
          <w:sz w:val="22"/>
          <w:szCs w:val="22"/>
        </w:rPr>
      </w:pPr>
    </w:p>
    <w:p w14:paraId="4C526F6E"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189A222"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81DBDA7" w14:textId="77777777" w:rsidR="009169FF" w:rsidRPr="00515AFA" w:rsidRDefault="009169FF" w:rsidP="009169FF">
      <w:pPr>
        <w:pStyle w:val="Tekstpodstawowy"/>
        <w:spacing w:line="240" w:lineRule="auto"/>
        <w:ind w:right="-47"/>
        <w:jc w:val="both"/>
        <w:rPr>
          <w:rFonts w:ascii="Times New Roman" w:hAnsi="Times New Roman"/>
          <w:sz w:val="22"/>
          <w:szCs w:val="22"/>
        </w:rPr>
      </w:pPr>
    </w:p>
    <w:p w14:paraId="58019E90" w14:textId="77777777" w:rsidR="009169FF" w:rsidRPr="00515AFA" w:rsidRDefault="009169FF" w:rsidP="009169FF">
      <w:pPr>
        <w:spacing w:line="240" w:lineRule="atLeast"/>
        <w:ind w:right="-47"/>
        <w:jc w:val="center"/>
        <w:rPr>
          <w:b/>
          <w:sz w:val="22"/>
          <w:szCs w:val="22"/>
        </w:rPr>
      </w:pPr>
      <w:r w:rsidRPr="00515AFA">
        <w:rPr>
          <w:b/>
          <w:sz w:val="22"/>
          <w:szCs w:val="22"/>
        </w:rPr>
        <w:t>§ 10</w:t>
      </w:r>
    </w:p>
    <w:p w14:paraId="512CCD8F" w14:textId="77777777" w:rsidR="009169FF" w:rsidRPr="00515AFA" w:rsidRDefault="009169FF" w:rsidP="009169FF">
      <w:pPr>
        <w:spacing w:line="240" w:lineRule="atLeast"/>
        <w:ind w:right="-47"/>
        <w:rPr>
          <w:sz w:val="22"/>
          <w:szCs w:val="22"/>
          <w:lang w:val="pl-PL"/>
        </w:rPr>
      </w:pPr>
    </w:p>
    <w:p w14:paraId="3ED6B939" w14:textId="77777777" w:rsidR="009169FF" w:rsidRPr="00515AFA" w:rsidRDefault="009169FF" w:rsidP="009169FF">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E8C841E" w14:textId="77777777" w:rsidR="009169FF" w:rsidRPr="00515AFA" w:rsidRDefault="009169FF" w:rsidP="009169FF">
      <w:pPr>
        <w:tabs>
          <w:tab w:val="left" w:pos="367"/>
        </w:tabs>
        <w:spacing w:line="276" w:lineRule="auto"/>
        <w:ind w:left="360" w:right="60"/>
        <w:contextualSpacing/>
        <w:jc w:val="both"/>
        <w:rPr>
          <w:rFonts w:eastAsia="Calibri"/>
          <w:sz w:val="22"/>
          <w:szCs w:val="22"/>
          <w:lang w:val="pl-PL" w:eastAsia="en-US"/>
        </w:rPr>
      </w:pPr>
    </w:p>
    <w:p w14:paraId="7FB54684" w14:textId="77777777" w:rsidR="009169FF" w:rsidRPr="00515AFA" w:rsidRDefault="009169FF" w:rsidP="009169F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85F2B10" w14:textId="77777777" w:rsidR="009169FF" w:rsidRPr="00515AFA" w:rsidRDefault="009169FF" w:rsidP="009169FF">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604016C" w14:textId="77777777" w:rsidR="009169FF" w:rsidRPr="00515AFA" w:rsidRDefault="009169FF" w:rsidP="009169FF">
      <w:pPr>
        <w:tabs>
          <w:tab w:val="left" w:pos="387"/>
        </w:tabs>
        <w:spacing w:line="276" w:lineRule="auto"/>
        <w:ind w:left="720" w:right="60"/>
        <w:contextualSpacing/>
        <w:jc w:val="both"/>
        <w:rPr>
          <w:rFonts w:eastAsia="Calibri"/>
          <w:sz w:val="22"/>
          <w:szCs w:val="22"/>
          <w:lang w:val="pl-PL" w:eastAsia="en-US"/>
        </w:rPr>
      </w:pPr>
    </w:p>
    <w:p w14:paraId="02B74256" w14:textId="77777777" w:rsidR="009169FF" w:rsidRPr="00515AFA" w:rsidRDefault="009169FF" w:rsidP="009169FF">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B789643"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C296AF2"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F8B842" w14:textId="77777777" w:rsidR="009169FF" w:rsidRPr="00515AFA" w:rsidRDefault="009169FF" w:rsidP="009169F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w:t>
      </w:r>
      <w:r w:rsidRPr="00515AFA">
        <w:rPr>
          <w:rFonts w:ascii="Times New Roman" w:eastAsia="Lucida Sans Unicode" w:hAnsi="Times New Roman" w:cs="Times New Roman"/>
          <w:lang w:eastAsia="ar-SA"/>
        </w:rPr>
        <w:lastRenderedPageBreak/>
        <w:t xml:space="preserve">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FC176A5" w14:textId="77777777" w:rsidR="009169FF" w:rsidRPr="00515AFA" w:rsidRDefault="009169FF" w:rsidP="009169F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BF17A66"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9F16875" w14:textId="77777777" w:rsidR="009169FF" w:rsidRPr="00515AFA" w:rsidRDefault="009169FF" w:rsidP="009169F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D411C54" w14:textId="77777777" w:rsidR="009169FF" w:rsidRPr="00515AFA" w:rsidRDefault="009169FF" w:rsidP="009169F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5E8BBD4" w14:textId="77777777" w:rsidR="009169FF" w:rsidRPr="00515AFA" w:rsidRDefault="009169FF" w:rsidP="009169F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7A6A69" w14:textId="77777777" w:rsidR="009169FF" w:rsidRPr="00515AFA" w:rsidRDefault="009169FF" w:rsidP="009169FF">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F513967"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A13F69D"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AE8C8D7"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F6DB7D8" w14:textId="77777777" w:rsidR="009169FF" w:rsidRPr="00515AFA" w:rsidRDefault="009169FF" w:rsidP="009169FF">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F32CE36" w14:textId="77777777" w:rsidR="009169FF" w:rsidRPr="00515AFA" w:rsidRDefault="009169FF" w:rsidP="009169FF">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B1DA0F2"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r>
      <w:r w:rsidRPr="00515AFA">
        <w:rPr>
          <w:sz w:val="22"/>
          <w:szCs w:val="22"/>
          <w:lang w:val="pl-PL"/>
        </w:rPr>
        <w:lastRenderedPageBreak/>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AB427A7"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C61ECEF"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3CB80AA" w14:textId="77777777" w:rsidR="009169FF" w:rsidRPr="00515AFA" w:rsidRDefault="009169FF" w:rsidP="009169FF">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113CC8E"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F9B326A" w14:textId="77777777" w:rsidR="009169FF" w:rsidRPr="00515AFA" w:rsidRDefault="009169FF" w:rsidP="009169FF">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FE9C348" w14:textId="77777777" w:rsidR="009169FF" w:rsidRPr="00515AFA" w:rsidRDefault="009169FF" w:rsidP="009169FF">
      <w:pPr>
        <w:widowControl w:val="0"/>
        <w:suppressAutoHyphens/>
        <w:autoSpaceDN w:val="0"/>
        <w:ind w:left="360"/>
        <w:jc w:val="center"/>
        <w:textAlignment w:val="baseline"/>
        <w:rPr>
          <w:rFonts w:eastAsia="SimSun"/>
          <w:b/>
          <w:bCs/>
          <w:color w:val="000000"/>
          <w:kern w:val="2"/>
          <w:sz w:val="22"/>
          <w:szCs w:val="22"/>
          <w:lang w:val="pl-PL"/>
        </w:rPr>
      </w:pPr>
    </w:p>
    <w:p w14:paraId="55F57287" w14:textId="77777777" w:rsidR="009169FF" w:rsidRPr="00515AFA" w:rsidRDefault="009169FF" w:rsidP="009169FF">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43788EC"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18CA472"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B8D73AB"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C9B412F" w14:textId="77777777" w:rsidR="009169FF" w:rsidRPr="00515AFA" w:rsidRDefault="009169FF" w:rsidP="009169FF">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208EA7"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B0D69C5"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C9F80E2" w14:textId="77777777" w:rsidR="009169FF" w:rsidRPr="00515AFA" w:rsidRDefault="009169FF" w:rsidP="009169F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E204187"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67ED9AB" w14:textId="77777777" w:rsidR="009169FF" w:rsidRPr="00515AFA" w:rsidRDefault="009169FF" w:rsidP="009169FF">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B715841" w14:textId="77777777" w:rsidR="009169FF" w:rsidRPr="00515AFA" w:rsidRDefault="009169FF" w:rsidP="009169FF">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36537501"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3ABC7477" w14:textId="77777777" w:rsidR="009169FF" w:rsidRPr="00515AFA" w:rsidRDefault="009169FF" w:rsidP="009169FF">
      <w:pPr>
        <w:pStyle w:val="Tekstpodstawowy"/>
        <w:spacing w:line="240" w:lineRule="auto"/>
        <w:ind w:right="-47"/>
        <w:jc w:val="center"/>
        <w:rPr>
          <w:rFonts w:ascii="Times New Roman" w:hAnsi="Times New Roman"/>
          <w:b/>
          <w:sz w:val="22"/>
          <w:szCs w:val="22"/>
        </w:rPr>
      </w:pPr>
    </w:p>
    <w:p w14:paraId="6ACCCF8C"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4E43114A" w14:textId="77777777" w:rsidR="009169FF" w:rsidRPr="00515AFA" w:rsidRDefault="009169FF" w:rsidP="009169FF">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DFB1F38" w14:textId="77777777" w:rsidR="009169FF" w:rsidRPr="00515AFA" w:rsidRDefault="009169FF" w:rsidP="009169FF">
      <w:pPr>
        <w:jc w:val="center"/>
        <w:rPr>
          <w:b/>
          <w:sz w:val="22"/>
          <w:szCs w:val="22"/>
          <w:lang w:val="pl-PL"/>
        </w:rPr>
      </w:pPr>
    </w:p>
    <w:p w14:paraId="25E9914B" w14:textId="77777777" w:rsidR="009169FF" w:rsidRPr="00515AFA" w:rsidRDefault="009169FF" w:rsidP="009169FF">
      <w:pPr>
        <w:jc w:val="center"/>
        <w:rPr>
          <w:b/>
          <w:sz w:val="22"/>
          <w:szCs w:val="22"/>
          <w:lang w:val="pl-PL"/>
        </w:rPr>
      </w:pPr>
      <w:r w:rsidRPr="00515AFA">
        <w:rPr>
          <w:b/>
          <w:sz w:val="22"/>
          <w:szCs w:val="22"/>
          <w:lang w:val="pl-PL"/>
        </w:rPr>
        <w:t>§16</w:t>
      </w:r>
    </w:p>
    <w:p w14:paraId="0C77BE18"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8C45C02"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00AA8E5"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3FE2FCF"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97CF125" w14:textId="77777777" w:rsidR="009169FF" w:rsidRPr="00515AFA" w:rsidRDefault="009169FF" w:rsidP="009169FF">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93BBCDC" w14:textId="77777777" w:rsidR="009169FF" w:rsidRPr="00515AFA" w:rsidRDefault="009169FF" w:rsidP="009169FF">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3C9020A" w14:textId="77777777" w:rsidR="009169FF" w:rsidRPr="00515AFA" w:rsidRDefault="009169FF" w:rsidP="009169FF">
      <w:pPr>
        <w:pStyle w:val="Tekstpodstawowy"/>
        <w:spacing w:line="240" w:lineRule="auto"/>
        <w:ind w:right="-47"/>
        <w:jc w:val="both"/>
        <w:rPr>
          <w:rFonts w:ascii="Times New Roman" w:hAnsi="Times New Roman"/>
          <w:sz w:val="22"/>
          <w:szCs w:val="22"/>
        </w:rPr>
      </w:pPr>
    </w:p>
    <w:p w14:paraId="7160035C" w14:textId="77777777" w:rsidR="009169FF" w:rsidRPr="00515AFA" w:rsidRDefault="009169FF" w:rsidP="009169FF">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0B6DD670" w14:textId="77777777" w:rsidR="009169FF" w:rsidRPr="00515AFA" w:rsidRDefault="009169FF" w:rsidP="009169FF">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FC83D77" w14:textId="77777777" w:rsidR="009169FF" w:rsidRPr="00515AFA" w:rsidRDefault="009169FF" w:rsidP="009169FF">
      <w:pPr>
        <w:pStyle w:val="Tekstpodstawowy2"/>
        <w:spacing w:line="240" w:lineRule="auto"/>
        <w:ind w:right="-47"/>
        <w:rPr>
          <w:sz w:val="22"/>
          <w:szCs w:val="22"/>
        </w:rPr>
      </w:pPr>
    </w:p>
    <w:p w14:paraId="0FEAA93E" w14:textId="77777777" w:rsidR="009169FF" w:rsidRPr="00515AFA" w:rsidRDefault="009169FF" w:rsidP="009169FF">
      <w:pPr>
        <w:pStyle w:val="Tekstpodstawowy2"/>
        <w:spacing w:line="240" w:lineRule="auto"/>
        <w:ind w:right="-47"/>
        <w:rPr>
          <w:sz w:val="22"/>
          <w:szCs w:val="22"/>
        </w:rPr>
      </w:pPr>
    </w:p>
    <w:p w14:paraId="386B6D0A" w14:textId="77777777" w:rsidR="009169FF" w:rsidRPr="00515AFA" w:rsidRDefault="009169FF" w:rsidP="009169FF">
      <w:pPr>
        <w:pStyle w:val="Tekstpodstawowy2"/>
        <w:spacing w:line="240" w:lineRule="auto"/>
        <w:ind w:right="-47"/>
        <w:rPr>
          <w:b/>
          <w:sz w:val="22"/>
          <w:szCs w:val="22"/>
        </w:rPr>
      </w:pPr>
      <w:r w:rsidRPr="00515AFA">
        <w:rPr>
          <w:b/>
          <w:sz w:val="22"/>
          <w:szCs w:val="22"/>
        </w:rPr>
        <w:t xml:space="preserve">         Za Sprzedawcę                                                                  Za Kupującego</w:t>
      </w:r>
    </w:p>
    <w:p w14:paraId="0C42F758" w14:textId="77777777" w:rsidR="009169FF" w:rsidRPr="00515AFA" w:rsidRDefault="009169FF" w:rsidP="009169FF">
      <w:pPr>
        <w:rPr>
          <w:sz w:val="22"/>
          <w:szCs w:val="22"/>
          <w:lang w:val="pl-PL"/>
        </w:rPr>
      </w:pPr>
    </w:p>
    <w:p w14:paraId="0017B53A" w14:textId="77777777" w:rsidR="009169FF" w:rsidRPr="00515AFA" w:rsidRDefault="009169FF" w:rsidP="009169FF">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89025C6"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D05DD25"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2501AF1B"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4CA77068"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p>
    <w:p w14:paraId="4E901834"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8FD553E" w14:textId="77777777" w:rsidR="009169FF" w:rsidRPr="00515AFA" w:rsidRDefault="009169FF" w:rsidP="009169FF">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9BBD089" w14:textId="77777777" w:rsidR="009169FF" w:rsidRDefault="009169FF" w:rsidP="009169FF">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53C0DA2" w14:textId="77777777" w:rsidR="009169FF" w:rsidRPr="00515AFA" w:rsidRDefault="009169FF" w:rsidP="009169FF">
      <w:pPr>
        <w:widowControl w:val="0"/>
        <w:autoSpaceDE w:val="0"/>
        <w:autoSpaceDN w:val="0"/>
        <w:jc w:val="right"/>
        <w:textAlignment w:val="baseline"/>
        <w:rPr>
          <w:sz w:val="22"/>
          <w:szCs w:val="22"/>
          <w:lang w:val="pl-PL"/>
        </w:rPr>
      </w:pPr>
      <w:r w:rsidRPr="00515AFA">
        <w:rPr>
          <w:sz w:val="22"/>
          <w:szCs w:val="22"/>
          <w:lang w:val="pl-PL"/>
        </w:rPr>
        <w:t>Załącznik nr 2 do umowy</w:t>
      </w:r>
    </w:p>
    <w:p w14:paraId="5BE3CF0D" w14:textId="77777777" w:rsidR="009169FF" w:rsidRPr="00515AFA" w:rsidRDefault="009169FF" w:rsidP="009169FF">
      <w:pPr>
        <w:widowControl w:val="0"/>
        <w:autoSpaceDE w:val="0"/>
        <w:autoSpaceDN w:val="0"/>
        <w:jc w:val="both"/>
        <w:textAlignment w:val="baseline"/>
        <w:rPr>
          <w:sz w:val="22"/>
          <w:szCs w:val="22"/>
          <w:lang w:val="pl-PL"/>
        </w:rPr>
      </w:pPr>
    </w:p>
    <w:p w14:paraId="4D8AFF56" w14:textId="77777777" w:rsidR="009169FF" w:rsidRPr="00515AFA" w:rsidRDefault="009169FF" w:rsidP="009169FF">
      <w:pPr>
        <w:widowControl w:val="0"/>
        <w:autoSpaceDE w:val="0"/>
        <w:autoSpaceDN w:val="0"/>
        <w:jc w:val="both"/>
        <w:textAlignment w:val="baseline"/>
        <w:rPr>
          <w:sz w:val="22"/>
          <w:szCs w:val="22"/>
          <w:lang w:val="pl-PL"/>
        </w:rPr>
      </w:pPr>
    </w:p>
    <w:p w14:paraId="6872695F" w14:textId="77777777" w:rsidR="009169FF" w:rsidRPr="00515AFA" w:rsidRDefault="009169FF" w:rsidP="009169FF">
      <w:pPr>
        <w:widowControl w:val="0"/>
        <w:autoSpaceDE w:val="0"/>
        <w:autoSpaceDN w:val="0"/>
        <w:jc w:val="both"/>
        <w:textAlignment w:val="baseline"/>
        <w:rPr>
          <w:sz w:val="22"/>
          <w:szCs w:val="22"/>
          <w:lang w:val="pl-PL"/>
        </w:rPr>
      </w:pPr>
      <w:r w:rsidRPr="00515AFA">
        <w:rPr>
          <w:sz w:val="22"/>
          <w:szCs w:val="22"/>
          <w:lang w:val="pl-PL"/>
        </w:rPr>
        <w:t>.....................................… </w:t>
      </w:r>
    </w:p>
    <w:p w14:paraId="08414745" w14:textId="77777777" w:rsidR="009169FF" w:rsidRPr="00515AFA" w:rsidRDefault="009169FF" w:rsidP="009169FF">
      <w:pPr>
        <w:widowControl w:val="0"/>
        <w:autoSpaceDE w:val="0"/>
        <w:autoSpaceDN w:val="0"/>
        <w:ind w:firstLine="555"/>
        <w:textAlignment w:val="baseline"/>
        <w:rPr>
          <w:sz w:val="22"/>
          <w:szCs w:val="22"/>
          <w:lang w:val="pl-PL"/>
        </w:rPr>
      </w:pPr>
      <w:r w:rsidRPr="00515AFA">
        <w:rPr>
          <w:sz w:val="22"/>
          <w:szCs w:val="22"/>
          <w:lang w:val="pl-PL"/>
        </w:rPr>
        <w:t>Nazwa Wykonawcy</w:t>
      </w:r>
    </w:p>
    <w:p w14:paraId="4B57C8CE" w14:textId="77777777" w:rsidR="009169FF" w:rsidRPr="00515AFA" w:rsidRDefault="009169FF" w:rsidP="009169FF">
      <w:pPr>
        <w:widowControl w:val="0"/>
        <w:autoSpaceDE w:val="0"/>
        <w:autoSpaceDN w:val="0"/>
        <w:textAlignment w:val="baseline"/>
        <w:rPr>
          <w:sz w:val="22"/>
          <w:szCs w:val="22"/>
          <w:lang w:val="pl-PL"/>
        </w:rPr>
      </w:pPr>
    </w:p>
    <w:p w14:paraId="01BF5D28" w14:textId="77777777" w:rsidR="009169FF" w:rsidRPr="00515AFA" w:rsidRDefault="009169FF" w:rsidP="009169FF">
      <w:pPr>
        <w:widowControl w:val="0"/>
        <w:autoSpaceDE w:val="0"/>
        <w:autoSpaceDN w:val="0"/>
        <w:jc w:val="both"/>
        <w:textAlignment w:val="baseline"/>
        <w:rPr>
          <w:sz w:val="22"/>
          <w:szCs w:val="22"/>
          <w:lang w:val="pl-PL"/>
        </w:rPr>
      </w:pPr>
      <w:r w:rsidRPr="00515AFA">
        <w:rPr>
          <w:sz w:val="22"/>
          <w:szCs w:val="22"/>
          <w:lang w:val="pl-PL"/>
        </w:rPr>
        <w:t>.....................................…</w:t>
      </w:r>
    </w:p>
    <w:p w14:paraId="2565849A" w14:textId="77777777" w:rsidR="009169FF" w:rsidRPr="00515AFA" w:rsidRDefault="009169FF" w:rsidP="009169FF">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29CBCD9" w14:textId="77777777" w:rsidR="009169FF" w:rsidRPr="00515AFA" w:rsidRDefault="009169FF" w:rsidP="009169FF">
      <w:pPr>
        <w:widowControl w:val="0"/>
        <w:autoSpaceDE w:val="0"/>
        <w:autoSpaceDN w:val="0"/>
        <w:spacing w:before="90"/>
        <w:ind w:left="115" w:right="110"/>
        <w:jc w:val="both"/>
        <w:outlineLvl w:val="0"/>
        <w:rPr>
          <w:rFonts w:eastAsia="Verdana"/>
          <w:b/>
          <w:bCs/>
          <w:sz w:val="22"/>
          <w:szCs w:val="22"/>
          <w:lang w:val="pl-PL" w:eastAsia="en-US"/>
        </w:rPr>
      </w:pPr>
    </w:p>
    <w:p w14:paraId="1205A475"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7D82C4E3" w14:textId="77777777" w:rsidR="009169FF" w:rsidRPr="00515AFA" w:rsidRDefault="009169FF" w:rsidP="009169FF">
      <w:pPr>
        <w:widowControl w:val="0"/>
        <w:autoSpaceDE w:val="0"/>
        <w:autoSpaceDN w:val="0"/>
        <w:jc w:val="center"/>
        <w:textAlignment w:val="baseline"/>
        <w:rPr>
          <w:b/>
          <w:bCs/>
          <w:sz w:val="22"/>
          <w:szCs w:val="22"/>
          <w:lang w:val="pl-PL"/>
        </w:rPr>
      </w:pPr>
    </w:p>
    <w:p w14:paraId="1CC83500" w14:textId="77777777" w:rsidR="009169FF" w:rsidRPr="00515AFA" w:rsidRDefault="009169FF" w:rsidP="009169FF">
      <w:pPr>
        <w:widowControl w:val="0"/>
        <w:autoSpaceDE w:val="0"/>
        <w:autoSpaceDN w:val="0"/>
        <w:jc w:val="center"/>
        <w:textAlignment w:val="baseline"/>
        <w:rPr>
          <w:b/>
          <w:bCs/>
          <w:sz w:val="22"/>
          <w:szCs w:val="22"/>
          <w:lang w:val="pl-PL"/>
        </w:rPr>
      </w:pPr>
    </w:p>
    <w:p w14:paraId="47A5F048" w14:textId="77777777" w:rsidR="009169FF" w:rsidRPr="00515AFA" w:rsidRDefault="009169FF" w:rsidP="009169FF">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3FFC53C" w14:textId="77777777" w:rsidR="009169FF" w:rsidRPr="00515AFA" w:rsidRDefault="009169FF" w:rsidP="009169FF">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63E68C9" w14:textId="77777777" w:rsidR="009169FF" w:rsidRPr="00515AFA" w:rsidRDefault="009169FF" w:rsidP="009169FF">
      <w:pPr>
        <w:widowControl w:val="0"/>
        <w:autoSpaceDE w:val="0"/>
        <w:autoSpaceDN w:val="0"/>
        <w:jc w:val="center"/>
        <w:textAlignment w:val="baseline"/>
        <w:rPr>
          <w:b/>
          <w:bCs/>
          <w:sz w:val="22"/>
          <w:szCs w:val="22"/>
          <w:lang w:val="pl-PL"/>
        </w:rPr>
      </w:pPr>
    </w:p>
    <w:p w14:paraId="6346C6A0" w14:textId="77777777" w:rsidR="009169FF" w:rsidRPr="00515AFA" w:rsidRDefault="009169FF" w:rsidP="009169FF">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D3EDFA3"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lastRenderedPageBreak/>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0163F30"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082FF82" w14:textId="77777777" w:rsidR="009169FF" w:rsidRPr="00515AFA" w:rsidRDefault="009169FF" w:rsidP="009169FF">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C910DB8" w14:textId="77777777" w:rsidR="009169FF" w:rsidRPr="00515AFA" w:rsidRDefault="009169FF" w:rsidP="009169FF">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r>
      <w:r w:rsidRPr="00515AFA">
        <w:rPr>
          <w:rFonts w:eastAsia="Calibri"/>
          <w:sz w:val="22"/>
          <w:szCs w:val="22"/>
          <w:lang w:val="pl-PL" w:eastAsia="en-US"/>
        </w:rPr>
        <w:lastRenderedPageBreak/>
        <w:t>w rozumieniu art. 24a ustawy z dnia 15 lutego 1992 r. o podatku dochodowym od osób prawnych.</w:t>
      </w:r>
    </w:p>
    <w:p w14:paraId="73C83078" w14:textId="77777777" w:rsidR="009169FF" w:rsidRPr="00515AFA" w:rsidRDefault="009169FF" w:rsidP="009169FF">
      <w:pPr>
        <w:spacing w:after="200" w:line="276" w:lineRule="auto"/>
        <w:ind w:left="780"/>
        <w:contextualSpacing/>
        <w:textAlignment w:val="baseline"/>
        <w:rPr>
          <w:sz w:val="22"/>
          <w:szCs w:val="22"/>
          <w:lang w:val="pl-PL"/>
        </w:rPr>
      </w:pPr>
    </w:p>
    <w:p w14:paraId="61F8699F" w14:textId="77777777" w:rsidR="009169FF" w:rsidRPr="00515AFA" w:rsidRDefault="009169FF" w:rsidP="009169FF">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1F8E6AF"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14B68CF6"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3A4A747C" w14:textId="77777777" w:rsidR="009169FF" w:rsidRPr="00515AFA" w:rsidRDefault="009169FF" w:rsidP="009169FF">
      <w:pPr>
        <w:widowControl w:val="0"/>
        <w:autoSpaceDE w:val="0"/>
        <w:autoSpaceDN w:val="0"/>
        <w:spacing w:before="90"/>
        <w:ind w:right="110"/>
        <w:jc w:val="both"/>
        <w:outlineLvl w:val="0"/>
        <w:rPr>
          <w:rFonts w:eastAsia="Verdana"/>
          <w:b/>
          <w:bCs/>
          <w:sz w:val="22"/>
          <w:szCs w:val="22"/>
          <w:lang w:val="pl-PL" w:eastAsia="en-US"/>
        </w:rPr>
      </w:pPr>
    </w:p>
    <w:p w14:paraId="55639EF3" w14:textId="77777777" w:rsidR="009169FF" w:rsidRPr="00515AFA" w:rsidRDefault="009169FF" w:rsidP="009169F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169FF" w:rsidRPr="00727F02" w14:paraId="13F7E2AF" w14:textId="77777777" w:rsidTr="007952B9">
        <w:tc>
          <w:tcPr>
            <w:tcW w:w="4105" w:type="dxa"/>
            <w:hideMark/>
          </w:tcPr>
          <w:p w14:paraId="69D5AB50" w14:textId="77777777" w:rsidR="009169FF" w:rsidRPr="00515AFA" w:rsidRDefault="009169FF" w:rsidP="007952B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51A1080" w14:textId="77777777" w:rsidR="009169FF" w:rsidRPr="00515AFA" w:rsidRDefault="009169FF" w:rsidP="007952B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7C0016F" w14:textId="77777777" w:rsidR="009169FF" w:rsidRPr="00515AFA" w:rsidRDefault="009169FF" w:rsidP="009169FF">
      <w:pPr>
        <w:spacing w:line="360" w:lineRule="auto"/>
        <w:jc w:val="both"/>
        <w:rPr>
          <w:rFonts w:eastAsia="Calibri"/>
          <w:color w:val="222A35"/>
          <w:sz w:val="22"/>
          <w:szCs w:val="22"/>
          <w:lang w:val="pl-PL" w:eastAsia="x-none"/>
        </w:rPr>
      </w:pPr>
    </w:p>
    <w:p w14:paraId="0C03B919" w14:textId="77777777" w:rsidR="009169FF" w:rsidRPr="002E3AF9" w:rsidRDefault="009169FF" w:rsidP="009169FF">
      <w:pPr>
        <w:rPr>
          <w:lang w:val="pl-PL"/>
        </w:rPr>
      </w:pPr>
    </w:p>
    <w:p w14:paraId="05E0A949" w14:textId="77777777" w:rsidR="009169FF" w:rsidRPr="00107444" w:rsidRDefault="009169FF" w:rsidP="009169FF">
      <w:pPr>
        <w:rPr>
          <w:lang w:val="pl-PL"/>
        </w:rPr>
      </w:pPr>
    </w:p>
    <w:p w14:paraId="16CB07A6" w14:textId="77777777" w:rsidR="009169FF" w:rsidRPr="00233C0F" w:rsidRDefault="009169FF" w:rsidP="009169FF">
      <w:pPr>
        <w:rPr>
          <w:lang w:val="pl-PL"/>
        </w:rPr>
      </w:pPr>
    </w:p>
    <w:p w14:paraId="05F132A4" w14:textId="77777777" w:rsidR="009169FF" w:rsidRPr="00F76E64" w:rsidRDefault="009169FF" w:rsidP="009169FF">
      <w:pPr>
        <w:rPr>
          <w:lang w:val="pl-PL"/>
        </w:rPr>
      </w:pPr>
    </w:p>
    <w:p w14:paraId="0D492601" w14:textId="77777777" w:rsidR="00496551" w:rsidRPr="009169FF" w:rsidRDefault="00496551" w:rsidP="009169FF">
      <w:pPr>
        <w:rPr>
          <w:lang w:val="pl-PL"/>
        </w:rPr>
      </w:pPr>
    </w:p>
    <w:sectPr w:rsidR="00496551" w:rsidRPr="009169F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8E3CF" w14:textId="77777777" w:rsidR="00A47422" w:rsidRDefault="00A47422">
      <w:r>
        <w:separator/>
      </w:r>
    </w:p>
  </w:endnote>
  <w:endnote w:type="continuationSeparator" w:id="0">
    <w:p w14:paraId="44BBB6CF" w14:textId="77777777" w:rsidR="00A47422" w:rsidRDefault="00A4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FB9F9" w14:textId="77777777" w:rsidR="00F872F3" w:rsidRDefault="00F872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45D6A" w14:textId="77777777" w:rsidR="009169FF" w:rsidRDefault="009169FF">
    <w:pPr>
      <w:pStyle w:val="Stopka"/>
      <w:jc w:val="right"/>
    </w:pPr>
    <w:r>
      <w:fldChar w:fldCharType="begin"/>
    </w:r>
    <w:r>
      <w:instrText>PAGE   \* MERGEFORMAT</w:instrText>
    </w:r>
    <w:r>
      <w:fldChar w:fldCharType="separate"/>
    </w:r>
    <w:r>
      <w:rPr>
        <w:lang w:val="pl-PL"/>
      </w:rPr>
      <w:t>2</w:t>
    </w:r>
    <w:r>
      <w:fldChar w:fldCharType="end"/>
    </w:r>
  </w:p>
  <w:p w14:paraId="56D93297" w14:textId="77777777" w:rsidR="00F872F3" w:rsidRDefault="00F872F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17E3F" w14:textId="77777777" w:rsidR="00F872F3" w:rsidRDefault="00F872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05454" w14:textId="77777777" w:rsidR="00A47422" w:rsidRDefault="00A47422">
      <w:r>
        <w:separator/>
      </w:r>
    </w:p>
  </w:footnote>
  <w:footnote w:type="continuationSeparator" w:id="0">
    <w:p w14:paraId="4D410F4E" w14:textId="77777777" w:rsidR="00A47422" w:rsidRDefault="00A47422">
      <w:r>
        <w:continuationSeparator/>
      </w:r>
    </w:p>
  </w:footnote>
  <w:footnote w:id="1">
    <w:p w14:paraId="11306E0F" w14:textId="77777777" w:rsidR="009169FF" w:rsidRDefault="009169FF" w:rsidP="009169F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9FAFCEF" w14:textId="77777777" w:rsidR="009169FF" w:rsidRDefault="009169FF" w:rsidP="009169F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CC61B3C" w14:textId="77777777" w:rsidR="009169FF" w:rsidRDefault="009169FF" w:rsidP="009169F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70FD8C3" w14:textId="77777777" w:rsidR="009169FF" w:rsidRDefault="009169FF" w:rsidP="009169F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5FB965F" w14:textId="77777777" w:rsidR="009169FF" w:rsidRDefault="009169FF" w:rsidP="009169F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C472B5" w14:textId="77777777" w:rsidR="009169FF" w:rsidRDefault="009169FF" w:rsidP="009169F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716C6F" w14:textId="77777777" w:rsidR="009169FF" w:rsidRDefault="009169FF" w:rsidP="009169F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059C0B5" w14:textId="77777777" w:rsidR="009169FF" w:rsidRDefault="009169FF" w:rsidP="009169F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E42A630" w14:textId="77777777" w:rsidR="009169FF" w:rsidRDefault="009169FF" w:rsidP="009169F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EE4F62" w14:textId="77777777" w:rsidR="009169FF" w:rsidRDefault="009169FF" w:rsidP="009169F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685B89" w14:textId="77777777" w:rsidR="009169FF" w:rsidRDefault="009169FF" w:rsidP="009169F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408C7734" w14:textId="77777777" w:rsidR="009169FF" w:rsidRDefault="009169FF" w:rsidP="009169F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7C5D6F6" w14:textId="77777777" w:rsidR="009169FF" w:rsidRDefault="009169FF" w:rsidP="009169F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BD489BD"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B4E07E" w14:textId="77777777" w:rsidR="009169FF" w:rsidRDefault="009169FF" w:rsidP="009169F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D150A88"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B41C531"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536D513"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398FF70" w14:textId="77777777" w:rsidR="009169FF" w:rsidRDefault="009169FF" w:rsidP="009169F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F8C34BD" w14:textId="77777777" w:rsidR="009169FF" w:rsidRDefault="009169FF" w:rsidP="009169F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0D03AAE" w14:textId="77777777" w:rsidR="009169FF" w:rsidRDefault="009169FF" w:rsidP="009169F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F682782" w14:textId="77777777" w:rsidR="009169FF" w:rsidRDefault="009169FF" w:rsidP="009169F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9C0A1A2"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E05A3FC"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970D61C"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8D2C8AA"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68E918" w14:textId="77777777" w:rsidR="009169FF" w:rsidRDefault="009169FF" w:rsidP="009169F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8C2EE32"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38E203"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6434B82" w14:textId="77777777" w:rsidR="009169FF" w:rsidRDefault="009169FF" w:rsidP="009169F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6AA36" w14:textId="77777777" w:rsidR="00F872F3" w:rsidRDefault="00F872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0E7B9" w14:textId="77777777" w:rsidR="00206A78" w:rsidRPr="00206A78" w:rsidRDefault="00206A78" w:rsidP="00206A78">
    <w:pPr>
      <w:tabs>
        <w:tab w:val="center" w:pos="4536"/>
        <w:tab w:val="right" w:pos="9072"/>
      </w:tabs>
      <w:jc w:val="center"/>
      <w:rPr>
        <w:sz w:val="24"/>
        <w:szCs w:val="24"/>
        <w:lang w:val="pl-PL"/>
      </w:rPr>
    </w:pPr>
    <w:r w:rsidRPr="00206A78">
      <w:rPr>
        <w:noProof/>
        <w:sz w:val="24"/>
        <w:szCs w:val="24"/>
        <w:lang w:val="pl-PL"/>
      </w:rPr>
      <w:pict w14:anchorId="6A1C60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 Czcionka, biały, zrzut ekranu&#10;&#10;Opis wygenerowany automatycznie" style="width:349.5pt;height:69.75pt;visibility:visible">
          <v:imagedata r:id="rId1" o:title="Obraz zawierający tekst, Czcionka, biały, zrzut ekranu&#10;&#10;Opis wygenerowany automatycznie"/>
        </v:shape>
      </w:pict>
    </w:r>
  </w:p>
  <w:p w14:paraId="3F5853BA" w14:textId="77777777" w:rsidR="00F872F3" w:rsidRDefault="00F872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A4102" w14:textId="77777777" w:rsidR="00F872F3" w:rsidRDefault="00F872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7767511">
    <w:abstractNumId w:val="19"/>
  </w:num>
  <w:num w:numId="2" w16cid:durableId="4681285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3015120">
    <w:abstractNumId w:val="29"/>
  </w:num>
  <w:num w:numId="4" w16cid:durableId="1867478388">
    <w:abstractNumId w:val="11"/>
  </w:num>
  <w:num w:numId="5" w16cid:durableId="1009214774">
    <w:abstractNumId w:val="30"/>
  </w:num>
  <w:num w:numId="6" w16cid:durableId="275068617">
    <w:abstractNumId w:val="32"/>
  </w:num>
  <w:num w:numId="7" w16cid:durableId="131217533">
    <w:abstractNumId w:val="35"/>
  </w:num>
  <w:num w:numId="8" w16cid:durableId="1258640381">
    <w:abstractNumId w:val="25"/>
  </w:num>
  <w:num w:numId="9" w16cid:durableId="1298142377">
    <w:abstractNumId w:val="39"/>
  </w:num>
  <w:num w:numId="10" w16cid:durableId="1159152812">
    <w:abstractNumId w:val="27"/>
  </w:num>
  <w:num w:numId="11" w16cid:durableId="902251495">
    <w:abstractNumId w:val="6"/>
  </w:num>
  <w:num w:numId="12" w16cid:durableId="1009600057">
    <w:abstractNumId w:val="10"/>
  </w:num>
  <w:num w:numId="13" w16cid:durableId="763958606">
    <w:abstractNumId w:val="14"/>
  </w:num>
  <w:num w:numId="14" w16cid:durableId="313266630">
    <w:abstractNumId w:val="40"/>
  </w:num>
  <w:num w:numId="15" w16cid:durableId="144199855">
    <w:abstractNumId w:val="13"/>
  </w:num>
  <w:num w:numId="16" w16cid:durableId="262764585">
    <w:abstractNumId w:val="9"/>
  </w:num>
  <w:num w:numId="17" w16cid:durableId="567107326">
    <w:abstractNumId w:val="37"/>
  </w:num>
  <w:num w:numId="18" w16cid:durableId="1971473640">
    <w:abstractNumId w:val="28"/>
  </w:num>
  <w:num w:numId="19" w16cid:durableId="842166639">
    <w:abstractNumId w:val="23"/>
  </w:num>
  <w:num w:numId="20" w16cid:durableId="180969579">
    <w:abstractNumId w:val="26"/>
  </w:num>
  <w:num w:numId="21" w16cid:durableId="696930362">
    <w:abstractNumId w:val="20"/>
  </w:num>
  <w:num w:numId="22" w16cid:durableId="280502842">
    <w:abstractNumId w:val="0"/>
  </w:num>
  <w:num w:numId="23" w16cid:durableId="1171260881">
    <w:abstractNumId w:val="38"/>
  </w:num>
  <w:num w:numId="24" w16cid:durableId="1463890705">
    <w:abstractNumId w:val="18"/>
  </w:num>
  <w:num w:numId="25" w16cid:durableId="1238630782">
    <w:abstractNumId w:val="3"/>
  </w:num>
  <w:num w:numId="26" w16cid:durableId="1555891802">
    <w:abstractNumId w:val="31"/>
  </w:num>
  <w:num w:numId="27" w16cid:durableId="1419131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31161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81530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335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1913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4437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80507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9506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03125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08575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13438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94724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23594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681243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8652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702920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011420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3750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26459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942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82048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276057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7422"/>
    <w:rsid w:val="000033EA"/>
    <w:rsid w:val="0002467C"/>
    <w:rsid w:val="00040A7A"/>
    <w:rsid w:val="0007315E"/>
    <w:rsid w:val="000936CA"/>
    <w:rsid w:val="00097182"/>
    <w:rsid w:val="000B1A00"/>
    <w:rsid w:val="000C0F66"/>
    <w:rsid w:val="001243B4"/>
    <w:rsid w:val="001764D4"/>
    <w:rsid w:val="001F341B"/>
    <w:rsid w:val="00206A78"/>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27F02"/>
    <w:rsid w:val="00731F6E"/>
    <w:rsid w:val="0076673F"/>
    <w:rsid w:val="007A2EF1"/>
    <w:rsid w:val="007B00D4"/>
    <w:rsid w:val="007D703B"/>
    <w:rsid w:val="00800261"/>
    <w:rsid w:val="00841B63"/>
    <w:rsid w:val="0086736E"/>
    <w:rsid w:val="008D3AF3"/>
    <w:rsid w:val="008E0730"/>
    <w:rsid w:val="009169FF"/>
    <w:rsid w:val="0092337E"/>
    <w:rsid w:val="0092730E"/>
    <w:rsid w:val="009561DA"/>
    <w:rsid w:val="0098432D"/>
    <w:rsid w:val="00997B0E"/>
    <w:rsid w:val="009A694A"/>
    <w:rsid w:val="009A7064"/>
    <w:rsid w:val="009F7ECA"/>
    <w:rsid w:val="00A4742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72F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96CE7"/>
  <w15:chartTrackingRefBased/>
  <w15:docId w15:val="{63AA03DA-CC65-4C7C-9B2D-56F328C0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69F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169F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10</Pages>
  <Words>3274</Words>
  <Characters>21894</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7</cp:revision>
  <cp:lastPrinted>2024-04-17T10:43:00Z</cp:lastPrinted>
  <dcterms:created xsi:type="dcterms:W3CDTF">2024-04-17T10:39:00Z</dcterms:created>
  <dcterms:modified xsi:type="dcterms:W3CDTF">2024-04-30T10:22:00Z</dcterms:modified>
</cp:coreProperties>
</file>