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53537" w14:textId="77777777" w:rsidR="00B36EDA" w:rsidRPr="00353FDC" w:rsidRDefault="00C35EF1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35EF1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C35EF1">
        <w:rPr>
          <w:rFonts w:ascii="Arial" w:hAnsi="Arial" w:cs="Arial"/>
        </w:rPr>
        <w:t>2024-05-08</w:t>
      </w:r>
    </w:p>
    <w:p w14:paraId="12176D0E" w14:textId="77777777" w:rsidR="00B36EDA" w:rsidRPr="00353FDC" w:rsidRDefault="00C35EF1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C35EF1">
        <w:rPr>
          <w:rFonts w:ascii="Arial" w:hAnsi="Arial" w:cs="Arial"/>
          <w:b/>
          <w:bCs/>
        </w:rPr>
        <w:t>Samodzielny Publiczny Zespół Opieki Zdrowotnej w Kolbuszowej</w:t>
      </w:r>
    </w:p>
    <w:p w14:paraId="27BF5F1F" w14:textId="77777777" w:rsidR="00B36EDA" w:rsidRPr="00353FDC" w:rsidRDefault="00C35EF1" w:rsidP="00B36EDA">
      <w:pPr>
        <w:spacing w:line="360" w:lineRule="auto"/>
        <w:ind w:right="3969"/>
        <w:rPr>
          <w:rFonts w:ascii="Arial" w:hAnsi="Arial" w:cs="Arial"/>
        </w:rPr>
      </w:pPr>
      <w:r w:rsidRPr="00C35EF1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C35EF1">
        <w:rPr>
          <w:rFonts w:ascii="Arial" w:hAnsi="Arial" w:cs="Arial"/>
        </w:rPr>
        <w:t>4</w:t>
      </w:r>
    </w:p>
    <w:p w14:paraId="73B0E21B" w14:textId="77777777" w:rsidR="00B36EDA" w:rsidRPr="00353FDC" w:rsidRDefault="00C35EF1" w:rsidP="00B36EDA">
      <w:pPr>
        <w:ind w:right="3969"/>
        <w:rPr>
          <w:rFonts w:ascii="Arial" w:hAnsi="Arial" w:cs="Arial"/>
        </w:rPr>
      </w:pPr>
      <w:r w:rsidRPr="00C35EF1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C35EF1">
        <w:rPr>
          <w:rFonts w:ascii="Arial" w:hAnsi="Arial" w:cs="Arial"/>
        </w:rPr>
        <w:t>Kolbuszowa</w:t>
      </w:r>
    </w:p>
    <w:p w14:paraId="63DF0856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4FC60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56DAF65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0E48622" w14:textId="77777777" w:rsidTr="00B36EDA">
        <w:tc>
          <w:tcPr>
            <w:tcW w:w="9923" w:type="dxa"/>
            <w:shd w:val="clear" w:color="auto" w:fill="F2F2F2"/>
            <w:hideMark/>
          </w:tcPr>
          <w:p w14:paraId="6BEEAB67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E3275F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9FA946D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D1CFDC7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260B8C6" w14:textId="77777777" w:rsidTr="00B36EDA">
        <w:tc>
          <w:tcPr>
            <w:tcW w:w="2269" w:type="dxa"/>
            <w:shd w:val="clear" w:color="auto" w:fill="auto"/>
          </w:tcPr>
          <w:p w14:paraId="4C408F83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3CE74B9" w14:textId="77777777" w:rsidR="00B36EDA" w:rsidRPr="00353FDC" w:rsidRDefault="00C35EF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5EF1">
              <w:rPr>
                <w:rFonts w:ascii="Arial" w:hAnsi="Arial" w:cs="Arial"/>
                <w:bCs/>
              </w:rPr>
              <w:t>Dostawa różnych produktów spożywczych  w 2 pakietach- powtórzenie</w:t>
            </w:r>
          </w:p>
        </w:tc>
      </w:tr>
      <w:tr w:rsidR="00C35EF1" w:rsidRPr="00353FDC" w14:paraId="2BD17A81" w14:textId="77777777" w:rsidTr="00DD1179">
        <w:tc>
          <w:tcPr>
            <w:tcW w:w="2269" w:type="dxa"/>
            <w:shd w:val="clear" w:color="auto" w:fill="auto"/>
          </w:tcPr>
          <w:p w14:paraId="539D360E" w14:textId="77777777" w:rsidR="00C35EF1" w:rsidRPr="00353FDC" w:rsidRDefault="00C35EF1" w:rsidP="00DD11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12FA4C8" w14:textId="77777777" w:rsidR="00C35EF1" w:rsidRPr="00353FDC" w:rsidRDefault="00C35EF1" w:rsidP="00DD11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5EF1">
              <w:rPr>
                <w:rFonts w:ascii="Arial" w:hAnsi="Arial" w:cs="Arial"/>
                <w:bCs/>
              </w:rPr>
              <w:t>Eap-2412/9/24/M</w:t>
            </w:r>
          </w:p>
        </w:tc>
      </w:tr>
    </w:tbl>
    <w:p w14:paraId="1E55654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D1B3A65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35EF1" w:rsidRPr="00C35EF1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C35EF1" w:rsidRPr="00C35EF1">
        <w:rPr>
          <w:rFonts w:ascii="Arial" w:hAnsi="Arial" w:cs="Arial"/>
        </w:rPr>
        <w:t>(</w:t>
      </w:r>
      <w:proofErr w:type="spellStart"/>
      <w:r w:rsidR="00C35EF1" w:rsidRPr="00C35EF1">
        <w:rPr>
          <w:rFonts w:ascii="Arial" w:hAnsi="Arial" w:cs="Arial"/>
        </w:rPr>
        <w:t>t.j</w:t>
      </w:r>
      <w:proofErr w:type="spellEnd"/>
      <w:r w:rsidR="00C35EF1" w:rsidRPr="00C35EF1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35EF1" w14:paraId="6FBC4450" w14:textId="77777777" w:rsidTr="00C35E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1A39" w14:textId="77777777" w:rsidR="00C35EF1" w:rsidRPr="00F245C5" w:rsidRDefault="00C35EF1" w:rsidP="00DD117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35EF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35EF1">
              <w:rPr>
                <w:rFonts w:ascii="Arial" w:hAnsi="Arial" w:cs="Arial"/>
              </w:rPr>
              <w:t>Pakiet 1 - Pieczywo</w:t>
            </w:r>
          </w:p>
          <w:p w14:paraId="07A6B4E8" w14:textId="77777777" w:rsidR="00C35EF1" w:rsidRPr="00F245C5" w:rsidRDefault="00C35EF1" w:rsidP="00DD117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35EF1">
              <w:rPr>
                <w:rFonts w:ascii="Arial" w:hAnsi="Arial" w:cs="Arial"/>
                <w:b/>
              </w:rPr>
              <w:t>Zakład Produkcyjno-Handlowy Piekarnia WM-ka Witold Węgrzyn</w:t>
            </w:r>
          </w:p>
          <w:p w14:paraId="2176E49A" w14:textId="77777777" w:rsidR="00C35EF1" w:rsidRPr="00F245C5" w:rsidRDefault="00C35EF1" w:rsidP="00DD117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5EF1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35EF1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2CA3E3" w14:textId="77777777" w:rsidR="00C35EF1" w:rsidRPr="00F245C5" w:rsidRDefault="00C35EF1" w:rsidP="00DD117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35EF1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35EF1">
              <w:rPr>
                <w:rFonts w:ascii="Arial" w:hAnsi="Arial" w:cs="Arial"/>
                <w:bCs/>
              </w:rPr>
              <w:t>Kolbuszowa</w:t>
            </w:r>
          </w:p>
          <w:p w14:paraId="7098214A" w14:textId="77777777" w:rsidR="00C35EF1" w:rsidRPr="00F245C5" w:rsidRDefault="00C35EF1" w:rsidP="00DD117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35EF1">
              <w:rPr>
                <w:rFonts w:ascii="Arial" w:hAnsi="Arial" w:cs="Arial"/>
                <w:b/>
              </w:rPr>
              <w:t>50 400.59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420E52" w14:textId="77777777" w:rsidR="00C35EF1" w:rsidRPr="00F245C5" w:rsidRDefault="00C35EF1" w:rsidP="00DD117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2C0BC5" w14:textId="77777777" w:rsidR="00C35EF1" w:rsidRPr="00C35EF1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0CC764F" w14:textId="77777777" w:rsidR="00C35EF1" w:rsidRPr="00C35EF1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>-</w:t>
            </w:r>
            <w:r w:rsidRPr="00C35EF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EE38432" w14:textId="77777777" w:rsidR="00C35EF1" w:rsidRPr="00C35EF1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>I. Kryterium: Cena oferty - 100 punktów</w:t>
            </w:r>
          </w:p>
          <w:p w14:paraId="595367A7" w14:textId="77777777" w:rsidR="00C35EF1" w:rsidRPr="00F245C5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C35EF1" w14:paraId="1B995DB6" w14:textId="77777777" w:rsidTr="00C35E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9851" w14:textId="77777777" w:rsidR="00C35EF1" w:rsidRPr="00F245C5" w:rsidRDefault="00C35EF1" w:rsidP="00DD117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35EF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35EF1">
              <w:rPr>
                <w:rFonts w:ascii="Arial" w:hAnsi="Arial" w:cs="Arial"/>
              </w:rPr>
              <w:t>Pakiet 2 - Nabiał</w:t>
            </w:r>
          </w:p>
          <w:p w14:paraId="1A011A98" w14:textId="77777777" w:rsidR="00C35EF1" w:rsidRPr="00F245C5" w:rsidRDefault="00C35EF1" w:rsidP="00DD117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35EF1">
              <w:rPr>
                <w:rFonts w:ascii="Arial" w:hAnsi="Arial" w:cs="Arial"/>
                <w:b/>
              </w:rPr>
              <w:t>Spółdzielnia Mleczarska MLEKOVITA</w:t>
            </w:r>
          </w:p>
          <w:p w14:paraId="3765F16A" w14:textId="77777777" w:rsidR="00C35EF1" w:rsidRPr="00F245C5" w:rsidRDefault="00C35EF1" w:rsidP="00DD117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5EF1">
              <w:rPr>
                <w:rFonts w:ascii="Arial" w:hAnsi="Arial" w:cs="Arial"/>
                <w:bCs/>
              </w:rPr>
              <w:t>Ludowa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35EF1">
              <w:rPr>
                <w:rFonts w:ascii="Arial" w:hAnsi="Arial" w:cs="Arial"/>
                <w:bCs/>
              </w:rPr>
              <w:t>122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CEB5230" w14:textId="77777777" w:rsidR="00C35EF1" w:rsidRPr="00F245C5" w:rsidRDefault="00C35EF1" w:rsidP="00DD117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35EF1">
              <w:rPr>
                <w:rFonts w:ascii="Arial" w:hAnsi="Arial" w:cs="Arial"/>
                <w:bCs/>
              </w:rPr>
              <w:t>18-200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35EF1">
              <w:rPr>
                <w:rFonts w:ascii="Arial" w:hAnsi="Arial" w:cs="Arial"/>
                <w:bCs/>
              </w:rPr>
              <w:t>Wysokie Mazowieckie</w:t>
            </w:r>
          </w:p>
          <w:p w14:paraId="4ABCDDBE" w14:textId="77777777" w:rsidR="00C35EF1" w:rsidRPr="00F245C5" w:rsidRDefault="00C35EF1" w:rsidP="00DD117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35EF1">
              <w:rPr>
                <w:rFonts w:ascii="Arial" w:hAnsi="Arial" w:cs="Arial"/>
                <w:b/>
              </w:rPr>
              <w:t>109 855.95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93A7DA" w14:textId="77777777" w:rsidR="00C35EF1" w:rsidRPr="00F245C5" w:rsidRDefault="00C35EF1" w:rsidP="00DD117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D9B2A44" w14:textId="77777777" w:rsidR="00C35EF1" w:rsidRPr="00C35EF1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4B144E6" w14:textId="77777777" w:rsidR="00C35EF1" w:rsidRPr="00C35EF1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>-</w:t>
            </w:r>
            <w:r w:rsidRPr="00C35EF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AD0F5B" w14:textId="77777777" w:rsidR="00C35EF1" w:rsidRPr="00C35EF1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>I. Kryterium: Cena oferty - 100 punktów</w:t>
            </w:r>
          </w:p>
          <w:p w14:paraId="2D33142A" w14:textId="77777777" w:rsidR="00C35EF1" w:rsidRPr="00F245C5" w:rsidRDefault="00C35EF1" w:rsidP="00DD117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5EF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65ACC969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74DD845B" w14:textId="77777777" w:rsidTr="00C35E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B7A72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93324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FC4B0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D6E35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35EF1" w14:paraId="4DCFDA33" w14:textId="77777777" w:rsidTr="00C35E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96E2" w14:textId="77777777" w:rsidR="00C35EF1" w:rsidRPr="007D7932" w:rsidRDefault="00C35EF1" w:rsidP="00DD11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35EF1">
              <w:rPr>
                <w:rFonts w:ascii="Arial" w:hAnsi="Arial" w:cs="Arial"/>
                <w:sz w:val="22"/>
                <w:szCs w:val="22"/>
              </w:rPr>
              <w:t>Pakiet 1 -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857CF" w14:textId="77777777" w:rsidR="00C35EF1" w:rsidRPr="007D7932" w:rsidRDefault="00C35EF1" w:rsidP="00DD117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5EF1">
              <w:rPr>
                <w:rFonts w:ascii="Arial" w:hAnsi="Arial" w:cs="Arial"/>
                <w:b/>
                <w:bCs/>
                <w:sz w:val="22"/>
                <w:szCs w:val="22"/>
              </w:rPr>
              <w:t>Zakład Produkcyjno-Handlowy Piekarnia WM-ka Witold Węgrzyn</w:t>
            </w:r>
          </w:p>
          <w:p w14:paraId="625D75D7" w14:textId="77777777" w:rsidR="00C35EF1" w:rsidRPr="007D7932" w:rsidRDefault="00C35EF1" w:rsidP="00DD117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lastRenderedPageBreak/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EF1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67EAA8C" w14:textId="77777777" w:rsidR="00C35EF1" w:rsidRPr="007D7932" w:rsidRDefault="00C35EF1" w:rsidP="00DD117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EF1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196D9" w14:textId="77777777" w:rsidR="00C35EF1" w:rsidRPr="007D7932" w:rsidRDefault="00C35EF1" w:rsidP="00DD11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E271" w14:textId="77777777" w:rsidR="00C35EF1" w:rsidRPr="007D7932" w:rsidRDefault="00C35EF1" w:rsidP="00DD117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35EF1" w14:paraId="443114CA" w14:textId="77777777" w:rsidTr="00C35E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A581" w14:textId="77777777" w:rsidR="00C35EF1" w:rsidRPr="007D7932" w:rsidRDefault="00C35EF1" w:rsidP="00DD11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35EF1">
              <w:rPr>
                <w:rFonts w:ascii="Arial" w:hAnsi="Arial" w:cs="Arial"/>
                <w:sz w:val="22"/>
                <w:szCs w:val="22"/>
              </w:rPr>
              <w:t>Pakiet 2 - Nabiał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40A93" w14:textId="77777777" w:rsidR="00C35EF1" w:rsidRPr="007D7932" w:rsidRDefault="00C35EF1" w:rsidP="00DD117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5EF1">
              <w:rPr>
                <w:rFonts w:ascii="Arial" w:hAnsi="Arial" w:cs="Arial"/>
                <w:b/>
                <w:bCs/>
                <w:sz w:val="22"/>
                <w:szCs w:val="22"/>
              </w:rPr>
              <w:t>Spółdzielnia Mleczarska MLEKOVITA</w:t>
            </w:r>
          </w:p>
          <w:p w14:paraId="77D67287" w14:textId="77777777" w:rsidR="00C35EF1" w:rsidRPr="007D7932" w:rsidRDefault="00C35EF1" w:rsidP="00DD117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>Ludowa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EF1">
              <w:rPr>
                <w:rFonts w:ascii="Arial" w:hAnsi="Arial" w:cs="Arial"/>
                <w:sz w:val="22"/>
                <w:szCs w:val="22"/>
              </w:rPr>
              <w:t>122</w:t>
            </w:r>
          </w:p>
          <w:p w14:paraId="78F4B008" w14:textId="77777777" w:rsidR="00C35EF1" w:rsidRPr="007D7932" w:rsidRDefault="00C35EF1" w:rsidP="00DD117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>18-200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EF1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22102" w14:textId="77777777" w:rsidR="00C35EF1" w:rsidRPr="007D7932" w:rsidRDefault="00C35EF1" w:rsidP="00DD11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3E89" w14:textId="77777777" w:rsidR="00C35EF1" w:rsidRPr="007D7932" w:rsidRDefault="00C35EF1" w:rsidP="00DD117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5EF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9F76F83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147DBE2C" w14:textId="1B18E807" w:rsidR="008642B3" w:rsidRDefault="00BE320F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6CBE8A51" w14:textId="7FB192C7" w:rsidR="00BE320F" w:rsidRPr="00B36EDA" w:rsidRDefault="00BE320F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BE320F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4BB2" w14:textId="77777777" w:rsidR="0009509D" w:rsidRDefault="0009509D">
      <w:r>
        <w:separator/>
      </w:r>
    </w:p>
  </w:endnote>
  <w:endnote w:type="continuationSeparator" w:id="0">
    <w:p w14:paraId="4AC0F59C" w14:textId="77777777" w:rsidR="0009509D" w:rsidRDefault="00095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5F4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742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5496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2D91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D65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83FEF" w14:textId="77777777" w:rsidR="0009509D" w:rsidRDefault="0009509D">
      <w:r>
        <w:separator/>
      </w:r>
    </w:p>
  </w:footnote>
  <w:footnote w:type="continuationSeparator" w:id="0">
    <w:p w14:paraId="335FA4B1" w14:textId="77777777" w:rsidR="0009509D" w:rsidRDefault="00095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7D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D16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00C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09D"/>
    <w:rsid w:val="00022322"/>
    <w:rsid w:val="00042497"/>
    <w:rsid w:val="0009509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320F"/>
    <w:rsid w:val="00C35EF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C3FBC9"/>
  <w15:chartTrackingRefBased/>
  <w15:docId w15:val="{AB9EF694-46B0-432B-9293-3909A567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344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2024-05-08T08:17:00Z</dcterms:created>
  <dcterms:modified xsi:type="dcterms:W3CDTF">2024-05-08T08:17:00Z</dcterms:modified>
</cp:coreProperties>
</file>