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11A42" w14:textId="60B6BAC6" w:rsidR="00EB1359" w:rsidRPr="003261E7" w:rsidRDefault="00BA6D39" w:rsidP="0028506A">
      <w:pPr>
        <w:spacing w:after="240"/>
        <w:jc w:val="right"/>
        <w:rPr>
          <w:sz w:val="22"/>
          <w:szCs w:val="22"/>
        </w:rPr>
      </w:pPr>
      <w:r w:rsidRPr="00BA6D3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83B0C">
        <w:rPr>
          <w:sz w:val="22"/>
          <w:szCs w:val="22"/>
        </w:rPr>
        <w:t>08.05.2024r.</w:t>
      </w:r>
    </w:p>
    <w:p w14:paraId="4BE909E7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62DB80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2FA184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F82EC1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903B58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E56CD77" w14:textId="418912C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  <w:r w:rsidR="0028506A">
        <w:rPr>
          <w:b/>
          <w:sz w:val="28"/>
          <w:szCs w:val="24"/>
        </w:rPr>
        <w:t xml:space="preserve">PAKIETÓW </w:t>
      </w:r>
      <w:r w:rsidR="0028506A">
        <w:rPr>
          <w:b/>
          <w:sz w:val="28"/>
          <w:szCs w:val="24"/>
        </w:rPr>
        <w:br/>
        <w:t>2, 4, 6, 37, 76, 78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6D39" w:rsidRPr="003261E7" w14:paraId="27455D74" w14:textId="77777777" w:rsidTr="00117B83">
        <w:trPr>
          <w:trHeight w:val="638"/>
        </w:trPr>
        <w:tc>
          <w:tcPr>
            <w:tcW w:w="959" w:type="dxa"/>
            <w:shd w:val="clear" w:color="auto" w:fill="auto"/>
          </w:tcPr>
          <w:p w14:paraId="3314F92A" w14:textId="77777777" w:rsidR="00BA6D39" w:rsidRPr="003261E7" w:rsidRDefault="00BA6D39" w:rsidP="00117B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A79D2B" w14:textId="060442F1" w:rsidR="00BA6D39" w:rsidRPr="003261E7" w:rsidRDefault="00BA6D39" w:rsidP="00117B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6D39">
              <w:rPr>
                <w:sz w:val="22"/>
                <w:szCs w:val="22"/>
              </w:rPr>
              <w:t>przetarg</w:t>
            </w:r>
            <w:r w:rsidR="0028506A">
              <w:rPr>
                <w:sz w:val="22"/>
                <w:szCs w:val="22"/>
              </w:rPr>
              <w:t>u</w:t>
            </w:r>
            <w:r w:rsidRPr="00BA6D39">
              <w:rPr>
                <w:sz w:val="22"/>
                <w:szCs w:val="22"/>
              </w:rPr>
              <w:t xml:space="preserve"> nieograniczon</w:t>
            </w:r>
            <w:r w:rsidR="0028506A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8506A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A6D39">
              <w:rPr>
                <w:b/>
                <w:sz w:val="22"/>
                <w:szCs w:val="22"/>
              </w:rPr>
              <w:t>ZP/10/2024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B1EF50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DAA9E6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58BAA3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A0EB15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5CC3A65" w14:textId="77777777" w:rsidTr="0028506A">
        <w:trPr>
          <w:trHeight w:val="66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2B1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1A2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64FFDE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8506A" w:rsidRPr="00EB1359" w14:paraId="0EB19571" w14:textId="77777777" w:rsidTr="0028506A">
        <w:trPr>
          <w:trHeight w:val="24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847C" w14:textId="4DBED2A9" w:rsidR="0028506A" w:rsidRPr="00BA6D39" w:rsidRDefault="0028506A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8998" w14:textId="77777777" w:rsidR="0028506A" w:rsidRPr="00EB1359" w:rsidRDefault="0028506A" w:rsidP="002850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>Pakiet 2 - Aqua pro usu officinale</w:t>
            </w:r>
          </w:p>
          <w:p w14:paraId="3F3F4AC9" w14:textId="77777777" w:rsidR="0028506A" w:rsidRPr="0028506A" w:rsidRDefault="0028506A" w:rsidP="0028506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7A24CE31" w14:textId="626CB584" w:rsidR="0028506A" w:rsidRDefault="0028506A" w:rsidP="002850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Pr="00BA6D39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Pr="00BA6D39">
              <w:rPr>
                <w:sz w:val="22"/>
                <w:szCs w:val="22"/>
              </w:rPr>
              <w:t>w postępowaniu albo oferty podlegały odrzuceniu</w:t>
            </w:r>
          </w:p>
          <w:p w14:paraId="71073172" w14:textId="77777777" w:rsidR="0028506A" w:rsidRPr="0028506A" w:rsidRDefault="0028506A" w:rsidP="0028506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73DD5FD0" w14:textId="68E553EB" w:rsidR="0028506A" w:rsidRPr="00BA6D39" w:rsidRDefault="0028506A" w:rsidP="002850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Art</w:t>
            </w:r>
            <w:r w:rsidRPr="00BA6D39">
              <w:rPr>
                <w:sz w:val="22"/>
                <w:szCs w:val="22"/>
              </w:rPr>
              <w:t xml:space="preserve">. 255 pkt 2 ustawy Pzp </w:t>
            </w:r>
            <w:r>
              <w:rPr>
                <w:sz w:val="22"/>
                <w:szCs w:val="22"/>
              </w:rPr>
              <w:t>–</w:t>
            </w:r>
            <w:r w:rsidRPr="00BA6D39">
              <w:rPr>
                <w:sz w:val="22"/>
                <w:szCs w:val="22"/>
              </w:rPr>
              <w:t xml:space="preserve"> wszystkie złożone oferty podlegały odrzuceniu na podstawie </w:t>
            </w:r>
            <w:r>
              <w:rPr>
                <w:sz w:val="22"/>
                <w:szCs w:val="22"/>
              </w:rPr>
              <w:t>Art</w:t>
            </w:r>
            <w:r w:rsidRPr="00BA6D39">
              <w:rPr>
                <w:sz w:val="22"/>
                <w:szCs w:val="22"/>
              </w:rPr>
              <w:t xml:space="preserve">. 226 ust. 1 pkt 5 ustawy Pzp </w:t>
            </w:r>
            <w:r>
              <w:rPr>
                <w:sz w:val="22"/>
                <w:szCs w:val="22"/>
              </w:rPr>
              <w:t>–</w:t>
            </w:r>
            <w:r w:rsidRPr="00BA6D39">
              <w:rPr>
                <w:sz w:val="22"/>
                <w:szCs w:val="22"/>
              </w:rPr>
              <w:t xml:space="preserve"> treść oferty jest niezgodna z warunkami zamówienia.</w:t>
            </w:r>
          </w:p>
        </w:tc>
      </w:tr>
      <w:tr w:rsidR="00BA6D39" w:rsidRPr="00EB1359" w14:paraId="2FD6FA10" w14:textId="77777777" w:rsidTr="00117B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065C" w14:textId="77777777" w:rsidR="00BA6D39" w:rsidRPr="00710915" w:rsidRDefault="00BA6D39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6D3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F72C" w14:textId="397F7216" w:rsidR="00BA6D39" w:rsidRPr="00EB1359" w:rsidRDefault="00BA6D39" w:rsidP="00117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 xml:space="preserve">Pakiet 4 </w:t>
            </w:r>
            <w:r w:rsidR="0028506A">
              <w:rPr>
                <w:b/>
                <w:sz w:val="22"/>
                <w:szCs w:val="22"/>
              </w:rPr>
              <w:t>–</w:t>
            </w:r>
            <w:r w:rsidRPr="00BA6D39">
              <w:rPr>
                <w:b/>
                <w:sz w:val="22"/>
                <w:szCs w:val="22"/>
              </w:rPr>
              <w:t xml:space="preserve"> Silver nitrate</w:t>
            </w:r>
          </w:p>
          <w:p w14:paraId="4E0847A6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2EB17E07" w14:textId="4D8D3377" w:rsidR="00BA6D39" w:rsidRDefault="0028506A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A6D39" w:rsidRPr="00BA6D3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A6D39" w:rsidRPr="00BA6D39">
              <w:rPr>
                <w:sz w:val="22"/>
                <w:szCs w:val="22"/>
              </w:rPr>
              <w:t>w postępowaniu albo żadnej oferty</w:t>
            </w:r>
          </w:p>
          <w:p w14:paraId="6A3C9A66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31FC1C50" w14:textId="77777777" w:rsidR="00BA6D39" w:rsidRPr="00EB1359" w:rsidRDefault="00BA6D39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6D39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BA6D39" w:rsidRPr="00EB1359" w14:paraId="6E9E08B9" w14:textId="77777777" w:rsidTr="00117B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F8D9" w14:textId="77777777" w:rsidR="00BA6D39" w:rsidRPr="00710915" w:rsidRDefault="00BA6D39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6D39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9025" w14:textId="77777777" w:rsidR="00BA6D39" w:rsidRPr="00EB1359" w:rsidRDefault="00BA6D39" w:rsidP="00117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>Pakiet 6 - Leki I</w:t>
            </w:r>
          </w:p>
          <w:p w14:paraId="72DCCA2F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1B4558E6" w14:textId="40DA7BF6" w:rsidR="00BA6D39" w:rsidRDefault="0028506A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A6D39" w:rsidRPr="00BA6D3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A6D39" w:rsidRPr="00BA6D39">
              <w:rPr>
                <w:sz w:val="22"/>
                <w:szCs w:val="22"/>
              </w:rPr>
              <w:t>w postępowaniu albo żadnej oferty</w:t>
            </w:r>
          </w:p>
          <w:p w14:paraId="4E7031B7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4130223B" w14:textId="77777777" w:rsidR="00BA6D39" w:rsidRPr="00EB1359" w:rsidRDefault="00BA6D39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6D39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BA6D39" w:rsidRPr="00EB1359" w14:paraId="2C8B4544" w14:textId="77777777" w:rsidTr="00117B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9280" w14:textId="77777777" w:rsidR="00BA6D39" w:rsidRPr="00710915" w:rsidRDefault="00BA6D39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6D39">
              <w:rPr>
                <w:b/>
                <w:bCs/>
                <w:sz w:val="22"/>
                <w:szCs w:val="22"/>
              </w:rPr>
              <w:lastRenderedPageBreak/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048E" w14:textId="77777777" w:rsidR="00BA6D39" w:rsidRPr="00EB1359" w:rsidRDefault="00BA6D39" w:rsidP="00117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>Pakiet 37 - Phenylephrine</w:t>
            </w:r>
          </w:p>
          <w:p w14:paraId="1AA17D13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4048124D" w14:textId="68084F8B" w:rsidR="00BA6D39" w:rsidRDefault="0028506A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 - </w:t>
            </w:r>
            <w:r w:rsidR="00BA6D39" w:rsidRPr="00BA6D3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A6D39" w:rsidRPr="00BA6D39">
              <w:rPr>
                <w:sz w:val="22"/>
                <w:szCs w:val="22"/>
              </w:rPr>
              <w:t>w postępowaniu albo żadnej oferty</w:t>
            </w:r>
          </w:p>
          <w:p w14:paraId="27F2F85C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2F2EAC0D" w14:textId="77777777" w:rsidR="00BA6D39" w:rsidRPr="00EB1359" w:rsidRDefault="00BA6D39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6D39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BA6D39" w:rsidRPr="00EB1359" w14:paraId="78232844" w14:textId="77777777" w:rsidTr="00117B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13AC" w14:textId="77777777" w:rsidR="00BA6D39" w:rsidRPr="00710915" w:rsidRDefault="00BA6D39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6D39">
              <w:rPr>
                <w:b/>
                <w:bCs/>
                <w:sz w:val="22"/>
                <w:szCs w:val="22"/>
              </w:rPr>
              <w:t>76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A2C0" w14:textId="77777777" w:rsidR="00BA6D39" w:rsidRPr="00EB1359" w:rsidRDefault="00BA6D39" w:rsidP="00117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>Pakiet 76 - Kalii chloridum</w:t>
            </w:r>
          </w:p>
          <w:p w14:paraId="03285D92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3E9A57E5" w14:textId="6130972A" w:rsidR="00BA6D39" w:rsidRDefault="0028506A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A6D39" w:rsidRPr="00BA6D3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A6D39" w:rsidRPr="00BA6D39">
              <w:rPr>
                <w:sz w:val="22"/>
                <w:szCs w:val="22"/>
              </w:rPr>
              <w:t>w postępowaniu albo żadnej oferty</w:t>
            </w:r>
          </w:p>
          <w:p w14:paraId="422ACC54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7EED7EB7" w14:textId="77777777" w:rsidR="00BA6D39" w:rsidRPr="00EB1359" w:rsidRDefault="00BA6D39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6D39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BA6D39" w:rsidRPr="00EB1359" w14:paraId="6590D612" w14:textId="77777777" w:rsidTr="00117B8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A738" w14:textId="77777777" w:rsidR="00BA6D39" w:rsidRPr="00710915" w:rsidRDefault="00BA6D39" w:rsidP="00117B8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A6D39">
              <w:rPr>
                <w:b/>
                <w:bCs/>
                <w:sz w:val="22"/>
                <w:szCs w:val="22"/>
              </w:rPr>
              <w:t>78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0C8E" w14:textId="77777777" w:rsidR="00BA6D39" w:rsidRPr="00EB1359" w:rsidRDefault="00BA6D39" w:rsidP="00117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6D39">
              <w:rPr>
                <w:b/>
                <w:sz w:val="22"/>
                <w:szCs w:val="22"/>
              </w:rPr>
              <w:t>Pakiet 78 - Mleko dla niemowląt II</w:t>
            </w:r>
          </w:p>
          <w:p w14:paraId="5E4644C7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prawne:</w:t>
            </w:r>
          </w:p>
          <w:p w14:paraId="48C9720A" w14:textId="272142E4" w:rsidR="00BA6D39" w:rsidRDefault="0028506A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 - </w:t>
            </w:r>
            <w:r w:rsidR="00BA6D39" w:rsidRPr="00BA6D3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A6D39" w:rsidRPr="00BA6D39">
              <w:rPr>
                <w:sz w:val="22"/>
                <w:szCs w:val="22"/>
              </w:rPr>
              <w:t>w postępowaniu albo żadnej oferty</w:t>
            </w:r>
          </w:p>
          <w:p w14:paraId="7328D693" w14:textId="77777777" w:rsidR="00BA6D39" w:rsidRPr="0028506A" w:rsidRDefault="00BA6D39" w:rsidP="00117B8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506A">
              <w:rPr>
                <w:sz w:val="22"/>
                <w:szCs w:val="22"/>
                <w:u w:val="single"/>
              </w:rPr>
              <w:t>Uzasadnienie faktyczne:</w:t>
            </w:r>
          </w:p>
          <w:p w14:paraId="00BCC9A8" w14:textId="77777777" w:rsidR="00BA6D39" w:rsidRPr="00EB1359" w:rsidRDefault="00BA6D39" w:rsidP="00117B8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A6D39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0619DB9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0C04B" w14:textId="77777777" w:rsidR="00BA6D39" w:rsidRDefault="00BA6D39" w:rsidP="00BA6D39">
      <w:r>
        <w:separator/>
      </w:r>
    </w:p>
  </w:endnote>
  <w:endnote w:type="continuationSeparator" w:id="0">
    <w:p w14:paraId="27DF1BA4" w14:textId="77777777" w:rsidR="00BA6D39" w:rsidRDefault="00BA6D39" w:rsidP="00BA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B361E" w14:textId="77777777" w:rsidR="00BA6D39" w:rsidRDefault="00BA6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D9300" w14:textId="77777777" w:rsidR="00BA6D39" w:rsidRDefault="00BA6D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D958D" w14:textId="77777777" w:rsidR="00BA6D39" w:rsidRDefault="00BA6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2F1D9" w14:textId="77777777" w:rsidR="00BA6D39" w:rsidRDefault="00BA6D39" w:rsidP="00BA6D39">
      <w:r>
        <w:separator/>
      </w:r>
    </w:p>
  </w:footnote>
  <w:footnote w:type="continuationSeparator" w:id="0">
    <w:p w14:paraId="360DE28A" w14:textId="77777777" w:rsidR="00BA6D39" w:rsidRDefault="00BA6D39" w:rsidP="00BA6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275DF" w14:textId="77777777" w:rsidR="00BA6D39" w:rsidRDefault="00BA6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CB7BE" w14:textId="77777777" w:rsidR="00BA6D39" w:rsidRDefault="00BA6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A5F80" w14:textId="77777777" w:rsidR="00BA6D39" w:rsidRDefault="00BA6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6EA"/>
    <w:rsid w:val="00010B31"/>
    <w:rsid w:val="00104963"/>
    <w:rsid w:val="00150F65"/>
    <w:rsid w:val="0028506A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A6D39"/>
    <w:rsid w:val="00C83B0C"/>
    <w:rsid w:val="00CC06E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CB7CA"/>
  <w15:chartTrackingRefBased/>
  <w15:docId w15:val="{5168CFB8-B0D9-444C-AB04-3CF76E18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A6D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6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353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2024-04-26T07:34:00Z</dcterms:created>
  <dcterms:modified xsi:type="dcterms:W3CDTF">2024-05-08T06:51:00Z</dcterms:modified>
</cp:coreProperties>
</file>