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84738" w14:textId="3C55A630" w:rsidR="00D64D0A" w:rsidRDefault="00D64D0A" w:rsidP="00D64D0A">
      <w:pPr>
        <w:spacing w:after="240"/>
        <w:jc w:val="right"/>
        <w:rPr>
          <w:sz w:val="22"/>
          <w:szCs w:val="22"/>
        </w:rPr>
      </w:pPr>
      <w:bookmarkStart w:id="0" w:name="_Hlk53520193"/>
      <w:r w:rsidRPr="00E46912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="001418DE">
        <w:rPr>
          <w:sz w:val="22"/>
          <w:szCs w:val="22"/>
        </w:rPr>
        <w:t>08.05.2024r.</w:t>
      </w:r>
    </w:p>
    <w:p w14:paraId="7002F99A" w14:textId="77777777" w:rsidR="00D64D0A" w:rsidRPr="00856BA6" w:rsidRDefault="00D64D0A" w:rsidP="00D64D0A">
      <w:pPr>
        <w:spacing w:after="240"/>
        <w:jc w:val="right"/>
        <w:rPr>
          <w:sz w:val="22"/>
          <w:szCs w:val="22"/>
        </w:rPr>
      </w:pPr>
    </w:p>
    <w:p w14:paraId="78E0FF70" w14:textId="77777777" w:rsidR="00D64D0A" w:rsidRPr="002032C0" w:rsidRDefault="00D64D0A" w:rsidP="00D64D0A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AB4728E" w14:textId="77777777" w:rsidR="00D64D0A" w:rsidRPr="002032C0" w:rsidRDefault="00D64D0A" w:rsidP="00D64D0A">
      <w:r w:rsidRPr="002032C0">
        <w:rPr>
          <w:b/>
          <w:bCs/>
        </w:rPr>
        <w:t>im. Gabriela Narutowicza w Krakowie</w:t>
      </w:r>
    </w:p>
    <w:p w14:paraId="279BAFFE" w14:textId="77777777" w:rsidR="00D64D0A" w:rsidRPr="002032C0" w:rsidRDefault="00D64D0A" w:rsidP="00D64D0A">
      <w:r w:rsidRPr="002032C0">
        <w:t>ul. Prądnicka 35-37</w:t>
      </w:r>
    </w:p>
    <w:p w14:paraId="1ABB6729" w14:textId="46B9D745" w:rsidR="00D64D0A" w:rsidRPr="002032C0" w:rsidRDefault="00D64D0A" w:rsidP="00D64D0A">
      <w:r w:rsidRPr="002032C0">
        <w:t>31-202 Kraków</w:t>
      </w:r>
      <w:r>
        <w:br/>
      </w:r>
    </w:p>
    <w:p w14:paraId="2271591A" w14:textId="77777777" w:rsidR="00D64D0A" w:rsidRDefault="00D64D0A" w:rsidP="00D64D0A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173FFAD" w14:textId="070FAED0" w:rsidR="00D64D0A" w:rsidRDefault="00D64D0A" w:rsidP="00D64D0A">
      <w:pPr>
        <w:spacing w:after="480"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 w zakresie</w:t>
      </w:r>
      <w:r>
        <w:rPr>
          <w:b/>
          <w:sz w:val="28"/>
        </w:rPr>
        <w:br/>
        <w:t>Pakietów 1-2, 4-83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64D0A" w:rsidRPr="00607F9B" w14:paraId="567E6123" w14:textId="77777777" w:rsidTr="001E2A6E">
        <w:trPr>
          <w:trHeight w:val="638"/>
        </w:trPr>
        <w:tc>
          <w:tcPr>
            <w:tcW w:w="959" w:type="dxa"/>
            <w:shd w:val="clear" w:color="auto" w:fill="auto"/>
          </w:tcPr>
          <w:p w14:paraId="0A2489C2" w14:textId="77777777" w:rsidR="00D64D0A" w:rsidRPr="00607F9B" w:rsidRDefault="00D64D0A" w:rsidP="001E2A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C59F55" w14:textId="77777777" w:rsidR="00D64D0A" w:rsidRPr="00607F9B" w:rsidRDefault="00D64D0A" w:rsidP="001E2A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46912">
              <w:rPr>
                <w:sz w:val="22"/>
                <w:szCs w:val="22"/>
              </w:rPr>
              <w:t>przetarg</w:t>
            </w:r>
            <w:r>
              <w:rPr>
                <w:sz w:val="22"/>
                <w:szCs w:val="22"/>
              </w:rPr>
              <w:t>u</w:t>
            </w:r>
            <w:r w:rsidRPr="00E46912">
              <w:rPr>
                <w:sz w:val="22"/>
                <w:szCs w:val="22"/>
              </w:rPr>
              <w:t xml:space="preserve"> nieograniczon</w:t>
            </w:r>
            <w:r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46ABE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6912">
              <w:rPr>
                <w:b/>
                <w:sz w:val="22"/>
                <w:szCs w:val="22"/>
              </w:rPr>
              <w:t>ZP/10/2024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0C8FAA" w14:textId="48F05356" w:rsidR="00D64D0A" w:rsidRPr="00D64D0A" w:rsidRDefault="00D64D0A" w:rsidP="00D64D0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 pkt 1 i ust. 2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>
        <w:rPr>
          <w:sz w:val="22"/>
          <w:szCs w:val="22"/>
        </w:rPr>
        <w:t xml:space="preserve">, informuje, że w toczącym się postępowaniu </w:t>
      </w:r>
      <w:r>
        <w:rPr>
          <w:sz w:val="22"/>
          <w:szCs w:val="22"/>
        </w:rPr>
        <w:br/>
        <w:t>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64D0A" w14:paraId="4B1010D5" w14:textId="77777777" w:rsidTr="001E2A6E">
        <w:trPr>
          <w:cantSplit/>
        </w:trPr>
        <w:tc>
          <w:tcPr>
            <w:tcW w:w="9072" w:type="dxa"/>
          </w:tcPr>
          <w:p w14:paraId="34C8C985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LogFarma Sp. z o.o.</w:t>
            </w:r>
          </w:p>
          <w:p w14:paraId="15E7C04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ul. Komandosów 1 /1</w:t>
            </w:r>
          </w:p>
          <w:p w14:paraId="76C7DF72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32-085 Modlniczka</w:t>
            </w:r>
          </w:p>
          <w:p w14:paraId="6CD40415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>Pakiet 1 - Surowce farmaceutyczne</w:t>
            </w:r>
          </w:p>
          <w:p w14:paraId="1CAD9A95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1A1F2D32" w14:textId="77777777" w:rsidTr="001E2A6E">
        <w:trPr>
          <w:cantSplit/>
        </w:trPr>
        <w:tc>
          <w:tcPr>
            <w:tcW w:w="9072" w:type="dxa"/>
          </w:tcPr>
          <w:p w14:paraId="75C1E248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2A12CC3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2E31D8D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4957742F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5 - Mleko dla niemowląt I </w:t>
            </w:r>
          </w:p>
          <w:p w14:paraId="3B1119FF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3D0C2112" w14:textId="77777777" w:rsidTr="001E2A6E">
        <w:trPr>
          <w:cantSplit/>
        </w:trPr>
        <w:tc>
          <w:tcPr>
            <w:tcW w:w="9072" w:type="dxa"/>
          </w:tcPr>
          <w:p w14:paraId="39159DAC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GENESIS PHARM Sp. z o. o. Sp. k.</w:t>
            </w:r>
          </w:p>
          <w:p w14:paraId="0D4EA66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Obywatelska 128/152 </w:t>
            </w:r>
          </w:p>
          <w:p w14:paraId="1D528BDF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94-104 Łódź</w:t>
            </w:r>
          </w:p>
          <w:p w14:paraId="02CCA44F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7 - Phytomenadione </w:t>
            </w:r>
          </w:p>
          <w:p w14:paraId="7FC82A4F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7D1E76D2" w14:textId="77777777" w:rsidTr="001E2A6E">
        <w:trPr>
          <w:cantSplit/>
        </w:trPr>
        <w:tc>
          <w:tcPr>
            <w:tcW w:w="9072" w:type="dxa"/>
          </w:tcPr>
          <w:p w14:paraId="155D9093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Delfarma Sp. z o.o.</w:t>
            </w:r>
          </w:p>
          <w:p w14:paraId="4180137F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Św. Teresy od Dzieciątka Jezus 111 </w:t>
            </w:r>
          </w:p>
          <w:p w14:paraId="6978BC8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91-222 Łódź</w:t>
            </w:r>
          </w:p>
          <w:p w14:paraId="57E5C5F6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8 - Fondaparinux </w:t>
            </w:r>
          </w:p>
          <w:p w14:paraId="24E84151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33C80712" w14:textId="77777777" w:rsidTr="001E2A6E">
        <w:trPr>
          <w:cantSplit/>
        </w:trPr>
        <w:tc>
          <w:tcPr>
            <w:tcW w:w="9072" w:type="dxa"/>
          </w:tcPr>
          <w:p w14:paraId="14C1518D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lastRenderedPageBreak/>
              <w:t>Salus International Sp. z o.o.</w:t>
            </w:r>
          </w:p>
          <w:p w14:paraId="57623A0E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6E5A0EE3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0FFA1893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9 - Leki II </w:t>
            </w:r>
          </w:p>
          <w:p w14:paraId="088D677E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1C351C4C" w14:textId="77777777" w:rsidTr="001E2A6E">
        <w:trPr>
          <w:cantSplit/>
        </w:trPr>
        <w:tc>
          <w:tcPr>
            <w:tcW w:w="9072" w:type="dxa"/>
          </w:tcPr>
          <w:p w14:paraId="1BC3FD28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Centrala Farmaceutyczna CEFARM S.A.</w:t>
            </w:r>
          </w:p>
          <w:p w14:paraId="48D3A32D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Jana Kazimierza 16 </w:t>
            </w:r>
          </w:p>
          <w:p w14:paraId="7A27BF4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01-248 Warszawa</w:t>
            </w:r>
          </w:p>
          <w:p w14:paraId="61E2D186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10 - Toksyna Botulinowa </w:t>
            </w:r>
          </w:p>
          <w:p w14:paraId="558CF8E4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55C2C3EA" w14:textId="77777777" w:rsidTr="001E2A6E">
        <w:trPr>
          <w:cantSplit/>
        </w:trPr>
        <w:tc>
          <w:tcPr>
            <w:tcW w:w="9072" w:type="dxa"/>
          </w:tcPr>
          <w:p w14:paraId="3C8B3E71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LogFarma Sp. z o.o.</w:t>
            </w:r>
          </w:p>
          <w:p w14:paraId="44E73CAF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ul. Komandosów 1 /1</w:t>
            </w:r>
          </w:p>
          <w:p w14:paraId="760FD1E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32-085 Modlniczka</w:t>
            </w:r>
          </w:p>
          <w:p w14:paraId="57F54E75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11 - Formaldehyde </w:t>
            </w:r>
          </w:p>
          <w:p w14:paraId="78CFC4EE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73F38C85" w14:textId="77777777" w:rsidTr="001E2A6E">
        <w:trPr>
          <w:cantSplit/>
        </w:trPr>
        <w:tc>
          <w:tcPr>
            <w:tcW w:w="9072" w:type="dxa"/>
          </w:tcPr>
          <w:p w14:paraId="2BE2BFC0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Baxter Polska Sp. z o.o.</w:t>
            </w:r>
          </w:p>
          <w:p w14:paraId="34E2F72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Kruczkowskiego 8 </w:t>
            </w:r>
          </w:p>
          <w:p w14:paraId="022F605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00-380 Warszawa</w:t>
            </w:r>
          </w:p>
          <w:p w14:paraId="6E8EC729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12 - Doxorubicinum </w:t>
            </w:r>
          </w:p>
          <w:p w14:paraId="767B518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7F160785" w14:textId="77777777" w:rsidTr="001E2A6E">
        <w:trPr>
          <w:cantSplit/>
        </w:trPr>
        <w:tc>
          <w:tcPr>
            <w:tcW w:w="9072" w:type="dxa"/>
          </w:tcPr>
          <w:p w14:paraId="6162BA7B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Lek S.A.</w:t>
            </w:r>
          </w:p>
          <w:p w14:paraId="2398FDBE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Podlipie 16 </w:t>
            </w:r>
          </w:p>
          <w:p w14:paraId="3F4B1B92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95-010 Stryków</w:t>
            </w:r>
          </w:p>
          <w:p w14:paraId="3F6D76B2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13 - Calcii folinas </w:t>
            </w:r>
          </w:p>
          <w:p w14:paraId="656F6F84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0F9A668F" w14:textId="77777777" w:rsidTr="001E2A6E">
        <w:trPr>
          <w:cantSplit/>
        </w:trPr>
        <w:tc>
          <w:tcPr>
            <w:tcW w:w="9072" w:type="dxa"/>
          </w:tcPr>
          <w:p w14:paraId="0B2B8117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Urtica Sp. z o.o.</w:t>
            </w:r>
          </w:p>
          <w:p w14:paraId="1F0407EE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Krzemieniecka 120 </w:t>
            </w:r>
          </w:p>
          <w:p w14:paraId="78B0EE4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54-640 Wrocław</w:t>
            </w:r>
          </w:p>
          <w:p w14:paraId="36B127AE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14 - Leki III </w:t>
            </w:r>
          </w:p>
          <w:p w14:paraId="454BFFA0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0A23F48B" w14:textId="77777777" w:rsidTr="001E2A6E">
        <w:trPr>
          <w:cantSplit/>
        </w:trPr>
        <w:tc>
          <w:tcPr>
            <w:tcW w:w="9072" w:type="dxa"/>
          </w:tcPr>
          <w:p w14:paraId="315D2FBA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LogFarma Sp. z o.o.</w:t>
            </w:r>
          </w:p>
          <w:p w14:paraId="5EFCB9C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ul. Komandosów 1 /1</w:t>
            </w:r>
          </w:p>
          <w:p w14:paraId="206EEA0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32-085 Modlniczka</w:t>
            </w:r>
          </w:p>
          <w:p w14:paraId="5A14918A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15 - Surowce farmaceutyczne do receptury aptecznej </w:t>
            </w:r>
          </w:p>
          <w:p w14:paraId="62203F29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0307A445" w14:textId="77777777" w:rsidTr="001E2A6E">
        <w:trPr>
          <w:cantSplit/>
        </w:trPr>
        <w:tc>
          <w:tcPr>
            <w:tcW w:w="9072" w:type="dxa"/>
          </w:tcPr>
          <w:p w14:paraId="20693A83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7FF6680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2B02272B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0CA566E1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16 - Leki IV </w:t>
            </w:r>
          </w:p>
          <w:p w14:paraId="40687970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201D4D03" w14:textId="77777777" w:rsidTr="001E2A6E">
        <w:trPr>
          <w:cantSplit/>
        </w:trPr>
        <w:tc>
          <w:tcPr>
            <w:tcW w:w="9072" w:type="dxa"/>
          </w:tcPr>
          <w:p w14:paraId="573591BA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Delfarma Sp. z o.o.</w:t>
            </w:r>
          </w:p>
          <w:p w14:paraId="3D24824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Św. Teresy od Dzieciątka Jezus 111 </w:t>
            </w:r>
          </w:p>
          <w:p w14:paraId="3CA702B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91-222 Łódź</w:t>
            </w:r>
          </w:p>
          <w:p w14:paraId="6E1FD1F0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17 - Urapidil </w:t>
            </w:r>
          </w:p>
          <w:p w14:paraId="55C5CB83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4D67434B" w14:textId="77777777" w:rsidTr="001E2A6E">
        <w:trPr>
          <w:cantSplit/>
        </w:trPr>
        <w:tc>
          <w:tcPr>
            <w:tcW w:w="9072" w:type="dxa"/>
          </w:tcPr>
          <w:p w14:paraId="1F203F90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lastRenderedPageBreak/>
              <w:t>Fresenius Kabi Polska Sp.  z o.o.</w:t>
            </w:r>
          </w:p>
          <w:p w14:paraId="3333382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Al. Jerozolimskie 134 </w:t>
            </w:r>
          </w:p>
          <w:p w14:paraId="4EFD020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02-305 Warszawa</w:t>
            </w:r>
          </w:p>
          <w:p w14:paraId="5B43E803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18 -  Leki V </w:t>
            </w:r>
          </w:p>
          <w:p w14:paraId="5728A5A3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7DE178C7" w14:textId="77777777" w:rsidTr="001E2A6E">
        <w:trPr>
          <w:cantSplit/>
        </w:trPr>
        <w:tc>
          <w:tcPr>
            <w:tcW w:w="9072" w:type="dxa"/>
          </w:tcPr>
          <w:p w14:paraId="0D8D6F5D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Tramco Sp. z o. o.</w:t>
            </w:r>
          </w:p>
          <w:p w14:paraId="05F5F17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Wolska 14 </w:t>
            </w:r>
          </w:p>
          <w:p w14:paraId="473D424A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05-860 Płochocin</w:t>
            </w:r>
          </w:p>
          <w:p w14:paraId="1424E57B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19 - Leki VI </w:t>
            </w:r>
          </w:p>
          <w:p w14:paraId="668455EE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247A53AA" w14:textId="77777777" w:rsidTr="001E2A6E">
        <w:trPr>
          <w:cantSplit/>
        </w:trPr>
        <w:tc>
          <w:tcPr>
            <w:tcW w:w="9072" w:type="dxa"/>
          </w:tcPr>
          <w:p w14:paraId="4DE36B05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288D7B0E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56B6929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35218D48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20 - Leki VII </w:t>
            </w:r>
          </w:p>
          <w:p w14:paraId="6335DD5E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6A5F3FCF" w14:textId="77777777" w:rsidTr="001E2A6E">
        <w:trPr>
          <w:cantSplit/>
        </w:trPr>
        <w:tc>
          <w:tcPr>
            <w:tcW w:w="9072" w:type="dxa"/>
          </w:tcPr>
          <w:p w14:paraId="03E8658C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058C559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73BC88B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22D61F9D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21 - Leki VIII </w:t>
            </w:r>
          </w:p>
          <w:p w14:paraId="0B878E00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59C740FA" w14:textId="77777777" w:rsidTr="001E2A6E">
        <w:trPr>
          <w:cantSplit/>
        </w:trPr>
        <w:tc>
          <w:tcPr>
            <w:tcW w:w="9072" w:type="dxa"/>
          </w:tcPr>
          <w:p w14:paraId="631FCFAC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Farmacol Logistyka Sp. z o.o.</w:t>
            </w:r>
          </w:p>
          <w:p w14:paraId="566EF3C4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Szopienicka 77 </w:t>
            </w:r>
          </w:p>
          <w:p w14:paraId="798A90D3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40-431 Katowice</w:t>
            </w:r>
          </w:p>
          <w:p w14:paraId="53E2DAB3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22 - Iopromide </w:t>
            </w:r>
          </w:p>
          <w:p w14:paraId="40ECDC2B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34F0A663" w14:textId="77777777" w:rsidTr="001E2A6E">
        <w:trPr>
          <w:cantSplit/>
        </w:trPr>
        <w:tc>
          <w:tcPr>
            <w:tcW w:w="9072" w:type="dxa"/>
          </w:tcPr>
          <w:p w14:paraId="4C148B1D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4B29BEA3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1B834AA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16D3E7E6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23 - Insuliny </w:t>
            </w:r>
          </w:p>
          <w:p w14:paraId="5A74265D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4F9BB54C" w14:textId="77777777" w:rsidTr="001E2A6E">
        <w:trPr>
          <w:cantSplit/>
        </w:trPr>
        <w:tc>
          <w:tcPr>
            <w:tcW w:w="9072" w:type="dxa"/>
          </w:tcPr>
          <w:p w14:paraId="0F2BED53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233C35F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57EEE9AB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03873405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24 - Esomeprazole </w:t>
            </w:r>
          </w:p>
          <w:p w14:paraId="74E350B2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046F9024" w14:textId="77777777" w:rsidTr="001E2A6E">
        <w:trPr>
          <w:cantSplit/>
        </w:trPr>
        <w:tc>
          <w:tcPr>
            <w:tcW w:w="9072" w:type="dxa"/>
          </w:tcPr>
          <w:p w14:paraId="23870F89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P.P.H.U. Specjał Sp. z o.o.</w:t>
            </w:r>
          </w:p>
          <w:p w14:paraId="0F6BB5F7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Aleja Jana Pawła II 80 /5</w:t>
            </w:r>
          </w:p>
          <w:p w14:paraId="32308B3D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00-175 Warszawa</w:t>
            </w:r>
          </w:p>
          <w:p w14:paraId="0B5A7A15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25 - Iomeprol </w:t>
            </w:r>
          </w:p>
          <w:p w14:paraId="290A1FB8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188AC95A" w14:textId="77777777" w:rsidTr="001E2A6E">
        <w:trPr>
          <w:cantSplit/>
        </w:trPr>
        <w:tc>
          <w:tcPr>
            <w:tcW w:w="9072" w:type="dxa"/>
          </w:tcPr>
          <w:p w14:paraId="46F974B1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Centrala Farmaceutyczna CEFARM S.A.</w:t>
            </w:r>
          </w:p>
          <w:p w14:paraId="6AFE8C4E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Jana Kazimierza 16 </w:t>
            </w:r>
          </w:p>
          <w:p w14:paraId="42597CA7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01-248 Warszawa</w:t>
            </w:r>
          </w:p>
          <w:p w14:paraId="7E0FF74B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26 - Immunoglobuliny anti-RH0(D) I </w:t>
            </w:r>
          </w:p>
          <w:p w14:paraId="458EF64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4738F561" w14:textId="77777777" w:rsidTr="001E2A6E">
        <w:trPr>
          <w:cantSplit/>
        </w:trPr>
        <w:tc>
          <w:tcPr>
            <w:tcW w:w="9072" w:type="dxa"/>
          </w:tcPr>
          <w:p w14:paraId="1F5B4715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lastRenderedPageBreak/>
              <w:t>Centrala Farmaceutyczna CEFARM S.A.</w:t>
            </w:r>
          </w:p>
          <w:p w14:paraId="0BC2ABC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Jana Kazimierza 16 </w:t>
            </w:r>
          </w:p>
          <w:p w14:paraId="4643A44A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01-248 Warszawa</w:t>
            </w:r>
          </w:p>
          <w:p w14:paraId="2C0285EC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27 - Immunoglobuliny anti-RH0 (D) II </w:t>
            </w:r>
          </w:p>
          <w:p w14:paraId="77D87CCE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1521F472" w14:textId="77777777" w:rsidTr="001E2A6E">
        <w:trPr>
          <w:cantSplit/>
        </w:trPr>
        <w:tc>
          <w:tcPr>
            <w:tcW w:w="9072" w:type="dxa"/>
          </w:tcPr>
          <w:p w14:paraId="6F2A5E88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Farmacol Logistyka Sp. z o.o.</w:t>
            </w:r>
          </w:p>
          <w:p w14:paraId="47796E82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Szopienicka 77 </w:t>
            </w:r>
          </w:p>
          <w:p w14:paraId="189148A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40-431 Katowice</w:t>
            </w:r>
          </w:p>
          <w:p w14:paraId="189DA0FD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28 - Leki IX </w:t>
            </w:r>
          </w:p>
          <w:p w14:paraId="7235CDB8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45A384C3" w14:textId="77777777" w:rsidTr="001E2A6E">
        <w:trPr>
          <w:cantSplit/>
        </w:trPr>
        <w:tc>
          <w:tcPr>
            <w:tcW w:w="9072" w:type="dxa"/>
          </w:tcPr>
          <w:p w14:paraId="52AB82C5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Urtica Sp. z o.o.</w:t>
            </w:r>
          </w:p>
          <w:p w14:paraId="18C492BD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Krzemieniecka 120 </w:t>
            </w:r>
          </w:p>
          <w:p w14:paraId="483E27F7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54-640 Wrocław</w:t>
            </w:r>
          </w:p>
          <w:p w14:paraId="138FF744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29 - Antybiotyki I </w:t>
            </w:r>
          </w:p>
          <w:p w14:paraId="150D989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6FC9FCF2" w14:textId="77777777" w:rsidTr="001E2A6E">
        <w:trPr>
          <w:cantSplit/>
        </w:trPr>
        <w:tc>
          <w:tcPr>
            <w:tcW w:w="9072" w:type="dxa"/>
          </w:tcPr>
          <w:p w14:paraId="2D29179D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Tramco Sp. z o. o.</w:t>
            </w:r>
          </w:p>
          <w:p w14:paraId="1C7BB5A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Wolska 14 </w:t>
            </w:r>
          </w:p>
          <w:p w14:paraId="50F4BCC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05-860 Płochocin</w:t>
            </w:r>
          </w:p>
          <w:p w14:paraId="57FB1AD3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30 - Fosfomycin </w:t>
            </w:r>
          </w:p>
          <w:p w14:paraId="5740E625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7CB3F591" w14:textId="77777777" w:rsidTr="001E2A6E">
        <w:trPr>
          <w:cantSplit/>
        </w:trPr>
        <w:tc>
          <w:tcPr>
            <w:tcW w:w="9072" w:type="dxa"/>
          </w:tcPr>
          <w:p w14:paraId="32F9B225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Tramco Sp. z o. o.</w:t>
            </w:r>
          </w:p>
          <w:p w14:paraId="3034146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Wolska 14 </w:t>
            </w:r>
          </w:p>
          <w:p w14:paraId="58FE860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05-860 Płochocin</w:t>
            </w:r>
          </w:p>
          <w:p w14:paraId="3768D4F9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31 - Antybiotyki II </w:t>
            </w:r>
          </w:p>
          <w:p w14:paraId="4BBF15CB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0E271A66" w14:textId="77777777" w:rsidTr="001E2A6E">
        <w:trPr>
          <w:cantSplit/>
        </w:trPr>
        <w:tc>
          <w:tcPr>
            <w:tcW w:w="9072" w:type="dxa"/>
          </w:tcPr>
          <w:p w14:paraId="1EE0C04D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Asclepios S.A.</w:t>
            </w:r>
          </w:p>
          <w:p w14:paraId="2F3E10EE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Hubska 44 </w:t>
            </w:r>
          </w:p>
          <w:p w14:paraId="7B1C54D2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50-502 Wrocław</w:t>
            </w:r>
          </w:p>
          <w:p w14:paraId="08EEFEBE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32 - Szczepionka BCG </w:t>
            </w:r>
          </w:p>
          <w:p w14:paraId="53AF7BA4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4F68E46B" w14:textId="77777777" w:rsidTr="001E2A6E">
        <w:trPr>
          <w:cantSplit/>
        </w:trPr>
        <w:tc>
          <w:tcPr>
            <w:tcW w:w="9072" w:type="dxa"/>
          </w:tcPr>
          <w:p w14:paraId="0D2C6A0A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Farmacol Logistyka Sp. z o.o.</w:t>
            </w:r>
          </w:p>
          <w:p w14:paraId="7BECB0D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Szopienicka 77 </w:t>
            </w:r>
          </w:p>
          <w:p w14:paraId="4248EC37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40-431 Katowice</w:t>
            </w:r>
          </w:p>
          <w:p w14:paraId="029AD82B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33 - Leki X </w:t>
            </w:r>
          </w:p>
          <w:p w14:paraId="0963A97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524A5EFE" w14:textId="77777777" w:rsidTr="001E2A6E">
        <w:trPr>
          <w:cantSplit/>
        </w:trPr>
        <w:tc>
          <w:tcPr>
            <w:tcW w:w="9072" w:type="dxa"/>
          </w:tcPr>
          <w:p w14:paraId="060FB176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Aesculap Chifa Sp. z o.o.</w:t>
            </w:r>
          </w:p>
          <w:p w14:paraId="2317A2D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Tysiąclecia 14 </w:t>
            </w:r>
          </w:p>
          <w:p w14:paraId="5CCE8A3D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64-300 Nowy Tomyśl</w:t>
            </w:r>
          </w:p>
          <w:p w14:paraId="7A9A1D39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34 - Żywienie pozajelitowe I </w:t>
            </w:r>
          </w:p>
          <w:p w14:paraId="05601676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29A06E10" w14:textId="77777777" w:rsidTr="001E2A6E">
        <w:trPr>
          <w:cantSplit/>
        </w:trPr>
        <w:tc>
          <w:tcPr>
            <w:tcW w:w="9072" w:type="dxa"/>
          </w:tcPr>
          <w:p w14:paraId="0A2B23F9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Baxter Polska Sp. z o.o.</w:t>
            </w:r>
          </w:p>
          <w:p w14:paraId="340FB7F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Kruczkowskiego 8 </w:t>
            </w:r>
          </w:p>
          <w:p w14:paraId="5A1039AB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00-380 Warszawa</w:t>
            </w:r>
          </w:p>
          <w:p w14:paraId="3B8139E6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35 - Żywienie pozajelitowe II </w:t>
            </w:r>
          </w:p>
          <w:p w14:paraId="67971228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5C6CCB7D" w14:textId="77777777" w:rsidTr="001E2A6E">
        <w:trPr>
          <w:cantSplit/>
        </w:trPr>
        <w:tc>
          <w:tcPr>
            <w:tcW w:w="9072" w:type="dxa"/>
          </w:tcPr>
          <w:p w14:paraId="0AAB1403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lastRenderedPageBreak/>
              <w:t>Fresenius Kabi Polska Sp.  z o.o.</w:t>
            </w:r>
          </w:p>
          <w:p w14:paraId="602B736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Al. Jerozolimskie 134 </w:t>
            </w:r>
          </w:p>
          <w:p w14:paraId="7DF73F1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02-305 Warszawa</w:t>
            </w:r>
          </w:p>
          <w:p w14:paraId="113C14D3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36 - Płyny infuzyjne I </w:t>
            </w:r>
          </w:p>
          <w:p w14:paraId="48F7906F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3CB2C0D9" w14:textId="77777777" w:rsidTr="001E2A6E">
        <w:trPr>
          <w:cantSplit/>
        </w:trPr>
        <w:tc>
          <w:tcPr>
            <w:tcW w:w="9072" w:type="dxa"/>
          </w:tcPr>
          <w:p w14:paraId="54C75A18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Farmacol Logistyka Sp. z o.o.</w:t>
            </w:r>
          </w:p>
          <w:p w14:paraId="7ED822D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Szopienicka 77 </w:t>
            </w:r>
          </w:p>
          <w:p w14:paraId="44BD369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40-431 Katowice</w:t>
            </w:r>
          </w:p>
          <w:p w14:paraId="29E450BE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38 - Leki SM* </w:t>
            </w:r>
          </w:p>
          <w:p w14:paraId="36FA559A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0EA5ED26" w14:textId="77777777" w:rsidTr="001E2A6E">
        <w:trPr>
          <w:cantSplit/>
        </w:trPr>
        <w:tc>
          <w:tcPr>
            <w:tcW w:w="9072" w:type="dxa"/>
          </w:tcPr>
          <w:p w14:paraId="309D1EBF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Farmacol Logistyka Sp. z o.o.</w:t>
            </w:r>
          </w:p>
          <w:p w14:paraId="16B15E0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Szopienicka 77 </w:t>
            </w:r>
          </w:p>
          <w:p w14:paraId="2D7107D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40-431 Katowice</w:t>
            </w:r>
          </w:p>
          <w:p w14:paraId="64458529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39 - Dimethyl fumarate </w:t>
            </w:r>
          </w:p>
          <w:p w14:paraId="5A12647D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1829BED9" w14:textId="77777777" w:rsidTr="001E2A6E">
        <w:trPr>
          <w:cantSplit/>
        </w:trPr>
        <w:tc>
          <w:tcPr>
            <w:tcW w:w="9072" w:type="dxa"/>
          </w:tcPr>
          <w:p w14:paraId="0E878733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Lek S.A.</w:t>
            </w:r>
          </w:p>
          <w:p w14:paraId="005A727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Podlipie 16 </w:t>
            </w:r>
          </w:p>
          <w:p w14:paraId="28E5146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95-010 Stryków</w:t>
            </w:r>
          </w:p>
          <w:p w14:paraId="774C3B22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40 - Cisplatinum </w:t>
            </w:r>
          </w:p>
          <w:p w14:paraId="42858AC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1A84AA0F" w14:textId="77777777" w:rsidTr="001E2A6E">
        <w:trPr>
          <w:cantSplit/>
        </w:trPr>
        <w:tc>
          <w:tcPr>
            <w:tcW w:w="9072" w:type="dxa"/>
          </w:tcPr>
          <w:p w14:paraId="148B5A69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41181DE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553EE8E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6979A72E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>Pakiet 41 - Sevoflurane</w:t>
            </w:r>
          </w:p>
          <w:p w14:paraId="7B0F7190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3739E2BA" w14:textId="77777777" w:rsidTr="001E2A6E">
        <w:trPr>
          <w:cantSplit/>
        </w:trPr>
        <w:tc>
          <w:tcPr>
            <w:tcW w:w="9072" w:type="dxa"/>
          </w:tcPr>
          <w:p w14:paraId="6E7CC7F4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Farmacol Logistyka Sp. z o.o.</w:t>
            </w:r>
          </w:p>
          <w:p w14:paraId="440FD8E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Szopienicka 77 </w:t>
            </w:r>
          </w:p>
          <w:p w14:paraId="2F01A43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40-431 Katowice</w:t>
            </w:r>
          </w:p>
          <w:p w14:paraId="6D047FBB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42 - Alfacalcidol </w:t>
            </w:r>
          </w:p>
          <w:p w14:paraId="60A50EE9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47578F37" w14:textId="77777777" w:rsidTr="001E2A6E">
        <w:trPr>
          <w:cantSplit/>
        </w:trPr>
        <w:tc>
          <w:tcPr>
            <w:tcW w:w="9072" w:type="dxa"/>
          </w:tcPr>
          <w:p w14:paraId="42BBCA7E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Servier Polska Services Sp. z o.o.</w:t>
            </w:r>
          </w:p>
          <w:p w14:paraId="3954243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Burakowska 14 </w:t>
            </w:r>
          </w:p>
          <w:p w14:paraId="6BFDD653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01-066 Warszawa</w:t>
            </w:r>
          </w:p>
          <w:p w14:paraId="04141C87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43 - Leki XI </w:t>
            </w:r>
          </w:p>
          <w:p w14:paraId="1297099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5CEAEC32" w14:textId="77777777" w:rsidTr="001E2A6E">
        <w:trPr>
          <w:cantSplit/>
        </w:trPr>
        <w:tc>
          <w:tcPr>
            <w:tcW w:w="9072" w:type="dxa"/>
          </w:tcPr>
          <w:p w14:paraId="051E1503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AstraZeneca Kft.</w:t>
            </w:r>
          </w:p>
          <w:p w14:paraId="6E18DA5F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1117 Budapest, Alíz utca 4. B. ép. 0 0 0</w:t>
            </w:r>
          </w:p>
          <w:p w14:paraId="4A7E56E3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>Pakiet 44 - Olaparibum</w:t>
            </w:r>
          </w:p>
          <w:p w14:paraId="6BD81D5A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118B507E" w14:textId="77777777" w:rsidTr="001E2A6E">
        <w:trPr>
          <w:cantSplit/>
        </w:trPr>
        <w:tc>
          <w:tcPr>
            <w:tcW w:w="9072" w:type="dxa"/>
          </w:tcPr>
          <w:p w14:paraId="3B742696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Urtica Sp. z o.o.</w:t>
            </w:r>
          </w:p>
          <w:p w14:paraId="71F91BF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Krzemieniecka 120 </w:t>
            </w:r>
          </w:p>
          <w:p w14:paraId="7CB2938A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54-640 Wrocław</w:t>
            </w:r>
          </w:p>
          <w:p w14:paraId="69D319FA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45 - Ofatumumabum </w:t>
            </w:r>
          </w:p>
          <w:p w14:paraId="62988DF8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0A877DCB" w14:textId="77777777" w:rsidTr="001E2A6E">
        <w:trPr>
          <w:cantSplit/>
        </w:trPr>
        <w:tc>
          <w:tcPr>
            <w:tcW w:w="9072" w:type="dxa"/>
          </w:tcPr>
          <w:p w14:paraId="289BACBE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lastRenderedPageBreak/>
              <w:t>Salus International Sp. z o.o.</w:t>
            </w:r>
          </w:p>
          <w:p w14:paraId="773ECCF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3F4AE93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37E0CA34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46 - Leki XII </w:t>
            </w:r>
          </w:p>
          <w:p w14:paraId="45B9F8B8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76531F1F" w14:textId="77777777" w:rsidTr="001E2A6E">
        <w:trPr>
          <w:cantSplit/>
        </w:trPr>
        <w:tc>
          <w:tcPr>
            <w:tcW w:w="9072" w:type="dxa"/>
          </w:tcPr>
          <w:p w14:paraId="0AF18B26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Urtica Sp. z o.o.</w:t>
            </w:r>
          </w:p>
          <w:p w14:paraId="6F73DF5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Krzemieniecka 120 </w:t>
            </w:r>
          </w:p>
          <w:p w14:paraId="4B4BB85D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54-640 Wrocław</w:t>
            </w:r>
          </w:p>
          <w:p w14:paraId="32ECA49F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47 - Ceftazidimum + Avibactamum </w:t>
            </w:r>
          </w:p>
          <w:p w14:paraId="3B7443A0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6DF20C0E" w14:textId="77777777" w:rsidTr="001E2A6E">
        <w:trPr>
          <w:cantSplit/>
        </w:trPr>
        <w:tc>
          <w:tcPr>
            <w:tcW w:w="9072" w:type="dxa"/>
          </w:tcPr>
          <w:p w14:paraId="6DDDEBD5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Urtica Sp. z o.o.</w:t>
            </w:r>
          </w:p>
          <w:p w14:paraId="75AD4914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Krzemieniecka 120 </w:t>
            </w:r>
          </w:p>
          <w:p w14:paraId="13D98A77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54-640 Wrocław</w:t>
            </w:r>
          </w:p>
          <w:p w14:paraId="1BA1B6FF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48 - Leki XIII </w:t>
            </w:r>
          </w:p>
          <w:p w14:paraId="25F61E38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197C5F61" w14:textId="77777777" w:rsidTr="001E2A6E">
        <w:trPr>
          <w:cantSplit/>
        </w:trPr>
        <w:tc>
          <w:tcPr>
            <w:tcW w:w="9072" w:type="dxa"/>
          </w:tcPr>
          <w:p w14:paraId="79C55A63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Farmacol Logistyka Sp. z o.o.</w:t>
            </w:r>
          </w:p>
          <w:p w14:paraId="232977F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Szopienicka 77 </w:t>
            </w:r>
          </w:p>
          <w:p w14:paraId="08ECC74E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40-431 Katowice</w:t>
            </w:r>
          </w:p>
          <w:p w14:paraId="7EA6BD1F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49 - Kontrasty </w:t>
            </w:r>
          </w:p>
          <w:p w14:paraId="5DB23A88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571268C7" w14:textId="77777777" w:rsidTr="001E2A6E">
        <w:trPr>
          <w:cantSplit/>
        </w:trPr>
        <w:tc>
          <w:tcPr>
            <w:tcW w:w="9072" w:type="dxa"/>
          </w:tcPr>
          <w:p w14:paraId="5363DC43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3905CFE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2F04C6E7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654F4F6D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50 - Drotaverine </w:t>
            </w:r>
          </w:p>
          <w:p w14:paraId="2EA6FBB0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287043E2" w14:textId="77777777" w:rsidTr="001E2A6E">
        <w:trPr>
          <w:cantSplit/>
        </w:trPr>
        <w:tc>
          <w:tcPr>
            <w:tcW w:w="9072" w:type="dxa"/>
          </w:tcPr>
          <w:p w14:paraId="784A6BF6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GSK Services Sp. z o.o.</w:t>
            </w:r>
          </w:p>
          <w:p w14:paraId="5A1CBC1E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ul. Grunwaldzka 189 /-</w:t>
            </w:r>
          </w:p>
          <w:p w14:paraId="1B69BF9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60-322 Poznań</w:t>
            </w:r>
          </w:p>
          <w:p w14:paraId="42E6CA09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51 - Niraparibum </w:t>
            </w:r>
          </w:p>
          <w:p w14:paraId="2AE18321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26C2FD8C" w14:textId="77777777" w:rsidTr="001E2A6E">
        <w:trPr>
          <w:cantSplit/>
        </w:trPr>
        <w:tc>
          <w:tcPr>
            <w:tcW w:w="9072" w:type="dxa"/>
          </w:tcPr>
          <w:p w14:paraId="75E90619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Centrala Farmaceutyczna CEFARM S.A.</w:t>
            </w:r>
          </w:p>
          <w:p w14:paraId="079BD47D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Jana Kazimierza 16 </w:t>
            </w:r>
          </w:p>
          <w:p w14:paraId="0033660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01-248 Warszawa</w:t>
            </w:r>
          </w:p>
          <w:p w14:paraId="4EDCD661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52 - Cladribinum </w:t>
            </w:r>
          </w:p>
          <w:p w14:paraId="091932EA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3057F167" w14:textId="77777777" w:rsidTr="001E2A6E">
        <w:trPr>
          <w:cantSplit/>
        </w:trPr>
        <w:tc>
          <w:tcPr>
            <w:tcW w:w="9072" w:type="dxa"/>
          </w:tcPr>
          <w:p w14:paraId="2185A2BA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Amgen Sp. z o.o.</w:t>
            </w:r>
          </w:p>
          <w:p w14:paraId="1EC07C42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Puławska 145 </w:t>
            </w:r>
          </w:p>
          <w:p w14:paraId="596BBCC7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02-715 Warszawa</w:t>
            </w:r>
          </w:p>
          <w:p w14:paraId="1535FF1A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53 - Panitumumabum </w:t>
            </w:r>
          </w:p>
          <w:p w14:paraId="538855FF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09E9FD02" w14:textId="77777777" w:rsidTr="001E2A6E">
        <w:trPr>
          <w:cantSplit/>
        </w:trPr>
        <w:tc>
          <w:tcPr>
            <w:tcW w:w="9072" w:type="dxa"/>
          </w:tcPr>
          <w:p w14:paraId="38D4C71F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Bialmed Sp. z o.o.</w:t>
            </w:r>
          </w:p>
          <w:p w14:paraId="55E7CDC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38CDF2C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02-546 Warszawa</w:t>
            </w:r>
          </w:p>
          <w:p w14:paraId="4FE7B1EE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54 - Acidum zoledronicum </w:t>
            </w:r>
          </w:p>
          <w:p w14:paraId="06A1D80C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3A689E36" w14:textId="77777777" w:rsidTr="001E2A6E">
        <w:trPr>
          <w:cantSplit/>
        </w:trPr>
        <w:tc>
          <w:tcPr>
            <w:tcW w:w="9072" w:type="dxa"/>
          </w:tcPr>
          <w:p w14:paraId="709BF57D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lastRenderedPageBreak/>
              <w:t>Urtica Sp. z o.o.</w:t>
            </w:r>
          </w:p>
          <w:p w14:paraId="2A25AC5B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Krzemieniecka 120 </w:t>
            </w:r>
          </w:p>
          <w:p w14:paraId="0251E0ED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54-640 Wrocław</w:t>
            </w:r>
          </w:p>
          <w:p w14:paraId="1A2E8A9D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55 - Avelumabum </w:t>
            </w:r>
          </w:p>
          <w:p w14:paraId="06886A74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57724444" w14:textId="77777777" w:rsidTr="001E2A6E">
        <w:trPr>
          <w:cantSplit/>
        </w:trPr>
        <w:tc>
          <w:tcPr>
            <w:tcW w:w="9072" w:type="dxa"/>
          </w:tcPr>
          <w:p w14:paraId="5A8A4EB0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Roche Polska Sp. z o.o.</w:t>
            </w:r>
          </w:p>
          <w:p w14:paraId="06F9A45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Domaniewska 28 </w:t>
            </w:r>
          </w:p>
          <w:p w14:paraId="3221338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02-672 Warszawa</w:t>
            </w:r>
          </w:p>
          <w:p w14:paraId="3EC2B129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56 - Atezolizumabum </w:t>
            </w:r>
          </w:p>
          <w:p w14:paraId="4E135A0B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30966C24" w14:textId="77777777" w:rsidTr="001E2A6E">
        <w:trPr>
          <w:cantSplit/>
        </w:trPr>
        <w:tc>
          <w:tcPr>
            <w:tcW w:w="9072" w:type="dxa"/>
          </w:tcPr>
          <w:p w14:paraId="55B1D099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Centrala Farmaceutyczna CEFARM S.A.</w:t>
            </w:r>
          </w:p>
          <w:p w14:paraId="219C6D0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Jana Kazimierza 16 </w:t>
            </w:r>
          </w:p>
          <w:p w14:paraId="090E76AA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01-248 Warszawa</w:t>
            </w:r>
          </w:p>
          <w:p w14:paraId="0AEB0D2F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57 - Gąbka lecznicza </w:t>
            </w:r>
          </w:p>
          <w:p w14:paraId="76658B1A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794F78B2" w14:textId="77777777" w:rsidTr="001E2A6E">
        <w:trPr>
          <w:cantSplit/>
        </w:trPr>
        <w:tc>
          <w:tcPr>
            <w:tcW w:w="9072" w:type="dxa"/>
          </w:tcPr>
          <w:p w14:paraId="15BF791F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Sanofi Sp. z o.o.</w:t>
            </w:r>
          </w:p>
          <w:p w14:paraId="6D965E2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Bonifraterska 17 </w:t>
            </w:r>
          </w:p>
          <w:p w14:paraId="3CA6A103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00-203 Warszawa</w:t>
            </w:r>
          </w:p>
          <w:p w14:paraId="5F7BB566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58 - Dupilumabum I </w:t>
            </w:r>
          </w:p>
          <w:p w14:paraId="27EAE492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70239D70" w14:textId="77777777" w:rsidTr="001E2A6E">
        <w:trPr>
          <w:cantSplit/>
        </w:trPr>
        <w:tc>
          <w:tcPr>
            <w:tcW w:w="9072" w:type="dxa"/>
          </w:tcPr>
          <w:p w14:paraId="78D645B0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Sanofi Sp. z o.o.</w:t>
            </w:r>
          </w:p>
          <w:p w14:paraId="4F3C690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Bonifraterska 17 </w:t>
            </w:r>
          </w:p>
          <w:p w14:paraId="5B96D1CA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00-203 Warszawa</w:t>
            </w:r>
          </w:p>
          <w:p w14:paraId="43FB29D2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59 - Dupilumabum II </w:t>
            </w:r>
          </w:p>
          <w:p w14:paraId="1580254C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7849E5E8" w14:textId="77777777" w:rsidTr="001E2A6E">
        <w:trPr>
          <w:cantSplit/>
        </w:trPr>
        <w:tc>
          <w:tcPr>
            <w:tcW w:w="9072" w:type="dxa"/>
          </w:tcPr>
          <w:p w14:paraId="215BC0CF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AstraZeneca Kft.</w:t>
            </w:r>
          </w:p>
          <w:p w14:paraId="5800870F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1117 Budapest, Alíz utca 4. B. ép. 0 0 0</w:t>
            </w:r>
          </w:p>
          <w:p w14:paraId="274A3DB1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60 - Benralizumabum </w:t>
            </w:r>
          </w:p>
          <w:p w14:paraId="662D70B6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6C35FFBA" w14:textId="77777777" w:rsidTr="001E2A6E">
        <w:trPr>
          <w:cantSplit/>
        </w:trPr>
        <w:tc>
          <w:tcPr>
            <w:tcW w:w="9072" w:type="dxa"/>
          </w:tcPr>
          <w:p w14:paraId="4605F5C9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6DB2E74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035F5EA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7CBF91DF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61 - Leki XIV </w:t>
            </w:r>
          </w:p>
          <w:p w14:paraId="5C4C0A5A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1A8AAB65" w14:textId="77777777" w:rsidTr="001E2A6E">
        <w:trPr>
          <w:cantSplit/>
        </w:trPr>
        <w:tc>
          <w:tcPr>
            <w:tcW w:w="9072" w:type="dxa"/>
          </w:tcPr>
          <w:p w14:paraId="6EA06506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Roche Polska Sp. z o.o.</w:t>
            </w:r>
          </w:p>
          <w:p w14:paraId="1A508B1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Domaniewska 28 </w:t>
            </w:r>
          </w:p>
          <w:p w14:paraId="1EF4F18F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02-672 Warszawa</w:t>
            </w:r>
          </w:p>
          <w:p w14:paraId="35E3CC9F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62 - Ocrelizumabum </w:t>
            </w:r>
          </w:p>
          <w:p w14:paraId="7F2DC926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 J</w:t>
            </w:r>
            <w:r w:rsidRPr="00856BA6">
              <w:rPr>
                <w:sz w:val="20"/>
                <w:szCs w:val="20"/>
              </w:rPr>
              <w:t>edyna złożona oferta. Spełnia wymagania Zamawiającego.</w:t>
            </w:r>
          </w:p>
        </w:tc>
      </w:tr>
      <w:tr w:rsidR="00D64D0A" w14:paraId="1E8A2F81" w14:textId="77777777" w:rsidTr="001E2A6E">
        <w:trPr>
          <w:cantSplit/>
        </w:trPr>
        <w:tc>
          <w:tcPr>
            <w:tcW w:w="9072" w:type="dxa"/>
          </w:tcPr>
          <w:p w14:paraId="54DE0D71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Farmacol Logistyka Sp. z o.o.</w:t>
            </w:r>
          </w:p>
          <w:p w14:paraId="65B69A64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Szopienicka 77 </w:t>
            </w:r>
          </w:p>
          <w:p w14:paraId="294DCF3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40-431 Katowice</w:t>
            </w:r>
          </w:p>
          <w:p w14:paraId="29131F23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63 - Abirateroni </w:t>
            </w:r>
          </w:p>
          <w:p w14:paraId="5D9E575B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7FC0AE5B" w14:textId="77777777" w:rsidTr="001E2A6E">
        <w:trPr>
          <w:cantSplit/>
        </w:trPr>
        <w:tc>
          <w:tcPr>
            <w:tcW w:w="9072" w:type="dxa"/>
          </w:tcPr>
          <w:p w14:paraId="364D1B7D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lastRenderedPageBreak/>
              <w:t>Asclepios S.A.</w:t>
            </w:r>
          </w:p>
          <w:p w14:paraId="47246A0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Hubska 44 </w:t>
            </w:r>
          </w:p>
          <w:p w14:paraId="5B0412F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50-502 Wrocław</w:t>
            </w:r>
          </w:p>
          <w:p w14:paraId="46585CB4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64 - Fluorouracil </w:t>
            </w:r>
          </w:p>
          <w:p w14:paraId="46E9507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2CCBC5EE" w14:textId="77777777" w:rsidTr="001E2A6E">
        <w:trPr>
          <w:cantSplit/>
        </w:trPr>
        <w:tc>
          <w:tcPr>
            <w:tcW w:w="9072" w:type="dxa"/>
          </w:tcPr>
          <w:p w14:paraId="1DEDE40E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Bialmed Sp. z o.o.</w:t>
            </w:r>
          </w:p>
          <w:p w14:paraId="4A529E77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5E96099B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02-546 Warszawa</w:t>
            </w:r>
          </w:p>
          <w:p w14:paraId="3CFB5900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65 - Gemcitabine </w:t>
            </w:r>
          </w:p>
          <w:p w14:paraId="119218BD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42D219E1" w14:textId="77777777" w:rsidTr="001E2A6E">
        <w:trPr>
          <w:cantSplit/>
        </w:trPr>
        <w:tc>
          <w:tcPr>
            <w:tcW w:w="9072" w:type="dxa"/>
          </w:tcPr>
          <w:p w14:paraId="207508F0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Bialmed Sp. z o.o.</w:t>
            </w:r>
          </w:p>
          <w:p w14:paraId="44E4B1F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148CDF6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02-546 Warszawa</w:t>
            </w:r>
          </w:p>
          <w:p w14:paraId="7B621CA5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66 - Irinotecani </w:t>
            </w:r>
          </w:p>
          <w:p w14:paraId="7DF1DDAC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70F1E858" w14:textId="77777777" w:rsidTr="001E2A6E">
        <w:trPr>
          <w:cantSplit/>
        </w:trPr>
        <w:tc>
          <w:tcPr>
            <w:tcW w:w="9072" w:type="dxa"/>
          </w:tcPr>
          <w:p w14:paraId="11379319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Fresenius Kabi Polska Sp.  z o.o.</w:t>
            </w:r>
          </w:p>
          <w:p w14:paraId="1C12EF1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Al. Jerozolimskie 134 </w:t>
            </w:r>
          </w:p>
          <w:p w14:paraId="1D6A0F82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02-305 Warszawa</w:t>
            </w:r>
          </w:p>
          <w:p w14:paraId="08E1A7C6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>Pakiet 67 - Oxaliplatinum</w:t>
            </w:r>
          </w:p>
          <w:p w14:paraId="53EE1D96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23FAE39F" w14:textId="77777777" w:rsidTr="001E2A6E">
        <w:trPr>
          <w:cantSplit/>
        </w:trPr>
        <w:tc>
          <w:tcPr>
            <w:tcW w:w="9072" w:type="dxa"/>
          </w:tcPr>
          <w:p w14:paraId="0B6B648B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Bialmed Sp. z o.o.</w:t>
            </w:r>
          </w:p>
          <w:p w14:paraId="31FCE39E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4DB4E3F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02-546 Warszawa</w:t>
            </w:r>
          </w:p>
          <w:p w14:paraId="2F99493A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68 - Etoposide </w:t>
            </w:r>
          </w:p>
          <w:p w14:paraId="269B0426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1EC0A5CC" w14:textId="77777777" w:rsidTr="001E2A6E">
        <w:trPr>
          <w:cantSplit/>
        </w:trPr>
        <w:tc>
          <w:tcPr>
            <w:tcW w:w="9072" w:type="dxa"/>
          </w:tcPr>
          <w:p w14:paraId="6AFB1EFB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Bialmed Sp. z o.o.</w:t>
            </w:r>
          </w:p>
          <w:p w14:paraId="3EE0635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414EF61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02-546 Warszawa</w:t>
            </w:r>
          </w:p>
          <w:p w14:paraId="0D42A346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>Pakiet 69 - Topotecanum</w:t>
            </w:r>
          </w:p>
          <w:p w14:paraId="507E77A4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253B254A" w14:textId="77777777" w:rsidTr="001E2A6E">
        <w:trPr>
          <w:cantSplit/>
        </w:trPr>
        <w:tc>
          <w:tcPr>
            <w:tcW w:w="9072" w:type="dxa"/>
          </w:tcPr>
          <w:p w14:paraId="5FA54711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62A44DB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5446269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22436924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70 - Leki XV </w:t>
            </w:r>
          </w:p>
          <w:p w14:paraId="0F254E5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4A6D9717" w14:textId="77777777" w:rsidTr="001E2A6E">
        <w:trPr>
          <w:cantSplit/>
        </w:trPr>
        <w:tc>
          <w:tcPr>
            <w:tcW w:w="9072" w:type="dxa"/>
          </w:tcPr>
          <w:p w14:paraId="69125EDF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IMED Poland Sp. z o.o.</w:t>
            </w:r>
          </w:p>
          <w:p w14:paraId="00CE8CC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Puławska 314 </w:t>
            </w:r>
          </w:p>
          <w:p w14:paraId="0EFC244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02-819 Warszawa</w:t>
            </w:r>
          </w:p>
          <w:p w14:paraId="7A08C482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71 - Sugammadex </w:t>
            </w:r>
          </w:p>
          <w:p w14:paraId="3D67993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408BDBF6" w14:textId="77777777" w:rsidTr="001E2A6E">
        <w:trPr>
          <w:cantSplit/>
        </w:trPr>
        <w:tc>
          <w:tcPr>
            <w:tcW w:w="9072" w:type="dxa"/>
          </w:tcPr>
          <w:p w14:paraId="694A2B77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5D72537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05F8D0E7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3572EB23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72 - Leki XVI </w:t>
            </w:r>
          </w:p>
          <w:p w14:paraId="14B3608E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6FC16EA9" w14:textId="77777777" w:rsidTr="001E2A6E">
        <w:trPr>
          <w:cantSplit/>
        </w:trPr>
        <w:tc>
          <w:tcPr>
            <w:tcW w:w="9072" w:type="dxa"/>
          </w:tcPr>
          <w:p w14:paraId="508244EF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lastRenderedPageBreak/>
              <w:t>GENESIS PHARM Sp. z o. o. Sp. k.</w:t>
            </w:r>
          </w:p>
          <w:p w14:paraId="309B532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Obywatelska 128/152 </w:t>
            </w:r>
          </w:p>
          <w:p w14:paraId="51D0C55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94-104 Łódź</w:t>
            </w:r>
          </w:p>
          <w:p w14:paraId="512FAF30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73 - Mitomycinum </w:t>
            </w:r>
          </w:p>
          <w:p w14:paraId="2D60A5B2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6D44F19D" w14:textId="77777777" w:rsidTr="001E2A6E">
        <w:trPr>
          <w:cantSplit/>
        </w:trPr>
        <w:tc>
          <w:tcPr>
            <w:tcW w:w="9072" w:type="dxa"/>
          </w:tcPr>
          <w:p w14:paraId="6ABF30CB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Bialmed Sp. z o.o.</w:t>
            </w:r>
          </w:p>
          <w:p w14:paraId="43BFCF1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30776132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02-546 Warszawa</w:t>
            </w:r>
          </w:p>
          <w:p w14:paraId="6ED88078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>Pakiet 74 - Capecitabine</w:t>
            </w:r>
          </w:p>
          <w:p w14:paraId="02C57C79" w14:textId="77777777" w:rsidR="00D64D0A" w:rsidRPr="00B75778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34677B1A" w14:textId="77777777" w:rsidTr="001E2A6E">
        <w:trPr>
          <w:cantSplit/>
        </w:trPr>
        <w:tc>
          <w:tcPr>
            <w:tcW w:w="9072" w:type="dxa"/>
          </w:tcPr>
          <w:p w14:paraId="08F61511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Tramco Sp. z o. o.</w:t>
            </w:r>
          </w:p>
          <w:p w14:paraId="6392EF7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Wolska 14 </w:t>
            </w:r>
          </w:p>
          <w:p w14:paraId="16FA5EB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05-860 Płochocin</w:t>
            </w:r>
          </w:p>
          <w:p w14:paraId="1E112159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75 - Leki XVII </w:t>
            </w:r>
          </w:p>
          <w:p w14:paraId="12391F03" w14:textId="77777777" w:rsidR="00D64D0A" w:rsidRPr="00B75778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1D19D490" w14:textId="77777777" w:rsidTr="001E2A6E">
        <w:trPr>
          <w:cantSplit/>
        </w:trPr>
        <w:tc>
          <w:tcPr>
            <w:tcW w:w="9072" w:type="dxa"/>
          </w:tcPr>
          <w:p w14:paraId="00EA5317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Baxter Polska Sp. z o.o.</w:t>
            </w:r>
          </w:p>
          <w:p w14:paraId="38824723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Kruczkowskiego 8 </w:t>
            </w:r>
          </w:p>
          <w:p w14:paraId="78EFE2E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00-380 Warszawa</w:t>
            </w:r>
          </w:p>
          <w:p w14:paraId="25DFBCE3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77 - Płyny infuzyjne II </w:t>
            </w:r>
          </w:p>
          <w:p w14:paraId="135E20B7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5B523E14" w14:textId="77777777" w:rsidTr="001E2A6E">
        <w:trPr>
          <w:cantSplit/>
        </w:trPr>
        <w:tc>
          <w:tcPr>
            <w:tcW w:w="9072" w:type="dxa"/>
          </w:tcPr>
          <w:p w14:paraId="02FC681D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2832E52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438E8B26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4E7D0A32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79 - Mleko dla niemowląt III </w:t>
            </w:r>
          </w:p>
          <w:p w14:paraId="2DFCEE64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596C0580" w14:textId="77777777" w:rsidTr="001E2A6E">
        <w:trPr>
          <w:cantSplit/>
        </w:trPr>
        <w:tc>
          <w:tcPr>
            <w:tcW w:w="9072" w:type="dxa"/>
          </w:tcPr>
          <w:p w14:paraId="7D24779A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Asclepios S.A.</w:t>
            </w:r>
          </w:p>
          <w:p w14:paraId="7B0D563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Hubska 44 </w:t>
            </w:r>
          </w:p>
          <w:p w14:paraId="49B06A65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50-502 Wrocław</w:t>
            </w:r>
          </w:p>
          <w:p w14:paraId="0FEE8162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80 - Mizoprostolum </w:t>
            </w:r>
          </w:p>
          <w:p w14:paraId="4BE6342A" w14:textId="77777777" w:rsidR="00D64D0A" w:rsidRPr="00B75778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40DD3446" w14:textId="77777777" w:rsidTr="001E2A6E">
        <w:trPr>
          <w:cantSplit/>
        </w:trPr>
        <w:tc>
          <w:tcPr>
            <w:tcW w:w="9072" w:type="dxa"/>
          </w:tcPr>
          <w:p w14:paraId="201BDBF7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Centrala Farmaceutyczna CEFARM S.A.</w:t>
            </w:r>
          </w:p>
          <w:p w14:paraId="67D24BC0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Jana Kazimierza 16 </w:t>
            </w:r>
          </w:p>
          <w:p w14:paraId="09B0E75C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01-248 Warszawa</w:t>
            </w:r>
          </w:p>
          <w:p w14:paraId="62A86965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81 - Imatinibum </w:t>
            </w:r>
          </w:p>
          <w:p w14:paraId="71E031A3" w14:textId="77777777" w:rsidR="00D64D0A" w:rsidRPr="00B75778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D64D0A" w14:paraId="7EE15FDB" w14:textId="77777777" w:rsidTr="001E2A6E">
        <w:trPr>
          <w:cantSplit/>
        </w:trPr>
        <w:tc>
          <w:tcPr>
            <w:tcW w:w="9072" w:type="dxa"/>
          </w:tcPr>
          <w:p w14:paraId="012B373A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Urtica Sp. z o.o.</w:t>
            </w:r>
          </w:p>
          <w:p w14:paraId="71F25EB8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Krzemieniecka 120 </w:t>
            </w:r>
          </w:p>
          <w:p w14:paraId="7A28B0F4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54-640 Wrocław</w:t>
            </w:r>
          </w:p>
          <w:p w14:paraId="06196C9E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82 - Ketamine </w:t>
            </w:r>
          </w:p>
          <w:p w14:paraId="18689323" w14:textId="77777777" w:rsidR="00D64D0A" w:rsidRPr="00856BA6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 xml:space="preserve">Uzasadnienie wyboru: </w:t>
            </w:r>
            <w:r w:rsidRPr="00856BA6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D64D0A" w14:paraId="5B993325" w14:textId="77777777" w:rsidTr="001E2A6E">
        <w:trPr>
          <w:cantSplit/>
        </w:trPr>
        <w:tc>
          <w:tcPr>
            <w:tcW w:w="9072" w:type="dxa"/>
          </w:tcPr>
          <w:p w14:paraId="272752F7" w14:textId="77777777" w:rsidR="00D64D0A" w:rsidRPr="00856BA6" w:rsidRDefault="00D64D0A" w:rsidP="001E2A6E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56BA6">
              <w:rPr>
                <w:b/>
                <w:sz w:val="20"/>
                <w:szCs w:val="20"/>
              </w:rPr>
              <w:t>Salus International Sp. z o.o.</w:t>
            </w:r>
          </w:p>
          <w:p w14:paraId="2AA691B1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 xml:space="preserve">ul. Pułaskiego 9 </w:t>
            </w:r>
          </w:p>
          <w:p w14:paraId="53300379" w14:textId="77777777" w:rsidR="00D64D0A" w:rsidRPr="00856BA6" w:rsidRDefault="00D64D0A" w:rsidP="001E2A6E">
            <w:pPr>
              <w:jc w:val="both"/>
              <w:rPr>
                <w:bCs/>
                <w:sz w:val="20"/>
                <w:szCs w:val="20"/>
              </w:rPr>
            </w:pPr>
            <w:r w:rsidRPr="00856BA6">
              <w:rPr>
                <w:bCs/>
                <w:sz w:val="20"/>
                <w:szCs w:val="20"/>
              </w:rPr>
              <w:t>40-273 Katowice</w:t>
            </w:r>
          </w:p>
          <w:p w14:paraId="7402206E" w14:textId="77777777" w:rsidR="00D64D0A" w:rsidRPr="00856BA6" w:rsidRDefault="00D64D0A" w:rsidP="001E2A6E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56BA6">
              <w:rPr>
                <w:sz w:val="20"/>
                <w:szCs w:val="20"/>
              </w:rPr>
              <w:t xml:space="preserve">Pakiet 83 - Dapagliflozin </w:t>
            </w:r>
          </w:p>
          <w:p w14:paraId="10A3163F" w14:textId="77777777" w:rsidR="00D64D0A" w:rsidRPr="00B75778" w:rsidRDefault="00D64D0A" w:rsidP="001E2A6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56BA6">
              <w:rPr>
                <w:color w:val="000000"/>
                <w:sz w:val="20"/>
                <w:szCs w:val="20"/>
              </w:rPr>
              <w:t>Uzasadnienie wyboru: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56BA6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1F4BFE7E" w14:textId="77777777" w:rsidR="00D64D0A" w:rsidRDefault="00D64D0A" w:rsidP="00D64D0A">
      <w:pPr>
        <w:spacing w:before="240" w:after="120"/>
        <w:jc w:val="both"/>
        <w:rPr>
          <w:color w:val="000000"/>
          <w:sz w:val="22"/>
          <w:szCs w:val="22"/>
        </w:rPr>
      </w:pPr>
    </w:p>
    <w:p w14:paraId="416ED867" w14:textId="77777777" w:rsidR="00D64D0A" w:rsidRPr="00756CDA" w:rsidRDefault="00D64D0A" w:rsidP="00D64D0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785"/>
        <w:gridCol w:w="1843"/>
        <w:gridCol w:w="1276"/>
      </w:tblGrid>
      <w:tr w:rsidR="00D64D0A" w:rsidRPr="00834EF4" w14:paraId="44F8CB7F" w14:textId="77777777" w:rsidTr="00D64D0A">
        <w:trPr>
          <w:trHeight w:val="886"/>
        </w:trPr>
        <w:tc>
          <w:tcPr>
            <w:tcW w:w="2169" w:type="dxa"/>
            <w:shd w:val="clear" w:color="auto" w:fill="F3F3F3"/>
            <w:vAlign w:val="center"/>
          </w:tcPr>
          <w:p w14:paraId="5470BCD6" w14:textId="77777777" w:rsidR="00D64D0A" w:rsidRDefault="00D64D0A" w:rsidP="001E2A6E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4093A48" w14:textId="77777777" w:rsidR="00D64D0A" w:rsidRPr="00211A34" w:rsidRDefault="00D64D0A" w:rsidP="001E2A6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785" w:type="dxa"/>
            <w:shd w:val="clear" w:color="auto" w:fill="F3F3F3"/>
          </w:tcPr>
          <w:p w14:paraId="710D9C24" w14:textId="77777777" w:rsidR="00D64D0A" w:rsidRPr="00211A34" w:rsidRDefault="00D64D0A" w:rsidP="001E2A6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322C15ED" w14:textId="77777777" w:rsidR="00D64D0A" w:rsidRPr="00211A34" w:rsidRDefault="00D64D0A" w:rsidP="001E2A6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605200E2" w14:textId="77777777" w:rsidR="00D64D0A" w:rsidRPr="00211A34" w:rsidRDefault="00D64D0A" w:rsidP="001E2A6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D64D0A" w:rsidRPr="00834EF4" w14:paraId="5EE2404E" w14:textId="77777777" w:rsidTr="001E2A6E">
        <w:tc>
          <w:tcPr>
            <w:tcW w:w="2169" w:type="dxa"/>
            <w:shd w:val="clear" w:color="auto" w:fill="auto"/>
          </w:tcPr>
          <w:p w14:paraId="17A3A87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1 - Surowce farmaceutyczne</w:t>
            </w:r>
          </w:p>
        </w:tc>
        <w:tc>
          <w:tcPr>
            <w:tcW w:w="3785" w:type="dxa"/>
            <w:shd w:val="clear" w:color="auto" w:fill="auto"/>
          </w:tcPr>
          <w:p w14:paraId="7C82DB8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LogFarma Sp. z o.o.</w:t>
            </w:r>
          </w:p>
          <w:p w14:paraId="432DE03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1/1</w:t>
            </w:r>
          </w:p>
          <w:p w14:paraId="520004D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Modlniczka</w:t>
            </w:r>
          </w:p>
        </w:tc>
        <w:tc>
          <w:tcPr>
            <w:tcW w:w="1843" w:type="dxa"/>
            <w:shd w:val="clear" w:color="auto" w:fill="auto"/>
          </w:tcPr>
          <w:p w14:paraId="65C6519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3420F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6DEC8FD" w14:textId="77777777" w:rsidTr="001E2A6E">
        <w:tc>
          <w:tcPr>
            <w:tcW w:w="2169" w:type="dxa"/>
            <w:shd w:val="clear" w:color="auto" w:fill="auto"/>
          </w:tcPr>
          <w:p w14:paraId="08B0E9C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5 - Mleko dla niemowląt I</w:t>
            </w:r>
          </w:p>
        </w:tc>
        <w:tc>
          <w:tcPr>
            <w:tcW w:w="3785" w:type="dxa"/>
            <w:shd w:val="clear" w:color="auto" w:fill="auto"/>
          </w:tcPr>
          <w:p w14:paraId="06063CB6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853C06C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0009D2D1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3E95EC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E5399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45BF963" w14:textId="77777777" w:rsidTr="001E2A6E">
        <w:tc>
          <w:tcPr>
            <w:tcW w:w="2169" w:type="dxa"/>
            <w:shd w:val="clear" w:color="auto" w:fill="auto"/>
          </w:tcPr>
          <w:p w14:paraId="6BD15AA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7 - Phytomenadione</w:t>
            </w:r>
          </w:p>
        </w:tc>
        <w:tc>
          <w:tcPr>
            <w:tcW w:w="3785" w:type="dxa"/>
            <w:shd w:val="clear" w:color="auto" w:fill="auto"/>
          </w:tcPr>
          <w:p w14:paraId="599013E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Optifarma Sp. z o.o. Sp. k.</w:t>
            </w:r>
          </w:p>
          <w:p w14:paraId="075897B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14/-</w:t>
            </w:r>
          </w:p>
          <w:p w14:paraId="6CC0A7DC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Sokołów</w:t>
            </w:r>
          </w:p>
        </w:tc>
        <w:tc>
          <w:tcPr>
            <w:tcW w:w="1843" w:type="dxa"/>
            <w:shd w:val="clear" w:color="auto" w:fill="auto"/>
          </w:tcPr>
          <w:p w14:paraId="35F48A1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- 479.25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62BF9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479,25</w:t>
            </w:r>
          </w:p>
        </w:tc>
      </w:tr>
      <w:tr w:rsidR="00D64D0A" w:rsidRPr="00834EF4" w14:paraId="5D1BB77A" w14:textId="77777777" w:rsidTr="001E2A6E">
        <w:tc>
          <w:tcPr>
            <w:tcW w:w="2169" w:type="dxa"/>
            <w:shd w:val="clear" w:color="auto" w:fill="auto"/>
          </w:tcPr>
          <w:p w14:paraId="177B316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7 - Phytomenadione</w:t>
            </w:r>
          </w:p>
        </w:tc>
        <w:tc>
          <w:tcPr>
            <w:tcW w:w="3785" w:type="dxa"/>
            <w:shd w:val="clear" w:color="auto" w:fill="auto"/>
          </w:tcPr>
          <w:p w14:paraId="6C22BA3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Genesis Pharm</w:t>
            </w:r>
            <w:r w:rsidRPr="00E46912">
              <w:rPr>
                <w:b/>
                <w:bCs/>
                <w:sz w:val="20"/>
                <w:szCs w:val="20"/>
              </w:rPr>
              <w:t xml:space="preserve"> 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Pr="00E46912">
              <w:rPr>
                <w:b/>
                <w:bCs/>
                <w:sz w:val="20"/>
                <w:szCs w:val="20"/>
              </w:rPr>
              <w:t>.</w:t>
            </w:r>
          </w:p>
          <w:p w14:paraId="0B4FD277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128/152</w:t>
            </w:r>
          </w:p>
          <w:p w14:paraId="1049CF1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7A9B41A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31C33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0DD382B5" w14:textId="77777777" w:rsidTr="001E2A6E">
        <w:tc>
          <w:tcPr>
            <w:tcW w:w="2169" w:type="dxa"/>
            <w:shd w:val="clear" w:color="auto" w:fill="auto"/>
          </w:tcPr>
          <w:p w14:paraId="0B5AA5A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8 - Fondaparinux</w:t>
            </w:r>
          </w:p>
        </w:tc>
        <w:tc>
          <w:tcPr>
            <w:tcW w:w="3785" w:type="dxa"/>
            <w:shd w:val="clear" w:color="auto" w:fill="auto"/>
          </w:tcPr>
          <w:p w14:paraId="2F90D0F4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Delfarma Sp. z o.o.</w:t>
            </w:r>
          </w:p>
          <w:p w14:paraId="61ACF4B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111</w:t>
            </w:r>
          </w:p>
          <w:p w14:paraId="4334BC50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59292CD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AB186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14EA291" w14:textId="77777777" w:rsidTr="001E2A6E">
        <w:tc>
          <w:tcPr>
            <w:tcW w:w="2169" w:type="dxa"/>
            <w:shd w:val="clear" w:color="auto" w:fill="auto"/>
          </w:tcPr>
          <w:p w14:paraId="064A0D1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8 - Fondaparinux</w:t>
            </w:r>
          </w:p>
        </w:tc>
        <w:tc>
          <w:tcPr>
            <w:tcW w:w="3785" w:type="dxa"/>
            <w:shd w:val="clear" w:color="auto" w:fill="auto"/>
          </w:tcPr>
          <w:p w14:paraId="61E4A25D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B35AB6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74FDF55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DBA2A2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- 384.60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EF02E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384,60</w:t>
            </w:r>
          </w:p>
        </w:tc>
      </w:tr>
      <w:tr w:rsidR="00D64D0A" w:rsidRPr="00834EF4" w14:paraId="6A129878" w14:textId="77777777" w:rsidTr="001E2A6E">
        <w:tc>
          <w:tcPr>
            <w:tcW w:w="2169" w:type="dxa"/>
            <w:shd w:val="clear" w:color="auto" w:fill="auto"/>
          </w:tcPr>
          <w:p w14:paraId="20BF884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9 - Leki II</w:t>
            </w:r>
          </w:p>
        </w:tc>
        <w:tc>
          <w:tcPr>
            <w:tcW w:w="3785" w:type="dxa"/>
            <w:shd w:val="clear" w:color="auto" w:fill="auto"/>
          </w:tcPr>
          <w:p w14:paraId="6EDC6322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7D410E8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3D994A01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CB8EB4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2686EB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04255D8A" w14:textId="77777777" w:rsidTr="001E2A6E">
        <w:tc>
          <w:tcPr>
            <w:tcW w:w="2169" w:type="dxa"/>
            <w:shd w:val="clear" w:color="auto" w:fill="auto"/>
          </w:tcPr>
          <w:p w14:paraId="66702F2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9 - Leki II</w:t>
            </w:r>
          </w:p>
        </w:tc>
        <w:tc>
          <w:tcPr>
            <w:tcW w:w="3785" w:type="dxa"/>
            <w:shd w:val="clear" w:color="auto" w:fill="auto"/>
          </w:tcPr>
          <w:p w14:paraId="78CDB2CC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06512ED4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737E3216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B54633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- 428.10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6FEEB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428,10</w:t>
            </w:r>
          </w:p>
        </w:tc>
      </w:tr>
      <w:tr w:rsidR="00D64D0A" w:rsidRPr="00834EF4" w14:paraId="2ED9F2B8" w14:textId="77777777" w:rsidTr="00D64D0A">
        <w:trPr>
          <w:trHeight w:val="989"/>
        </w:trPr>
        <w:tc>
          <w:tcPr>
            <w:tcW w:w="2169" w:type="dxa"/>
            <w:shd w:val="clear" w:color="auto" w:fill="auto"/>
          </w:tcPr>
          <w:p w14:paraId="28822B3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10 - Toksyna Botulinowa</w:t>
            </w:r>
          </w:p>
        </w:tc>
        <w:tc>
          <w:tcPr>
            <w:tcW w:w="3785" w:type="dxa"/>
            <w:shd w:val="clear" w:color="auto" w:fill="auto"/>
          </w:tcPr>
          <w:p w14:paraId="24C07350" w14:textId="77777777" w:rsidR="00D64D0A" w:rsidRPr="006D2BD7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D2BD7"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06147C7D" w14:textId="77777777" w:rsidR="00D64D0A" w:rsidRPr="00B75778" w:rsidRDefault="00D64D0A" w:rsidP="001E2A6E">
            <w:pPr>
              <w:spacing w:after="40"/>
              <w:rPr>
                <w:sz w:val="20"/>
                <w:szCs w:val="20"/>
              </w:rPr>
            </w:pPr>
            <w:r w:rsidRPr="00B75778">
              <w:rPr>
                <w:sz w:val="20"/>
                <w:szCs w:val="20"/>
              </w:rPr>
              <w:t xml:space="preserve">ul. Jana Kazimierza 16 </w:t>
            </w:r>
          </w:p>
          <w:p w14:paraId="5AF8724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844970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620EA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2F8B069B" w14:textId="77777777" w:rsidTr="001E2A6E">
        <w:tc>
          <w:tcPr>
            <w:tcW w:w="2169" w:type="dxa"/>
            <w:shd w:val="clear" w:color="auto" w:fill="auto"/>
          </w:tcPr>
          <w:p w14:paraId="7A41379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10 - Toksyna Botulinowa</w:t>
            </w:r>
          </w:p>
        </w:tc>
        <w:tc>
          <w:tcPr>
            <w:tcW w:w="3785" w:type="dxa"/>
            <w:shd w:val="clear" w:color="auto" w:fill="auto"/>
          </w:tcPr>
          <w:p w14:paraId="32FE5EEB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38C26B9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12B680B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E75C45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F9930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0,00</w:t>
            </w:r>
          </w:p>
        </w:tc>
      </w:tr>
      <w:tr w:rsidR="00D64D0A" w:rsidRPr="00834EF4" w14:paraId="20878E5C" w14:textId="77777777" w:rsidTr="001E2A6E">
        <w:tc>
          <w:tcPr>
            <w:tcW w:w="2169" w:type="dxa"/>
            <w:shd w:val="clear" w:color="auto" w:fill="auto"/>
          </w:tcPr>
          <w:p w14:paraId="03893A9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11 - Formaldehyde</w:t>
            </w:r>
          </w:p>
        </w:tc>
        <w:tc>
          <w:tcPr>
            <w:tcW w:w="3785" w:type="dxa"/>
            <w:shd w:val="clear" w:color="auto" w:fill="auto"/>
          </w:tcPr>
          <w:p w14:paraId="42992A8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LogFarma Sp. z o.o.</w:t>
            </w:r>
          </w:p>
          <w:p w14:paraId="0901C3C2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1/1</w:t>
            </w:r>
          </w:p>
          <w:p w14:paraId="23BF91D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Modlniczka</w:t>
            </w:r>
          </w:p>
        </w:tc>
        <w:tc>
          <w:tcPr>
            <w:tcW w:w="1843" w:type="dxa"/>
            <w:shd w:val="clear" w:color="auto" w:fill="auto"/>
          </w:tcPr>
          <w:p w14:paraId="074BA17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7DB4A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5EB32235" w14:textId="77777777" w:rsidTr="001E2A6E">
        <w:tc>
          <w:tcPr>
            <w:tcW w:w="2169" w:type="dxa"/>
            <w:shd w:val="clear" w:color="auto" w:fill="auto"/>
          </w:tcPr>
          <w:p w14:paraId="0B6D1B4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12 - Doxorubicinum</w:t>
            </w:r>
          </w:p>
        </w:tc>
        <w:tc>
          <w:tcPr>
            <w:tcW w:w="3785" w:type="dxa"/>
            <w:shd w:val="clear" w:color="auto" w:fill="auto"/>
          </w:tcPr>
          <w:p w14:paraId="73BCC4BD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BD48537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8</w:t>
            </w:r>
          </w:p>
          <w:p w14:paraId="130760E1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D1C5FA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8F0B58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110AC0D4" w14:textId="77777777" w:rsidTr="001E2A6E">
        <w:tc>
          <w:tcPr>
            <w:tcW w:w="2169" w:type="dxa"/>
            <w:shd w:val="clear" w:color="auto" w:fill="auto"/>
          </w:tcPr>
          <w:p w14:paraId="1934330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13 - Calcii folinas</w:t>
            </w:r>
          </w:p>
        </w:tc>
        <w:tc>
          <w:tcPr>
            <w:tcW w:w="3785" w:type="dxa"/>
            <w:shd w:val="clear" w:color="auto" w:fill="auto"/>
          </w:tcPr>
          <w:p w14:paraId="0296835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Lek S.A.</w:t>
            </w:r>
          </w:p>
          <w:p w14:paraId="6339546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16</w:t>
            </w:r>
          </w:p>
          <w:p w14:paraId="2966FACA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Stryków</w:t>
            </w:r>
          </w:p>
        </w:tc>
        <w:tc>
          <w:tcPr>
            <w:tcW w:w="1843" w:type="dxa"/>
            <w:shd w:val="clear" w:color="auto" w:fill="auto"/>
          </w:tcPr>
          <w:p w14:paraId="6EAFD0E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EF011E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167C2146" w14:textId="77777777" w:rsidTr="00D64D0A">
        <w:trPr>
          <w:trHeight w:val="963"/>
        </w:trPr>
        <w:tc>
          <w:tcPr>
            <w:tcW w:w="2169" w:type="dxa"/>
            <w:shd w:val="clear" w:color="auto" w:fill="auto"/>
          </w:tcPr>
          <w:p w14:paraId="6494523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14 - Leki III</w:t>
            </w:r>
          </w:p>
        </w:tc>
        <w:tc>
          <w:tcPr>
            <w:tcW w:w="3785" w:type="dxa"/>
            <w:shd w:val="clear" w:color="auto" w:fill="auto"/>
          </w:tcPr>
          <w:p w14:paraId="2921FF1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1843CE4E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7C4E3B9B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6051AF2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B86EB6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7AA3ABE4" w14:textId="77777777" w:rsidTr="00D64D0A">
        <w:trPr>
          <w:trHeight w:val="1003"/>
        </w:trPr>
        <w:tc>
          <w:tcPr>
            <w:tcW w:w="2169" w:type="dxa"/>
            <w:shd w:val="clear" w:color="auto" w:fill="auto"/>
          </w:tcPr>
          <w:p w14:paraId="3315362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14 - Leki III</w:t>
            </w:r>
          </w:p>
        </w:tc>
        <w:tc>
          <w:tcPr>
            <w:tcW w:w="3785" w:type="dxa"/>
            <w:shd w:val="clear" w:color="auto" w:fill="auto"/>
          </w:tcPr>
          <w:p w14:paraId="4FCB20B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EB3600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0276D771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433ABB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- 479.95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4E947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479,95</w:t>
            </w:r>
          </w:p>
        </w:tc>
      </w:tr>
      <w:tr w:rsidR="00D64D0A" w:rsidRPr="00834EF4" w14:paraId="3C28BC34" w14:textId="77777777" w:rsidTr="001E2A6E">
        <w:tc>
          <w:tcPr>
            <w:tcW w:w="2169" w:type="dxa"/>
            <w:shd w:val="clear" w:color="auto" w:fill="auto"/>
          </w:tcPr>
          <w:p w14:paraId="74064F6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lastRenderedPageBreak/>
              <w:t>Pakiet 15 - Surowce farmaceutyczne do receptury aptecznej</w:t>
            </w:r>
          </w:p>
        </w:tc>
        <w:tc>
          <w:tcPr>
            <w:tcW w:w="3785" w:type="dxa"/>
            <w:shd w:val="clear" w:color="auto" w:fill="auto"/>
          </w:tcPr>
          <w:p w14:paraId="3121DD5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LogFarma Sp. z o.o.</w:t>
            </w:r>
          </w:p>
          <w:p w14:paraId="7B353D3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Komandosów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1/1</w:t>
            </w:r>
          </w:p>
          <w:p w14:paraId="447AC61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Modlniczka</w:t>
            </w:r>
          </w:p>
        </w:tc>
        <w:tc>
          <w:tcPr>
            <w:tcW w:w="1843" w:type="dxa"/>
            <w:shd w:val="clear" w:color="auto" w:fill="auto"/>
          </w:tcPr>
          <w:p w14:paraId="350F440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B216F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3F0E8419" w14:textId="77777777" w:rsidTr="001E2A6E">
        <w:tc>
          <w:tcPr>
            <w:tcW w:w="2169" w:type="dxa"/>
            <w:shd w:val="clear" w:color="auto" w:fill="auto"/>
          </w:tcPr>
          <w:p w14:paraId="01C8FDF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16 - Leki IV</w:t>
            </w:r>
          </w:p>
        </w:tc>
        <w:tc>
          <w:tcPr>
            <w:tcW w:w="3785" w:type="dxa"/>
            <w:shd w:val="clear" w:color="auto" w:fill="auto"/>
          </w:tcPr>
          <w:p w14:paraId="16C4D0B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787D55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5110922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3C374F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6B64F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750BDF1D" w14:textId="77777777" w:rsidTr="001E2A6E">
        <w:tc>
          <w:tcPr>
            <w:tcW w:w="2169" w:type="dxa"/>
            <w:shd w:val="clear" w:color="auto" w:fill="auto"/>
          </w:tcPr>
          <w:p w14:paraId="2AEE777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16 - Leki IV</w:t>
            </w:r>
          </w:p>
        </w:tc>
        <w:tc>
          <w:tcPr>
            <w:tcW w:w="3785" w:type="dxa"/>
            <w:shd w:val="clear" w:color="auto" w:fill="auto"/>
          </w:tcPr>
          <w:p w14:paraId="196AF065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E46912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3695217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</w:t>
            </w:r>
          </w:p>
          <w:p w14:paraId="1230C23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Płochocin</w:t>
            </w:r>
          </w:p>
        </w:tc>
        <w:tc>
          <w:tcPr>
            <w:tcW w:w="1843" w:type="dxa"/>
            <w:shd w:val="clear" w:color="auto" w:fill="auto"/>
          </w:tcPr>
          <w:p w14:paraId="7397B3D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- 365.20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DAFC40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365,20</w:t>
            </w:r>
          </w:p>
        </w:tc>
      </w:tr>
      <w:tr w:rsidR="00D64D0A" w:rsidRPr="00834EF4" w14:paraId="29D45DDE" w14:textId="77777777" w:rsidTr="001E2A6E">
        <w:tc>
          <w:tcPr>
            <w:tcW w:w="2169" w:type="dxa"/>
            <w:shd w:val="clear" w:color="auto" w:fill="auto"/>
          </w:tcPr>
          <w:p w14:paraId="637B60C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16 - Leki IV</w:t>
            </w:r>
          </w:p>
        </w:tc>
        <w:tc>
          <w:tcPr>
            <w:tcW w:w="3785" w:type="dxa"/>
            <w:shd w:val="clear" w:color="auto" w:fill="auto"/>
          </w:tcPr>
          <w:p w14:paraId="0F3BCAD2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03E093B0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598E7FA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AC43D2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- 354.30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69E07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354,30</w:t>
            </w:r>
          </w:p>
        </w:tc>
      </w:tr>
      <w:tr w:rsidR="00D64D0A" w:rsidRPr="00834EF4" w14:paraId="034074BF" w14:textId="77777777" w:rsidTr="001E2A6E">
        <w:tc>
          <w:tcPr>
            <w:tcW w:w="2169" w:type="dxa"/>
            <w:shd w:val="clear" w:color="auto" w:fill="auto"/>
          </w:tcPr>
          <w:p w14:paraId="5321C91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16 - Leki IV</w:t>
            </w:r>
          </w:p>
        </w:tc>
        <w:tc>
          <w:tcPr>
            <w:tcW w:w="3785" w:type="dxa"/>
            <w:shd w:val="clear" w:color="auto" w:fill="auto"/>
          </w:tcPr>
          <w:p w14:paraId="522B6C96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6F1A768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5FB036B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63006F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- 251.85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86F3B6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251,85</w:t>
            </w:r>
          </w:p>
        </w:tc>
      </w:tr>
      <w:tr w:rsidR="00D64D0A" w:rsidRPr="00834EF4" w14:paraId="16B98ACB" w14:textId="77777777" w:rsidTr="001E2A6E">
        <w:tc>
          <w:tcPr>
            <w:tcW w:w="2169" w:type="dxa"/>
            <w:shd w:val="clear" w:color="auto" w:fill="auto"/>
          </w:tcPr>
          <w:p w14:paraId="5ACB7EF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16 - Leki IV</w:t>
            </w:r>
          </w:p>
        </w:tc>
        <w:tc>
          <w:tcPr>
            <w:tcW w:w="3785" w:type="dxa"/>
            <w:shd w:val="clear" w:color="auto" w:fill="auto"/>
          </w:tcPr>
          <w:p w14:paraId="4BD23FF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Lek S.A.</w:t>
            </w:r>
          </w:p>
          <w:p w14:paraId="5BEDCC9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16</w:t>
            </w:r>
          </w:p>
          <w:p w14:paraId="4CCE841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Stryków</w:t>
            </w:r>
          </w:p>
        </w:tc>
        <w:tc>
          <w:tcPr>
            <w:tcW w:w="1843" w:type="dxa"/>
            <w:shd w:val="clear" w:color="auto" w:fill="auto"/>
          </w:tcPr>
          <w:p w14:paraId="29AF1C6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E1B3B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0,00</w:t>
            </w:r>
          </w:p>
        </w:tc>
      </w:tr>
      <w:tr w:rsidR="00D64D0A" w:rsidRPr="00834EF4" w14:paraId="345BD652" w14:textId="77777777" w:rsidTr="001E2A6E">
        <w:tc>
          <w:tcPr>
            <w:tcW w:w="2169" w:type="dxa"/>
            <w:shd w:val="clear" w:color="auto" w:fill="auto"/>
          </w:tcPr>
          <w:p w14:paraId="670E508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17 - Urapidil</w:t>
            </w:r>
          </w:p>
        </w:tc>
        <w:tc>
          <w:tcPr>
            <w:tcW w:w="3785" w:type="dxa"/>
            <w:shd w:val="clear" w:color="auto" w:fill="auto"/>
          </w:tcPr>
          <w:p w14:paraId="2B335EFF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Delfarma Sp. z o.o.</w:t>
            </w:r>
          </w:p>
          <w:p w14:paraId="6CD03952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111</w:t>
            </w:r>
          </w:p>
          <w:p w14:paraId="0B33F31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63011C8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AF83B0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5E341CEE" w14:textId="77777777" w:rsidTr="001E2A6E">
        <w:tc>
          <w:tcPr>
            <w:tcW w:w="2169" w:type="dxa"/>
            <w:shd w:val="clear" w:color="auto" w:fill="auto"/>
          </w:tcPr>
          <w:p w14:paraId="4239EA6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17 - Urapidil</w:t>
            </w:r>
          </w:p>
        </w:tc>
        <w:tc>
          <w:tcPr>
            <w:tcW w:w="3785" w:type="dxa"/>
            <w:shd w:val="clear" w:color="auto" w:fill="auto"/>
          </w:tcPr>
          <w:p w14:paraId="42E2000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327F67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5F28137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F7FB86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- 496.00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D186FC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496,00</w:t>
            </w:r>
          </w:p>
        </w:tc>
      </w:tr>
      <w:tr w:rsidR="00D64D0A" w:rsidRPr="00834EF4" w14:paraId="4CA9597B" w14:textId="77777777" w:rsidTr="001E2A6E">
        <w:tc>
          <w:tcPr>
            <w:tcW w:w="2169" w:type="dxa"/>
            <w:shd w:val="clear" w:color="auto" w:fill="auto"/>
          </w:tcPr>
          <w:p w14:paraId="1046B6D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17 - Urapidil</w:t>
            </w:r>
          </w:p>
        </w:tc>
        <w:tc>
          <w:tcPr>
            <w:tcW w:w="3785" w:type="dxa"/>
            <w:shd w:val="clear" w:color="auto" w:fill="auto"/>
          </w:tcPr>
          <w:p w14:paraId="03E07766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551471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2A22132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84697E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- 476.85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EBB6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476,85</w:t>
            </w:r>
          </w:p>
        </w:tc>
      </w:tr>
      <w:tr w:rsidR="00D64D0A" w:rsidRPr="00834EF4" w14:paraId="76BAEDE4" w14:textId="77777777" w:rsidTr="001E2A6E">
        <w:tc>
          <w:tcPr>
            <w:tcW w:w="2169" w:type="dxa"/>
            <w:shd w:val="clear" w:color="auto" w:fill="auto"/>
          </w:tcPr>
          <w:p w14:paraId="17DA9A7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18 -  Leki V</w:t>
            </w:r>
          </w:p>
        </w:tc>
        <w:tc>
          <w:tcPr>
            <w:tcW w:w="3785" w:type="dxa"/>
            <w:shd w:val="clear" w:color="auto" w:fill="auto"/>
          </w:tcPr>
          <w:p w14:paraId="386414A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7279339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134</w:t>
            </w:r>
          </w:p>
          <w:p w14:paraId="2EBC26E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32D550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245AC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1B8B0F15" w14:textId="77777777" w:rsidTr="001E2A6E">
        <w:tc>
          <w:tcPr>
            <w:tcW w:w="2169" w:type="dxa"/>
            <w:shd w:val="clear" w:color="auto" w:fill="auto"/>
          </w:tcPr>
          <w:p w14:paraId="7C4528C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19 - Leki VI</w:t>
            </w:r>
          </w:p>
        </w:tc>
        <w:tc>
          <w:tcPr>
            <w:tcW w:w="3785" w:type="dxa"/>
            <w:shd w:val="clear" w:color="auto" w:fill="auto"/>
          </w:tcPr>
          <w:p w14:paraId="043967BB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E46912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294D2EE7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</w:t>
            </w:r>
          </w:p>
          <w:p w14:paraId="110D0FB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Płochocin</w:t>
            </w:r>
          </w:p>
        </w:tc>
        <w:tc>
          <w:tcPr>
            <w:tcW w:w="1843" w:type="dxa"/>
            <w:shd w:val="clear" w:color="auto" w:fill="auto"/>
          </w:tcPr>
          <w:p w14:paraId="3D20910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7D60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F3BC9F2" w14:textId="77777777" w:rsidTr="001E2A6E">
        <w:tc>
          <w:tcPr>
            <w:tcW w:w="2169" w:type="dxa"/>
            <w:shd w:val="clear" w:color="auto" w:fill="auto"/>
          </w:tcPr>
          <w:p w14:paraId="40CE5D1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19 - Leki VI</w:t>
            </w:r>
          </w:p>
        </w:tc>
        <w:tc>
          <w:tcPr>
            <w:tcW w:w="3785" w:type="dxa"/>
            <w:shd w:val="clear" w:color="auto" w:fill="auto"/>
          </w:tcPr>
          <w:p w14:paraId="47D6FC20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D932242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3095EE2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2DE468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- 395.75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4391C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395,75</w:t>
            </w:r>
          </w:p>
        </w:tc>
      </w:tr>
      <w:tr w:rsidR="00D64D0A" w:rsidRPr="00834EF4" w14:paraId="4449524E" w14:textId="77777777" w:rsidTr="001E2A6E">
        <w:tc>
          <w:tcPr>
            <w:tcW w:w="2169" w:type="dxa"/>
            <w:shd w:val="clear" w:color="auto" w:fill="auto"/>
          </w:tcPr>
          <w:p w14:paraId="43BF2D2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19 - Leki VI</w:t>
            </w:r>
          </w:p>
        </w:tc>
        <w:tc>
          <w:tcPr>
            <w:tcW w:w="3785" w:type="dxa"/>
            <w:shd w:val="clear" w:color="auto" w:fill="auto"/>
          </w:tcPr>
          <w:p w14:paraId="1834A5D0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36C9D23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77923D8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050458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- 363.25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8931D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363,25</w:t>
            </w:r>
          </w:p>
        </w:tc>
      </w:tr>
      <w:tr w:rsidR="00D64D0A" w:rsidRPr="00834EF4" w14:paraId="20DD4498" w14:textId="77777777" w:rsidTr="001E2A6E">
        <w:tc>
          <w:tcPr>
            <w:tcW w:w="2169" w:type="dxa"/>
            <w:shd w:val="clear" w:color="auto" w:fill="auto"/>
          </w:tcPr>
          <w:p w14:paraId="4BE74E5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19 - Leki VI</w:t>
            </w:r>
          </w:p>
        </w:tc>
        <w:tc>
          <w:tcPr>
            <w:tcW w:w="3785" w:type="dxa"/>
            <w:shd w:val="clear" w:color="auto" w:fill="auto"/>
          </w:tcPr>
          <w:p w14:paraId="03B4DE1C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CB999BC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074B98AB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A2C83A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- 358.70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C38BF7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358,70</w:t>
            </w:r>
          </w:p>
        </w:tc>
      </w:tr>
      <w:tr w:rsidR="00D64D0A" w:rsidRPr="00834EF4" w14:paraId="215815E2" w14:textId="77777777" w:rsidTr="001E2A6E">
        <w:tc>
          <w:tcPr>
            <w:tcW w:w="2169" w:type="dxa"/>
            <w:shd w:val="clear" w:color="auto" w:fill="auto"/>
          </w:tcPr>
          <w:p w14:paraId="639D481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20 - Leki VII</w:t>
            </w:r>
          </w:p>
        </w:tc>
        <w:tc>
          <w:tcPr>
            <w:tcW w:w="3785" w:type="dxa"/>
            <w:shd w:val="clear" w:color="auto" w:fill="auto"/>
          </w:tcPr>
          <w:p w14:paraId="23E3A87F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FC3D990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477E69D0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7AE3E2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9460F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70AE0E79" w14:textId="77777777" w:rsidTr="001E2A6E">
        <w:tc>
          <w:tcPr>
            <w:tcW w:w="2169" w:type="dxa"/>
            <w:shd w:val="clear" w:color="auto" w:fill="auto"/>
          </w:tcPr>
          <w:p w14:paraId="4B4C3D2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20 - Leki VII</w:t>
            </w:r>
          </w:p>
        </w:tc>
        <w:tc>
          <w:tcPr>
            <w:tcW w:w="3785" w:type="dxa"/>
            <w:shd w:val="clear" w:color="auto" w:fill="auto"/>
          </w:tcPr>
          <w:p w14:paraId="46D27734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1333D9A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4732051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64F9C48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- 481.35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F651D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481,35</w:t>
            </w:r>
          </w:p>
        </w:tc>
      </w:tr>
      <w:tr w:rsidR="00D64D0A" w:rsidRPr="00834EF4" w14:paraId="043B0D43" w14:textId="77777777" w:rsidTr="001E2A6E">
        <w:tc>
          <w:tcPr>
            <w:tcW w:w="2169" w:type="dxa"/>
            <w:shd w:val="clear" w:color="auto" w:fill="auto"/>
          </w:tcPr>
          <w:p w14:paraId="606E3DB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20 - Leki VII</w:t>
            </w:r>
          </w:p>
        </w:tc>
        <w:tc>
          <w:tcPr>
            <w:tcW w:w="3785" w:type="dxa"/>
            <w:shd w:val="clear" w:color="auto" w:fill="auto"/>
          </w:tcPr>
          <w:p w14:paraId="00420513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FC965D7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6C54F54C" w14:textId="77777777" w:rsidR="00D64D0A" w:rsidRDefault="00D64D0A" w:rsidP="001E2A6E">
            <w:pPr>
              <w:spacing w:after="40"/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  <w:p w14:paraId="1253472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FDD048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- 284.35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03575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284,35</w:t>
            </w:r>
          </w:p>
        </w:tc>
      </w:tr>
      <w:tr w:rsidR="00D64D0A" w:rsidRPr="00834EF4" w14:paraId="13D8428D" w14:textId="77777777" w:rsidTr="001E2A6E">
        <w:tc>
          <w:tcPr>
            <w:tcW w:w="2169" w:type="dxa"/>
            <w:shd w:val="clear" w:color="auto" w:fill="auto"/>
          </w:tcPr>
          <w:p w14:paraId="687876A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lastRenderedPageBreak/>
              <w:t>Pakiet 21 - Leki VIII</w:t>
            </w:r>
          </w:p>
        </w:tc>
        <w:tc>
          <w:tcPr>
            <w:tcW w:w="3785" w:type="dxa"/>
            <w:shd w:val="clear" w:color="auto" w:fill="auto"/>
          </w:tcPr>
          <w:p w14:paraId="706D41DB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A84503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3105355A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FDC977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AB549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10E12E4D" w14:textId="77777777" w:rsidTr="001E2A6E">
        <w:tc>
          <w:tcPr>
            <w:tcW w:w="2169" w:type="dxa"/>
            <w:shd w:val="clear" w:color="auto" w:fill="auto"/>
          </w:tcPr>
          <w:p w14:paraId="6A7DE91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21 - Leki VIII</w:t>
            </w:r>
          </w:p>
        </w:tc>
        <w:tc>
          <w:tcPr>
            <w:tcW w:w="3785" w:type="dxa"/>
            <w:shd w:val="clear" w:color="auto" w:fill="auto"/>
          </w:tcPr>
          <w:p w14:paraId="7B634D2C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2B9497EF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7E95648B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43F159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- 376.40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2C2DA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376,40</w:t>
            </w:r>
          </w:p>
        </w:tc>
      </w:tr>
      <w:tr w:rsidR="00D64D0A" w:rsidRPr="00834EF4" w14:paraId="46ACA2A1" w14:textId="77777777" w:rsidTr="001E2A6E">
        <w:tc>
          <w:tcPr>
            <w:tcW w:w="2169" w:type="dxa"/>
            <w:shd w:val="clear" w:color="auto" w:fill="auto"/>
          </w:tcPr>
          <w:p w14:paraId="29B9FB6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22 - Iopromide</w:t>
            </w:r>
          </w:p>
        </w:tc>
        <w:tc>
          <w:tcPr>
            <w:tcW w:w="3785" w:type="dxa"/>
            <w:shd w:val="clear" w:color="auto" w:fill="auto"/>
          </w:tcPr>
          <w:p w14:paraId="5EEE06BD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C85719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56630A5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09081D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D23E4B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2E1AD686" w14:textId="77777777" w:rsidTr="001E2A6E">
        <w:tc>
          <w:tcPr>
            <w:tcW w:w="2169" w:type="dxa"/>
            <w:shd w:val="clear" w:color="auto" w:fill="auto"/>
          </w:tcPr>
          <w:p w14:paraId="67E7DD1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22 - Iopromide</w:t>
            </w:r>
          </w:p>
        </w:tc>
        <w:tc>
          <w:tcPr>
            <w:tcW w:w="3785" w:type="dxa"/>
            <w:shd w:val="clear" w:color="auto" w:fill="auto"/>
          </w:tcPr>
          <w:p w14:paraId="4519BD0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776AC0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6EB2A8F6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708E17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- 489.35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BDCAD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489,35</w:t>
            </w:r>
          </w:p>
        </w:tc>
      </w:tr>
      <w:tr w:rsidR="00D64D0A" w:rsidRPr="00834EF4" w14:paraId="66A6746D" w14:textId="77777777" w:rsidTr="001E2A6E">
        <w:tc>
          <w:tcPr>
            <w:tcW w:w="2169" w:type="dxa"/>
            <w:shd w:val="clear" w:color="auto" w:fill="auto"/>
          </w:tcPr>
          <w:p w14:paraId="56A48C4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23 - Insuliny</w:t>
            </w:r>
          </w:p>
        </w:tc>
        <w:tc>
          <w:tcPr>
            <w:tcW w:w="3785" w:type="dxa"/>
            <w:shd w:val="clear" w:color="auto" w:fill="auto"/>
          </w:tcPr>
          <w:p w14:paraId="01A7339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673555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119CCB03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724F51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DC0486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37493E66" w14:textId="77777777" w:rsidTr="001E2A6E">
        <w:tc>
          <w:tcPr>
            <w:tcW w:w="2169" w:type="dxa"/>
            <w:shd w:val="clear" w:color="auto" w:fill="auto"/>
          </w:tcPr>
          <w:p w14:paraId="1ACD5B3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23 - Insuliny</w:t>
            </w:r>
          </w:p>
        </w:tc>
        <w:tc>
          <w:tcPr>
            <w:tcW w:w="3785" w:type="dxa"/>
            <w:shd w:val="clear" w:color="auto" w:fill="auto"/>
          </w:tcPr>
          <w:p w14:paraId="5331B3E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34CFC47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21AFF1E1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75DEFB8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- 300.50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63A1F7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300,50</w:t>
            </w:r>
          </w:p>
        </w:tc>
      </w:tr>
      <w:tr w:rsidR="00D64D0A" w:rsidRPr="00834EF4" w14:paraId="71E1AE4B" w14:textId="77777777" w:rsidTr="001E2A6E">
        <w:tc>
          <w:tcPr>
            <w:tcW w:w="2169" w:type="dxa"/>
            <w:shd w:val="clear" w:color="auto" w:fill="auto"/>
          </w:tcPr>
          <w:p w14:paraId="0FEB955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24 - Esomeprazole</w:t>
            </w:r>
          </w:p>
        </w:tc>
        <w:tc>
          <w:tcPr>
            <w:tcW w:w="3785" w:type="dxa"/>
            <w:shd w:val="clear" w:color="auto" w:fill="auto"/>
          </w:tcPr>
          <w:p w14:paraId="5BCCEC9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F9E443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55ABAB26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5D1C15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F3466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0D5BD92" w14:textId="77777777" w:rsidTr="001E2A6E">
        <w:tc>
          <w:tcPr>
            <w:tcW w:w="2169" w:type="dxa"/>
            <w:shd w:val="clear" w:color="auto" w:fill="auto"/>
          </w:tcPr>
          <w:p w14:paraId="79E8664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24 - Esomeprazole</w:t>
            </w:r>
          </w:p>
        </w:tc>
        <w:tc>
          <w:tcPr>
            <w:tcW w:w="3785" w:type="dxa"/>
            <w:shd w:val="clear" w:color="auto" w:fill="auto"/>
          </w:tcPr>
          <w:p w14:paraId="63A7EB4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3BFA2C5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07847AE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006C7DB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- 491.70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20728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491,70</w:t>
            </w:r>
          </w:p>
        </w:tc>
      </w:tr>
      <w:tr w:rsidR="00D64D0A" w:rsidRPr="00834EF4" w14:paraId="151C6DF9" w14:textId="77777777" w:rsidTr="001E2A6E">
        <w:tc>
          <w:tcPr>
            <w:tcW w:w="2169" w:type="dxa"/>
            <w:shd w:val="clear" w:color="auto" w:fill="auto"/>
          </w:tcPr>
          <w:p w14:paraId="62D64EE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25 - Iomeprol</w:t>
            </w:r>
          </w:p>
        </w:tc>
        <w:tc>
          <w:tcPr>
            <w:tcW w:w="3785" w:type="dxa"/>
            <w:shd w:val="clear" w:color="auto" w:fill="auto"/>
          </w:tcPr>
          <w:p w14:paraId="529DA49F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4C14427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Aleja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80/5</w:t>
            </w:r>
          </w:p>
          <w:p w14:paraId="05603E3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83FD11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447A8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85040C4" w14:textId="77777777" w:rsidTr="001E2A6E">
        <w:tc>
          <w:tcPr>
            <w:tcW w:w="2169" w:type="dxa"/>
            <w:shd w:val="clear" w:color="auto" w:fill="auto"/>
          </w:tcPr>
          <w:p w14:paraId="7EB3AB6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26 - Immunoglobuliny anti-RH0(D) I</w:t>
            </w:r>
          </w:p>
        </w:tc>
        <w:tc>
          <w:tcPr>
            <w:tcW w:w="3785" w:type="dxa"/>
            <w:shd w:val="clear" w:color="auto" w:fill="auto"/>
          </w:tcPr>
          <w:p w14:paraId="4DC31589" w14:textId="77777777" w:rsidR="00D64D0A" w:rsidRPr="006D2BD7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D2BD7"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501E0C80" w14:textId="77777777" w:rsidR="00D64D0A" w:rsidRPr="00B75778" w:rsidRDefault="00D64D0A" w:rsidP="001E2A6E">
            <w:pPr>
              <w:spacing w:after="40"/>
              <w:rPr>
                <w:sz w:val="20"/>
                <w:szCs w:val="20"/>
              </w:rPr>
            </w:pPr>
            <w:r w:rsidRPr="00B75778">
              <w:rPr>
                <w:sz w:val="20"/>
                <w:szCs w:val="20"/>
              </w:rPr>
              <w:t xml:space="preserve">ul. Jana Kazimierza 16 </w:t>
            </w:r>
          </w:p>
          <w:p w14:paraId="2BD25B46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40045EE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BA836B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59A32E7D" w14:textId="77777777" w:rsidTr="001E2A6E">
        <w:tc>
          <w:tcPr>
            <w:tcW w:w="2169" w:type="dxa"/>
            <w:shd w:val="clear" w:color="auto" w:fill="auto"/>
          </w:tcPr>
          <w:p w14:paraId="49D16F1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26 - Immunoglobuliny anti-RH0(D) I</w:t>
            </w:r>
          </w:p>
        </w:tc>
        <w:tc>
          <w:tcPr>
            <w:tcW w:w="3785" w:type="dxa"/>
            <w:shd w:val="clear" w:color="auto" w:fill="auto"/>
          </w:tcPr>
          <w:p w14:paraId="029F34E0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0BC2A5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3DB1824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DDFEED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- 483.25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DB1435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483,25</w:t>
            </w:r>
          </w:p>
        </w:tc>
      </w:tr>
      <w:tr w:rsidR="00D64D0A" w:rsidRPr="00834EF4" w14:paraId="3ACD3969" w14:textId="77777777" w:rsidTr="001E2A6E">
        <w:tc>
          <w:tcPr>
            <w:tcW w:w="2169" w:type="dxa"/>
            <w:shd w:val="clear" w:color="auto" w:fill="auto"/>
          </w:tcPr>
          <w:p w14:paraId="643B475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27 - Immunoglobuliny anti-RH0 (D) II</w:t>
            </w:r>
          </w:p>
        </w:tc>
        <w:tc>
          <w:tcPr>
            <w:tcW w:w="3785" w:type="dxa"/>
            <w:shd w:val="clear" w:color="auto" w:fill="auto"/>
          </w:tcPr>
          <w:p w14:paraId="512D2EA5" w14:textId="77777777" w:rsidR="00D64D0A" w:rsidRPr="006D2BD7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D2BD7"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4D635FCF" w14:textId="77777777" w:rsidR="00D64D0A" w:rsidRPr="00B75778" w:rsidRDefault="00D64D0A" w:rsidP="001E2A6E">
            <w:pPr>
              <w:spacing w:after="40"/>
              <w:rPr>
                <w:sz w:val="20"/>
                <w:szCs w:val="20"/>
              </w:rPr>
            </w:pPr>
            <w:r w:rsidRPr="00B75778">
              <w:rPr>
                <w:sz w:val="20"/>
                <w:szCs w:val="20"/>
              </w:rPr>
              <w:t xml:space="preserve">ul. Jana Kazimierza 16 </w:t>
            </w:r>
          </w:p>
          <w:p w14:paraId="785F694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F57BEC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3E083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7FD5EBC" w14:textId="77777777" w:rsidTr="001E2A6E">
        <w:tc>
          <w:tcPr>
            <w:tcW w:w="2169" w:type="dxa"/>
            <w:shd w:val="clear" w:color="auto" w:fill="auto"/>
          </w:tcPr>
          <w:p w14:paraId="6E20436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27 - Immunoglobuliny anti-RH0 (D) II</w:t>
            </w:r>
          </w:p>
        </w:tc>
        <w:tc>
          <w:tcPr>
            <w:tcW w:w="3785" w:type="dxa"/>
            <w:shd w:val="clear" w:color="auto" w:fill="auto"/>
          </w:tcPr>
          <w:p w14:paraId="66C7244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0C7B1D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07FECDEB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52E5C0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- 404.80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8E667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404,80</w:t>
            </w:r>
          </w:p>
        </w:tc>
      </w:tr>
      <w:tr w:rsidR="00D64D0A" w:rsidRPr="00834EF4" w14:paraId="01437E70" w14:textId="77777777" w:rsidTr="001E2A6E">
        <w:tc>
          <w:tcPr>
            <w:tcW w:w="2169" w:type="dxa"/>
            <w:shd w:val="clear" w:color="auto" w:fill="auto"/>
          </w:tcPr>
          <w:p w14:paraId="7E28300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28 - Leki IX</w:t>
            </w:r>
          </w:p>
        </w:tc>
        <w:tc>
          <w:tcPr>
            <w:tcW w:w="3785" w:type="dxa"/>
            <w:shd w:val="clear" w:color="auto" w:fill="auto"/>
          </w:tcPr>
          <w:p w14:paraId="66C785A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F5F8DD2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5FD07A91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BFAFF3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1EBCF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2915301A" w14:textId="77777777" w:rsidTr="001E2A6E">
        <w:tc>
          <w:tcPr>
            <w:tcW w:w="2169" w:type="dxa"/>
            <w:shd w:val="clear" w:color="auto" w:fill="auto"/>
          </w:tcPr>
          <w:p w14:paraId="15563F1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28 - Leki IX</w:t>
            </w:r>
          </w:p>
        </w:tc>
        <w:tc>
          <w:tcPr>
            <w:tcW w:w="3785" w:type="dxa"/>
            <w:shd w:val="clear" w:color="auto" w:fill="auto"/>
          </w:tcPr>
          <w:p w14:paraId="28BF3C3C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B7697D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1FABBA42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A15391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- 495.25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3CDDC9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495,25</w:t>
            </w:r>
          </w:p>
        </w:tc>
      </w:tr>
      <w:tr w:rsidR="00D64D0A" w:rsidRPr="00834EF4" w14:paraId="747E61AD" w14:textId="77777777" w:rsidTr="001E2A6E">
        <w:tc>
          <w:tcPr>
            <w:tcW w:w="2169" w:type="dxa"/>
            <w:shd w:val="clear" w:color="auto" w:fill="auto"/>
          </w:tcPr>
          <w:p w14:paraId="2CE3253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29 - Antybiotyki I</w:t>
            </w:r>
          </w:p>
        </w:tc>
        <w:tc>
          <w:tcPr>
            <w:tcW w:w="3785" w:type="dxa"/>
            <w:shd w:val="clear" w:color="auto" w:fill="auto"/>
          </w:tcPr>
          <w:p w14:paraId="2118A686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49B924D7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5EC734DB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1B438CD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7F522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303B105" w14:textId="77777777" w:rsidTr="001E2A6E">
        <w:tc>
          <w:tcPr>
            <w:tcW w:w="2169" w:type="dxa"/>
            <w:shd w:val="clear" w:color="auto" w:fill="auto"/>
          </w:tcPr>
          <w:p w14:paraId="2F7611B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29 - Antybiotyki I</w:t>
            </w:r>
          </w:p>
        </w:tc>
        <w:tc>
          <w:tcPr>
            <w:tcW w:w="3785" w:type="dxa"/>
            <w:shd w:val="clear" w:color="auto" w:fill="auto"/>
          </w:tcPr>
          <w:p w14:paraId="5F91D093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7FB7B5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05B837B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73F13D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- 488.45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EA0D0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488,45</w:t>
            </w:r>
          </w:p>
        </w:tc>
      </w:tr>
      <w:tr w:rsidR="00D64D0A" w:rsidRPr="00834EF4" w14:paraId="5D9630FC" w14:textId="77777777" w:rsidTr="001E2A6E">
        <w:tc>
          <w:tcPr>
            <w:tcW w:w="2169" w:type="dxa"/>
            <w:shd w:val="clear" w:color="auto" w:fill="auto"/>
          </w:tcPr>
          <w:p w14:paraId="7FAAEBF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lastRenderedPageBreak/>
              <w:t>Pakiet 30 - Fosfomycin</w:t>
            </w:r>
          </w:p>
        </w:tc>
        <w:tc>
          <w:tcPr>
            <w:tcW w:w="3785" w:type="dxa"/>
            <w:shd w:val="clear" w:color="auto" w:fill="auto"/>
          </w:tcPr>
          <w:p w14:paraId="5B2BA385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E46912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342D0D18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</w:t>
            </w:r>
          </w:p>
          <w:p w14:paraId="3F5C1B26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Płochocin</w:t>
            </w:r>
          </w:p>
        </w:tc>
        <w:tc>
          <w:tcPr>
            <w:tcW w:w="1843" w:type="dxa"/>
            <w:shd w:val="clear" w:color="auto" w:fill="auto"/>
          </w:tcPr>
          <w:p w14:paraId="4B8A5AF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CFBD19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3C4C124" w14:textId="77777777" w:rsidTr="001E2A6E">
        <w:tc>
          <w:tcPr>
            <w:tcW w:w="2169" w:type="dxa"/>
            <w:shd w:val="clear" w:color="auto" w:fill="auto"/>
          </w:tcPr>
          <w:p w14:paraId="65E229A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30 - Fosfomycin</w:t>
            </w:r>
          </w:p>
        </w:tc>
        <w:tc>
          <w:tcPr>
            <w:tcW w:w="3785" w:type="dxa"/>
            <w:shd w:val="clear" w:color="auto" w:fill="auto"/>
          </w:tcPr>
          <w:p w14:paraId="30640FE2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9C2176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7607F2F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A013BA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- 488.95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59956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488,95</w:t>
            </w:r>
          </w:p>
        </w:tc>
      </w:tr>
      <w:tr w:rsidR="00D64D0A" w:rsidRPr="00834EF4" w14:paraId="62B8B360" w14:textId="77777777" w:rsidTr="001E2A6E">
        <w:tc>
          <w:tcPr>
            <w:tcW w:w="2169" w:type="dxa"/>
            <w:shd w:val="clear" w:color="auto" w:fill="auto"/>
          </w:tcPr>
          <w:p w14:paraId="0E327B8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30 - Fosfomycin</w:t>
            </w:r>
          </w:p>
        </w:tc>
        <w:tc>
          <w:tcPr>
            <w:tcW w:w="3785" w:type="dxa"/>
            <w:shd w:val="clear" w:color="auto" w:fill="auto"/>
          </w:tcPr>
          <w:p w14:paraId="41BA217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CA2C53F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2B75D4C2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26FEC4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- 484.20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C7EC1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484,20</w:t>
            </w:r>
          </w:p>
        </w:tc>
      </w:tr>
      <w:tr w:rsidR="00D64D0A" w:rsidRPr="00834EF4" w14:paraId="3CB5B2EA" w14:textId="77777777" w:rsidTr="001E2A6E">
        <w:tc>
          <w:tcPr>
            <w:tcW w:w="2169" w:type="dxa"/>
            <w:shd w:val="clear" w:color="auto" w:fill="auto"/>
          </w:tcPr>
          <w:p w14:paraId="62C64A4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30 - Fosfomycin</w:t>
            </w:r>
          </w:p>
        </w:tc>
        <w:tc>
          <w:tcPr>
            <w:tcW w:w="3785" w:type="dxa"/>
            <w:shd w:val="clear" w:color="auto" w:fill="auto"/>
          </w:tcPr>
          <w:p w14:paraId="6C1D89C5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443B38F0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2F04181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B1D207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- 475.00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727315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475,00</w:t>
            </w:r>
          </w:p>
        </w:tc>
      </w:tr>
      <w:tr w:rsidR="00D64D0A" w:rsidRPr="00834EF4" w14:paraId="5A1D3051" w14:textId="77777777" w:rsidTr="001E2A6E">
        <w:tc>
          <w:tcPr>
            <w:tcW w:w="2169" w:type="dxa"/>
            <w:shd w:val="clear" w:color="auto" w:fill="auto"/>
          </w:tcPr>
          <w:p w14:paraId="219D7D0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31 - Antybiotyki II</w:t>
            </w:r>
          </w:p>
        </w:tc>
        <w:tc>
          <w:tcPr>
            <w:tcW w:w="3785" w:type="dxa"/>
            <w:shd w:val="clear" w:color="auto" w:fill="auto"/>
          </w:tcPr>
          <w:p w14:paraId="31D203A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E46912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60E2170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</w:t>
            </w:r>
          </w:p>
          <w:p w14:paraId="5C9A0B5B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Płochocin</w:t>
            </w:r>
          </w:p>
        </w:tc>
        <w:tc>
          <w:tcPr>
            <w:tcW w:w="1843" w:type="dxa"/>
            <w:shd w:val="clear" w:color="auto" w:fill="auto"/>
          </w:tcPr>
          <w:p w14:paraId="1CB29B8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0501A8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2AD0DE7F" w14:textId="77777777" w:rsidTr="001E2A6E">
        <w:tc>
          <w:tcPr>
            <w:tcW w:w="2169" w:type="dxa"/>
            <w:shd w:val="clear" w:color="auto" w:fill="auto"/>
          </w:tcPr>
          <w:p w14:paraId="2CD38CA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31 - Antybiotyki II</w:t>
            </w:r>
          </w:p>
        </w:tc>
        <w:tc>
          <w:tcPr>
            <w:tcW w:w="3785" w:type="dxa"/>
            <w:shd w:val="clear" w:color="auto" w:fill="auto"/>
          </w:tcPr>
          <w:p w14:paraId="4AC80530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67BDB7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089EC2E4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DA75EE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- 499.30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F06EA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499,30</w:t>
            </w:r>
          </w:p>
        </w:tc>
      </w:tr>
      <w:tr w:rsidR="00D64D0A" w:rsidRPr="00834EF4" w14:paraId="2CAB0C99" w14:textId="77777777" w:rsidTr="001E2A6E">
        <w:tc>
          <w:tcPr>
            <w:tcW w:w="2169" w:type="dxa"/>
            <w:shd w:val="clear" w:color="auto" w:fill="auto"/>
          </w:tcPr>
          <w:p w14:paraId="29F476F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31 - Antybiotyki II</w:t>
            </w:r>
          </w:p>
        </w:tc>
        <w:tc>
          <w:tcPr>
            <w:tcW w:w="3785" w:type="dxa"/>
            <w:shd w:val="clear" w:color="auto" w:fill="auto"/>
          </w:tcPr>
          <w:p w14:paraId="2284D0D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5C4CFCF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1092157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F4DEF0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- 488.35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D81BA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488,35</w:t>
            </w:r>
          </w:p>
        </w:tc>
      </w:tr>
      <w:tr w:rsidR="00D64D0A" w:rsidRPr="00834EF4" w14:paraId="7876421D" w14:textId="77777777" w:rsidTr="001E2A6E">
        <w:tc>
          <w:tcPr>
            <w:tcW w:w="2169" w:type="dxa"/>
            <w:shd w:val="clear" w:color="auto" w:fill="auto"/>
          </w:tcPr>
          <w:p w14:paraId="390F258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32 - Szczepionka BCG</w:t>
            </w:r>
          </w:p>
        </w:tc>
        <w:tc>
          <w:tcPr>
            <w:tcW w:w="3785" w:type="dxa"/>
            <w:shd w:val="clear" w:color="auto" w:fill="auto"/>
          </w:tcPr>
          <w:p w14:paraId="151F344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Asclepios S.A.</w:t>
            </w:r>
          </w:p>
          <w:p w14:paraId="6925AD9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44</w:t>
            </w:r>
          </w:p>
          <w:p w14:paraId="65821263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A083C3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FA615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CE944D7" w14:textId="77777777" w:rsidTr="001E2A6E">
        <w:tc>
          <w:tcPr>
            <w:tcW w:w="2169" w:type="dxa"/>
            <w:shd w:val="clear" w:color="auto" w:fill="auto"/>
          </w:tcPr>
          <w:p w14:paraId="6BD3531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33 - Leki X</w:t>
            </w:r>
          </w:p>
        </w:tc>
        <w:tc>
          <w:tcPr>
            <w:tcW w:w="3785" w:type="dxa"/>
            <w:shd w:val="clear" w:color="auto" w:fill="auto"/>
          </w:tcPr>
          <w:p w14:paraId="25284DB0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6391DC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2838F22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BAF84B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3F8B7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6717DFB" w14:textId="77777777" w:rsidTr="001E2A6E">
        <w:tc>
          <w:tcPr>
            <w:tcW w:w="2169" w:type="dxa"/>
            <w:shd w:val="clear" w:color="auto" w:fill="auto"/>
          </w:tcPr>
          <w:p w14:paraId="4C02ED6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33 - Leki X</w:t>
            </w:r>
          </w:p>
        </w:tc>
        <w:tc>
          <w:tcPr>
            <w:tcW w:w="3785" w:type="dxa"/>
            <w:shd w:val="clear" w:color="auto" w:fill="auto"/>
          </w:tcPr>
          <w:p w14:paraId="275B8295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7CAD5E00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21FC17F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F30433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- 495.65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8F3858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495,65</w:t>
            </w:r>
          </w:p>
        </w:tc>
      </w:tr>
      <w:tr w:rsidR="00D64D0A" w:rsidRPr="00834EF4" w14:paraId="0BF20F7A" w14:textId="77777777" w:rsidTr="001E2A6E">
        <w:tc>
          <w:tcPr>
            <w:tcW w:w="2169" w:type="dxa"/>
            <w:shd w:val="clear" w:color="auto" w:fill="auto"/>
          </w:tcPr>
          <w:p w14:paraId="2AFAE33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34 - Żywienie pozajelitowe I</w:t>
            </w:r>
          </w:p>
        </w:tc>
        <w:tc>
          <w:tcPr>
            <w:tcW w:w="3785" w:type="dxa"/>
            <w:shd w:val="clear" w:color="auto" w:fill="auto"/>
          </w:tcPr>
          <w:p w14:paraId="75ECB24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 xml:space="preserve">Aesculap Chifa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1480A8E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</w:t>
            </w:r>
          </w:p>
          <w:p w14:paraId="26DBC470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580BCA7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62FF89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5217A40D" w14:textId="77777777" w:rsidTr="001E2A6E">
        <w:tc>
          <w:tcPr>
            <w:tcW w:w="2169" w:type="dxa"/>
            <w:shd w:val="clear" w:color="auto" w:fill="auto"/>
          </w:tcPr>
          <w:p w14:paraId="6048739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35 - Żywienie pozajelitowe II</w:t>
            </w:r>
          </w:p>
        </w:tc>
        <w:tc>
          <w:tcPr>
            <w:tcW w:w="3785" w:type="dxa"/>
            <w:shd w:val="clear" w:color="auto" w:fill="auto"/>
          </w:tcPr>
          <w:p w14:paraId="5687518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04EA00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8</w:t>
            </w:r>
          </w:p>
          <w:p w14:paraId="035ED291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67C0AED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0111E0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7F3307EA" w14:textId="77777777" w:rsidTr="001E2A6E">
        <w:tc>
          <w:tcPr>
            <w:tcW w:w="2169" w:type="dxa"/>
            <w:shd w:val="clear" w:color="auto" w:fill="auto"/>
          </w:tcPr>
          <w:p w14:paraId="6FFD733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36 - Płyny infuzyjne I</w:t>
            </w:r>
          </w:p>
        </w:tc>
        <w:tc>
          <w:tcPr>
            <w:tcW w:w="3785" w:type="dxa"/>
            <w:shd w:val="clear" w:color="auto" w:fill="auto"/>
          </w:tcPr>
          <w:p w14:paraId="693A05C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71FCACC9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134</w:t>
            </w:r>
          </w:p>
          <w:p w14:paraId="057D80C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3AC1F92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813DF7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7A40EDFF" w14:textId="77777777" w:rsidTr="001E2A6E">
        <w:tc>
          <w:tcPr>
            <w:tcW w:w="2169" w:type="dxa"/>
            <w:shd w:val="clear" w:color="auto" w:fill="auto"/>
          </w:tcPr>
          <w:p w14:paraId="63C39E6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36 - Płyny infuzyjne I</w:t>
            </w:r>
          </w:p>
        </w:tc>
        <w:tc>
          <w:tcPr>
            <w:tcW w:w="3785" w:type="dxa"/>
            <w:shd w:val="clear" w:color="auto" w:fill="auto"/>
          </w:tcPr>
          <w:p w14:paraId="629FF18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Hurtowania Farmaceutyczna</w:t>
            </w:r>
            <w:r w:rsidRPr="00E46912">
              <w:rPr>
                <w:b/>
                <w:bCs/>
                <w:sz w:val="20"/>
                <w:szCs w:val="20"/>
              </w:rPr>
              <w:t xml:space="preserve"> MEDIFARM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2D02101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Bławatków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6</w:t>
            </w:r>
          </w:p>
          <w:p w14:paraId="43308E8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Tychy</w:t>
            </w:r>
          </w:p>
        </w:tc>
        <w:tc>
          <w:tcPr>
            <w:tcW w:w="1843" w:type="dxa"/>
            <w:shd w:val="clear" w:color="auto" w:fill="auto"/>
          </w:tcPr>
          <w:p w14:paraId="38D8F67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- 388.10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74CF48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388,10</w:t>
            </w:r>
          </w:p>
        </w:tc>
      </w:tr>
      <w:tr w:rsidR="00D64D0A" w:rsidRPr="00834EF4" w14:paraId="7C76A401" w14:textId="77777777" w:rsidTr="001E2A6E">
        <w:tc>
          <w:tcPr>
            <w:tcW w:w="2169" w:type="dxa"/>
            <w:shd w:val="clear" w:color="auto" w:fill="auto"/>
          </w:tcPr>
          <w:p w14:paraId="27F73EC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38 - Leki SM</w:t>
            </w:r>
          </w:p>
        </w:tc>
        <w:tc>
          <w:tcPr>
            <w:tcW w:w="3785" w:type="dxa"/>
            <w:shd w:val="clear" w:color="auto" w:fill="auto"/>
          </w:tcPr>
          <w:p w14:paraId="532F5A56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AA9887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34E5BE76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CC87E4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A203B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0CC3990C" w14:textId="77777777" w:rsidTr="001E2A6E">
        <w:tc>
          <w:tcPr>
            <w:tcW w:w="2169" w:type="dxa"/>
            <w:shd w:val="clear" w:color="auto" w:fill="auto"/>
          </w:tcPr>
          <w:p w14:paraId="6E7EB09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38 - Leki SM</w:t>
            </w:r>
          </w:p>
        </w:tc>
        <w:tc>
          <w:tcPr>
            <w:tcW w:w="3785" w:type="dxa"/>
            <w:shd w:val="clear" w:color="auto" w:fill="auto"/>
          </w:tcPr>
          <w:p w14:paraId="0D49CFB4" w14:textId="77777777" w:rsidR="00D64D0A" w:rsidRPr="006D2BD7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D2BD7"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63B1D214" w14:textId="77777777" w:rsidR="00D64D0A" w:rsidRPr="00B75778" w:rsidRDefault="00D64D0A" w:rsidP="001E2A6E">
            <w:pPr>
              <w:spacing w:after="40"/>
              <w:rPr>
                <w:sz w:val="20"/>
                <w:szCs w:val="20"/>
              </w:rPr>
            </w:pPr>
            <w:r w:rsidRPr="00B75778">
              <w:rPr>
                <w:sz w:val="20"/>
                <w:szCs w:val="20"/>
              </w:rPr>
              <w:t xml:space="preserve">ul. Jana Kazimierza 16 </w:t>
            </w:r>
          </w:p>
          <w:p w14:paraId="37D5311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8CA1C4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AC65A0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0,00</w:t>
            </w:r>
          </w:p>
        </w:tc>
      </w:tr>
      <w:tr w:rsidR="00D64D0A" w:rsidRPr="00834EF4" w14:paraId="4931BFF3" w14:textId="77777777" w:rsidTr="001E2A6E">
        <w:tc>
          <w:tcPr>
            <w:tcW w:w="2169" w:type="dxa"/>
            <w:shd w:val="clear" w:color="auto" w:fill="auto"/>
          </w:tcPr>
          <w:p w14:paraId="46D326B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39 - Dimethyl fumarate</w:t>
            </w:r>
          </w:p>
        </w:tc>
        <w:tc>
          <w:tcPr>
            <w:tcW w:w="3785" w:type="dxa"/>
            <w:shd w:val="clear" w:color="auto" w:fill="auto"/>
          </w:tcPr>
          <w:p w14:paraId="2D822882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558C2C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6934B43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5F37CA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02BDA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BEF911E" w14:textId="77777777" w:rsidTr="001E2A6E">
        <w:tc>
          <w:tcPr>
            <w:tcW w:w="2169" w:type="dxa"/>
            <w:shd w:val="clear" w:color="auto" w:fill="auto"/>
          </w:tcPr>
          <w:p w14:paraId="149DADC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lastRenderedPageBreak/>
              <w:t>Pakiet 40 - Cisplatinum</w:t>
            </w:r>
          </w:p>
        </w:tc>
        <w:tc>
          <w:tcPr>
            <w:tcW w:w="3785" w:type="dxa"/>
            <w:shd w:val="clear" w:color="auto" w:fill="auto"/>
          </w:tcPr>
          <w:p w14:paraId="0020D01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Lek S.A.</w:t>
            </w:r>
          </w:p>
          <w:p w14:paraId="05DAB9B4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16</w:t>
            </w:r>
          </w:p>
          <w:p w14:paraId="3312D13C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Stryków</w:t>
            </w:r>
          </w:p>
        </w:tc>
        <w:tc>
          <w:tcPr>
            <w:tcW w:w="1843" w:type="dxa"/>
            <w:shd w:val="clear" w:color="auto" w:fill="auto"/>
          </w:tcPr>
          <w:p w14:paraId="73F1BE6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2253A5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25FF2C62" w14:textId="77777777" w:rsidTr="001E2A6E">
        <w:tc>
          <w:tcPr>
            <w:tcW w:w="2169" w:type="dxa"/>
            <w:shd w:val="clear" w:color="auto" w:fill="auto"/>
          </w:tcPr>
          <w:p w14:paraId="609F243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41 - Sevoflurane</w:t>
            </w:r>
          </w:p>
        </w:tc>
        <w:tc>
          <w:tcPr>
            <w:tcW w:w="3785" w:type="dxa"/>
            <w:shd w:val="clear" w:color="auto" w:fill="auto"/>
          </w:tcPr>
          <w:p w14:paraId="543DE0D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4E7B082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276B569A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BE6109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171EA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58391D3F" w14:textId="77777777" w:rsidTr="001E2A6E">
        <w:tc>
          <w:tcPr>
            <w:tcW w:w="2169" w:type="dxa"/>
            <w:shd w:val="clear" w:color="auto" w:fill="auto"/>
          </w:tcPr>
          <w:p w14:paraId="495664E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41 - Sevoflurane</w:t>
            </w:r>
          </w:p>
        </w:tc>
        <w:tc>
          <w:tcPr>
            <w:tcW w:w="3785" w:type="dxa"/>
            <w:shd w:val="clear" w:color="auto" w:fill="auto"/>
          </w:tcPr>
          <w:p w14:paraId="126A89D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C373B0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8</w:t>
            </w:r>
          </w:p>
          <w:p w14:paraId="0DE126CF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19A98D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- 437.95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E50D38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437,95</w:t>
            </w:r>
          </w:p>
        </w:tc>
      </w:tr>
      <w:tr w:rsidR="00D64D0A" w:rsidRPr="00834EF4" w14:paraId="3793DA5B" w14:textId="77777777" w:rsidTr="001E2A6E">
        <w:tc>
          <w:tcPr>
            <w:tcW w:w="2169" w:type="dxa"/>
            <w:shd w:val="clear" w:color="auto" w:fill="auto"/>
          </w:tcPr>
          <w:p w14:paraId="2223D62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42 - Alfacalcidol</w:t>
            </w:r>
          </w:p>
        </w:tc>
        <w:tc>
          <w:tcPr>
            <w:tcW w:w="3785" w:type="dxa"/>
            <w:shd w:val="clear" w:color="auto" w:fill="auto"/>
          </w:tcPr>
          <w:p w14:paraId="53DA541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9D95869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2221B4B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21EEB5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37ED3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C61EAC9" w14:textId="77777777" w:rsidTr="001E2A6E">
        <w:tc>
          <w:tcPr>
            <w:tcW w:w="2169" w:type="dxa"/>
            <w:shd w:val="clear" w:color="auto" w:fill="auto"/>
          </w:tcPr>
          <w:p w14:paraId="3E2CA63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42 - Alfacalcidol</w:t>
            </w:r>
          </w:p>
        </w:tc>
        <w:tc>
          <w:tcPr>
            <w:tcW w:w="3785" w:type="dxa"/>
            <w:shd w:val="clear" w:color="auto" w:fill="auto"/>
          </w:tcPr>
          <w:p w14:paraId="51F10E3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7BBB22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66ADFE92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C0C0BA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- 472.20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2876C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472,20</w:t>
            </w:r>
          </w:p>
        </w:tc>
      </w:tr>
      <w:tr w:rsidR="00D64D0A" w:rsidRPr="00834EF4" w14:paraId="178E5F00" w14:textId="77777777" w:rsidTr="001E2A6E">
        <w:tc>
          <w:tcPr>
            <w:tcW w:w="2169" w:type="dxa"/>
            <w:shd w:val="clear" w:color="auto" w:fill="auto"/>
          </w:tcPr>
          <w:p w14:paraId="0379253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42 - Alfacalcidol</w:t>
            </w:r>
          </w:p>
        </w:tc>
        <w:tc>
          <w:tcPr>
            <w:tcW w:w="3785" w:type="dxa"/>
            <w:shd w:val="clear" w:color="auto" w:fill="auto"/>
          </w:tcPr>
          <w:p w14:paraId="5994B286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3891A3D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46470476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2D82F3C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- 472.20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CF6CD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472,20</w:t>
            </w:r>
          </w:p>
        </w:tc>
      </w:tr>
      <w:tr w:rsidR="00D64D0A" w:rsidRPr="00834EF4" w14:paraId="327A247B" w14:textId="77777777" w:rsidTr="001E2A6E">
        <w:tc>
          <w:tcPr>
            <w:tcW w:w="2169" w:type="dxa"/>
            <w:shd w:val="clear" w:color="auto" w:fill="auto"/>
          </w:tcPr>
          <w:p w14:paraId="4BDF4B0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43 - Leki XI</w:t>
            </w:r>
          </w:p>
        </w:tc>
        <w:tc>
          <w:tcPr>
            <w:tcW w:w="3785" w:type="dxa"/>
            <w:shd w:val="clear" w:color="auto" w:fill="auto"/>
          </w:tcPr>
          <w:p w14:paraId="504D548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41B1BAB4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Burakowska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</w:t>
            </w:r>
          </w:p>
          <w:p w14:paraId="5A54738A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01-066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4E1616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62985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0E670593" w14:textId="77777777" w:rsidTr="001E2A6E">
        <w:tc>
          <w:tcPr>
            <w:tcW w:w="2169" w:type="dxa"/>
            <w:shd w:val="clear" w:color="auto" w:fill="auto"/>
          </w:tcPr>
          <w:p w14:paraId="12D6605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44 - Olaparibum</w:t>
            </w:r>
          </w:p>
        </w:tc>
        <w:tc>
          <w:tcPr>
            <w:tcW w:w="3785" w:type="dxa"/>
            <w:shd w:val="clear" w:color="auto" w:fill="auto"/>
          </w:tcPr>
          <w:p w14:paraId="453AEBC2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AstraZeneca Kft.</w:t>
            </w:r>
          </w:p>
          <w:p w14:paraId="00733883" w14:textId="77777777" w:rsidR="00D64D0A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1117 Budapest, Alíz utca 4. B. ép.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0</w:t>
            </w:r>
          </w:p>
          <w:p w14:paraId="5F4BB48F" w14:textId="77777777" w:rsidR="00D64D0A" w:rsidRPr="00856BA6" w:rsidRDefault="00D64D0A" w:rsidP="001E2A6E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65AA9E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3564C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1509291A" w14:textId="77777777" w:rsidTr="001E2A6E">
        <w:tc>
          <w:tcPr>
            <w:tcW w:w="2169" w:type="dxa"/>
            <w:shd w:val="clear" w:color="auto" w:fill="auto"/>
          </w:tcPr>
          <w:p w14:paraId="214D9A7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45 - Ofatumumabum</w:t>
            </w:r>
          </w:p>
        </w:tc>
        <w:tc>
          <w:tcPr>
            <w:tcW w:w="3785" w:type="dxa"/>
            <w:shd w:val="clear" w:color="auto" w:fill="auto"/>
          </w:tcPr>
          <w:p w14:paraId="392C8F3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D7E263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6B8CD68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50F156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B5870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3FBB294D" w14:textId="77777777" w:rsidTr="001E2A6E">
        <w:tc>
          <w:tcPr>
            <w:tcW w:w="2169" w:type="dxa"/>
            <w:shd w:val="clear" w:color="auto" w:fill="auto"/>
          </w:tcPr>
          <w:p w14:paraId="1B7A881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45 - Ofatumumabum</w:t>
            </w:r>
          </w:p>
        </w:tc>
        <w:tc>
          <w:tcPr>
            <w:tcW w:w="3785" w:type="dxa"/>
            <w:shd w:val="clear" w:color="auto" w:fill="auto"/>
          </w:tcPr>
          <w:p w14:paraId="46C486D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7C74E84C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2C00ACCA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30F17A8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F763C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3D1BB83B" w14:textId="77777777" w:rsidTr="001E2A6E">
        <w:tc>
          <w:tcPr>
            <w:tcW w:w="2169" w:type="dxa"/>
            <w:shd w:val="clear" w:color="auto" w:fill="auto"/>
          </w:tcPr>
          <w:p w14:paraId="0A2C335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46 - Leki XII</w:t>
            </w:r>
          </w:p>
        </w:tc>
        <w:tc>
          <w:tcPr>
            <w:tcW w:w="3785" w:type="dxa"/>
            <w:shd w:val="clear" w:color="auto" w:fill="auto"/>
          </w:tcPr>
          <w:p w14:paraId="5CB92A5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69A919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32CF3D7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375FD9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8F1B6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FCBDEB1" w14:textId="77777777" w:rsidTr="001E2A6E">
        <w:tc>
          <w:tcPr>
            <w:tcW w:w="2169" w:type="dxa"/>
            <w:shd w:val="clear" w:color="auto" w:fill="auto"/>
          </w:tcPr>
          <w:p w14:paraId="6B7779A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46 - Leki XII</w:t>
            </w:r>
          </w:p>
        </w:tc>
        <w:tc>
          <w:tcPr>
            <w:tcW w:w="3785" w:type="dxa"/>
            <w:shd w:val="clear" w:color="auto" w:fill="auto"/>
          </w:tcPr>
          <w:p w14:paraId="61842F00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270BF9B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11782F8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AC461E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- 484.10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EBB6AC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484,10</w:t>
            </w:r>
          </w:p>
        </w:tc>
      </w:tr>
      <w:tr w:rsidR="00D64D0A" w:rsidRPr="00834EF4" w14:paraId="2AFEE435" w14:textId="77777777" w:rsidTr="001E2A6E">
        <w:tc>
          <w:tcPr>
            <w:tcW w:w="2169" w:type="dxa"/>
            <w:shd w:val="clear" w:color="auto" w:fill="auto"/>
          </w:tcPr>
          <w:p w14:paraId="7B2B100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47 - Ceftazidimum + Avibactamum</w:t>
            </w:r>
          </w:p>
        </w:tc>
        <w:tc>
          <w:tcPr>
            <w:tcW w:w="3785" w:type="dxa"/>
            <w:shd w:val="clear" w:color="auto" w:fill="auto"/>
          </w:tcPr>
          <w:p w14:paraId="3E12D3C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73526CA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3C1F1ED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10EE950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87B4C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F94D94C" w14:textId="77777777" w:rsidTr="001E2A6E">
        <w:tc>
          <w:tcPr>
            <w:tcW w:w="2169" w:type="dxa"/>
            <w:shd w:val="clear" w:color="auto" w:fill="auto"/>
          </w:tcPr>
          <w:p w14:paraId="0F8597A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48 - Leki XIII</w:t>
            </w:r>
          </w:p>
        </w:tc>
        <w:tc>
          <w:tcPr>
            <w:tcW w:w="3785" w:type="dxa"/>
            <w:shd w:val="clear" w:color="auto" w:fill="auto"/>
          </w:tcPr>
          <w:p w14:paraId="13189A32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31E03B8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02591300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2E3A8FC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A9FE7E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37D5B9CE" w14:textId="77777777" w:rsidTr="001E2A6E">
        <w:tc>
          <w:tcPr>
            <w:tcW w:w="2169" w:type="dxa"/>
            <w:shd w:val="clear" w:color="auto" w:fill="auto"/>
          </w:tcPr>
          <w:p w14:paraId="3C613B4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49 - Kontrasty</w:t>
            </w:r>
          </w:p>
        </w:tc>
        <w:tc>
          <w:tcPr>
            <w:tcW w:w="3785" w:type="dxa"/>
            <w:shd w:val="clear" w:color="auto" w:fill="auto"/>
          </w:tcPr>
          <w:p w14:paraId="792C30F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F5F5E94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78BC2E80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650E36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31C169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9461814" w14:textId="77777777" w:rsidTr="001E2A6E">
        <w:tc>
          <w:tcPr>
            <w:tcW w:w="2169" w:type="dxa"/>
            <w:shd w:val="clear" w:color="auto" w:fill="auto"/>
          </w:tcPr>
          <w:p w14:paraId="1D45D37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49 - Kontrasty</w:t>
            </w:r>
          </w:p>
        </w:tc>
        <w:tc>
          <w:tcPr>
            <w:tcW w:w="3785" w:type="dxa"/>
            <w:shd w:val="clear" w:color="auto" w:fill="auto"/>
          </w:tcPr>
          <w:p w14:paraId="1ACDC4C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3031CF9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097B6104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D4580C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- 490.40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A90E9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490,40</w:t>
            </w:r>
          </w:p>
        </w:tc>
      </w:tr>
      <w:tr w:rsidR="00D64D0A" w:rsidRPr="00834EF4" w14:paraId="6A8016F2" w14:textId="77777777" w:rsidTr="001E2A6E">
        <w:tc>
          <w:tcPr>
            <w:tcW w:w="2169" w:type="dxa"/>
            <w:shd w:val="clear" w:color="auto" w:fill="auto"/>
          </w:tcPr>
          <w:p w14:paraId="4116A48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50 - Drotaverine</w:t>
            </w:r>
          </w:p>
        </w:tc>
        <w:tc>
          <w:tcPr>
            <w:tcW w:w="3785" w:type="dxa"/>
            <w:shd w:val="clear" w:color="auto" w:fill="auto"/>
          </w:tcPr>
          <w:p w14:paraId="1CB208FD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50F8BC0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70714DA4" w14:textId="77777777" w:rsidR="00D64D0A" w:rsidRDefault="00D64D0A" w:rsidP="001E2A6E">
            <w:pPr>
              <w:spacing w:after="40"/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  <w:p w14:paraId="45BC8763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CA2AFB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3BD5A6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32E4FEC0" w14:textId="77777777" w:rsidTr="001E2A6E">
        <w:tc>
          <w:tcPr>
            <w:tcW w:w="2169" w:type="dxa"/>
            <w:shd w:val="clear" w:color="auto" w:fill="auto"/>
          </w:tcPr>
          <w:p w14:paraId="4EFD335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lastRenderedPageBreak/>
              <w:t>Pakiet 51 - Niraparibum</w:t>
            </w:r>
          </w:p>
        </w:tc>
        <w:tc>
          <w:tcPr>
            <w:tcW w:w="3785" w:type="dxa"/>
            <w:shd w:val="clear" w:color="auto" w:fill="auto"/>
          </w:tcPr>
          <w:p w14:paraId="62A8040C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 xml:space="preserve">GSK Services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62B01FF7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189/-</w:t>
            </w:r>
          </w:p>
          <w:p w14:paraId="19C73E3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Poznań</w:t>
            </w:r>
          </w:p>
        </w:tc>
        <w:tc>
          <w:tcPr>
            <w:tcW w:w="1843" w:type="dxa"/>
            <w:shd w:val="clear" w:color="auto" w:fill="auto"/>
          </w:tcPr>
          <w:p w14:paraId="0BAB9F8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12B635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B57EB27" w14:textId="77777777" w:rsidTr="001E2A6E">
        <w:tc>
          <w:tcPr>
            <w:tcW w:w="2169" w:type="dxa"/>
            <w:shd w:val="clear" w:color="auto" w:fill="auto"/>
          </w:tcPr>
          <w:p w14:paraId="160DCA0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52 - Cladribinum</w:t>
            </w:r>
          </w:p>
        </w:tc>
        <w:tc>
          <w:tcPr>
            <w:tcW w:w="3785" w:type="dxa"/>
            <w:shd w:val="clear" w:color="auto" w:fill="auto"/>
          </w:tcPr>
          <w:p w14:paraId="2A0BD31F" w14:textId="77777777" w:rsidR="00D64D0A" w:rsidRPr="006D2BD7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D2BD7"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22AF13AC" w14:textId="77777777" w:rsidR="00D64D0A" w:rsidRPr="00B75778" w:rsidRDefault="00D64D0A" w:rsidP="001E2A6E">
            <w:pPr>
              <w:spacing w:after="40"/>
              <w:rPr>
                <w:sz w:val="20"/>
                <w:szCs w:val="20"/>
              </w:rPr>
            </w:pPr>
            <w:r w:rsidRPr="00B75778">
              <w:rPr>
                <w:sz w:val="20"/>
                <w:szCs w:val="20"/>
              </w:rPr>
              <w:t xml:space="preserve">ul. Jana Kazimierza 16 </w:t>
            </w:r>
          </w:p>
          <w:p w14:paraId="319264EF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836E82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76383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2D681611" w14:textId="77777777" w:rsidTr="001E2A6E">
        <w:tc>
          <w:tcPr>
            <w:tcW w:w="2169" w:type="dxa"/>
            <w:shd w:val="clear" w:color="auto" w:fill="auto"/>
          </w:tcPr>
          <w:p w14:paraId="06E5081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53 - Panitumumabum</w:t>
            </w:r>
          </w:p>
        </w:tc>
        <w:tc>
          <w:tcPr>
            <w:tcW w:w="3785" w:type="dxa"/>
            <w:shd w:val="clear" w:color="auto" w:fill="auto"/>
          </w:tcPr>
          <w:p w14:paraId="1B743AC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Amgen Sp. z o.o.</w:t>
            </w:r>
          </w:p>
          <w:p w14:paraId="55002874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145</w:t>
            </w:r>
          </w:p>
          <w:p w14:paraId="021CD884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7AAE26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BD11FE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B4090F0" w14:textId="77777777" w:rsidTr="001E2A6E">
        <w:tc>
          <w:tcPr>
            <w:tcW w:w="2169" w:type="dxa"/>
            <w:shd w:val="clear" w:color="auto" w:fill="auto"/>
          </w:tcPr>
          <w:p w14:paraId="0D23470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54 - Acidum zoledronicum</w:t>
            </w:r>
          </w:p>
        </w:tc>
        <w:tc>
          <w:tcPr>
            <w:tcW w:w="3785" w:type="dxa"/>
            <w:shd w:val="clear" w:color="auto" w:fill="auto"/>
          </w:tcPr>
          <w:p w14:paraId="1D68512D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Bialmed Sp. z o.o.</w:t>
            </w:r>
          </w:p>
          <w:p w14:paraId="45FEF454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46/48/35</w:t>
            </w:r>
          </w:p>
          <w:p w14:paraId="60F0113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4D0FE2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B357EB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021917D4" w14:textId="77777777" w:rsidTr="001E2A6E">
        <w:tc>
          <w:tcPr>
            <w:tcW w:w="2169" w:type="dxa"/>
            <w:shd w:val="clear" w:color="auto" w:fill="auto"/>
          </w:tcPr>
          <w:p w14:paraId="0705145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54 - Acidum zoledronicum</w:t>
            </w:r>
          </w:p>
        </w:tc>
        <w:tc>
          <w:tcPr>
            <w:tcW w:w="3785" w:type="dxa"/>
            <w:shd w:val="clear" w:color="auto" w:fill="auto"/>
          </w:tcPr>
          <w:p w14:paraId="68EB1112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1CFABED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5A78667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7FFE90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- 447.25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9C814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447,25</w:t>
            </w:r>
          </w:p>
        </w:tc>
      </w:tr>
      <w:tr w:rsidR="00D64D0A" w:rsidRPr="00834EF4" w14:paraId="196677D1" w14:textId="77777777" w:rsidTr="001E2A6E">
        <w:tc>
          <w:tcPr>
            <w:tcW w:w="2169" w:type="dxa"/>
            <w:shd w:val="clear" w:color="auto" w:fill="auto"/>
          </w:tcPr>
          <w:p w14:paraId="17B3E3F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55 - Avelumabum</w:t>
            </w:r>
          </w:p>
        </w:tc>
        <w:tc>
          <w:tcPr>
            <w:tcW w:w="3785" w:type="dxa"/>
            <w:shd w:val="clear" w:color="auto" w:fill="auto"/>
          </w:tcPr>
          <w:p w14:paraId="6B3DBDF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3AAEB7C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5BCC31F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3A5BC2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30F65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1D401B0" w14:textId="77777777" w:rsidTr="001E2A6E">
        <w:tc>
          <w:tcPr>
            <w:tcW w:w="2169" w:type="dxa"/>
            <w:shd w:val="clear" w:color="auto" w:fill="auto"/>
          </w:tcPr>
          <w:p w14:paraId="0B0F401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56 - Atezolizumabum</w:t>
            </w:r>
          </w:p>
        </w:tc>
        <w:tc>
          <w:tcPr>
            <w:tcW w:w="3785" w:type="dxa"/>
            <w:shd w:val="clear" w:color="auto" w:fill="auto"/>
          </w:tcPr>
          <w:p w14:paraId="631B019B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1E19812F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28</w:t>
            </w:r>
          </w:p>
          <w:p w14:paraId="537DB4C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88DF65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F2CB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1DBFF11C" w14:textId="77777777" w:rsidTr="001E2A6E">
        <w:tc>
          <w:tcPr>
            <w:tcW w:w="2169" w:type="dxa"/>
            <w:shd w:val="clear" w:color="auto" w:fill="auto"/>
          </w:tcPr>
          <w:p w14:paraId="7D518B2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57 - Gąbka lecznicza</w:t>
            </w:r>
          </w:p>
        </w:tc>
        <w:tc>
          <w:tcPr>
            <w:tcW w:w="3785" w:type="dxa"/>
            <w:shd w:val="clear" w:color="auto" w:fill="auto"/>
          </w:tcPr>
          <w:p w14:paraId="3C549603" w14:textId="77777777" w:rsidR="00D64D0A" w:rsidRPr="00856BA6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6BA6"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140BBD25" w14:textId="77777777" w:rsidR="00D64D0A" w:rsidRPr="00B75778" w:rsidRDefault="00D64D0A" w:rsidP="001E2A6E">
            <w:pPr>
              <w:spacing w:after="40"/>
              <w:rPr>
                <w:sz w:val="20"/>
                <w:szCs w:val="20"/>
              </w:rPr>
            </w:pPr>
            <w:r w:rsidRPr="00B75778">
              <w:rPr>
                <w:sz w:val="20"/>
                <w:szCs w:val="20"/>
              </w:rPr>
              <w:t xml:space="preserve">ul. Jana Kazimierza 16 </w:t>
            </w:r>
          </w:p>
          <w:p w14:paraId="2163F5E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2DE7BD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427CF0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31E03F87" w14:textId="77777777" w:rsidTr="001E2A6E">
        <w:tc>
          <w:tcPr>
            <w:tcW w:w="2169" w:type="dxa"/>
            <w:shd w:val="clear" w:color="auto" w:fill="auto"/>
          </w:tcPr>
          <w:p w14:paraId="679184A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57 - Gąbka lecznicza</w:t>
            </w:r>
          </w:p>
        </w:tc>
        <w:tc>
          <w:tcPr>
            <w:tcW w:w="3785" w:type="dxa"/>
            <w:shd w:val="clear" w:color="auto" w:fill="auto"/>
          </w:tcPr>
          <w:p w14:paraId="5499FCF0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28964F8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5BF35981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1BD9AC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- 491.25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E7BA3C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491,25</w:t>
            </w:r>
          </w:p>
        </w:tc>
      </w:tr>
      <w:tr w:rsidR="00D64D0A" w:rsidRPr="00834EF4" w14:paraId="1D2EF086" w14:textId="77777777" w:rsidTr="001E2A6E">
        <w:tc>
          <w:tcPr>
            <w:tcW w:w="2169" w:type="dxa"/>
            <w:shd w:val="clear" w:color="auto" w:fill="auto"/>
          </w:tcPr>
          <w:p w14:paraId="02F1EC9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57 - Gąbka lecznicza</w:t>
            </w:r>
          </w:p>
        </w:tc>
        <w:tc>
          <w:tcPr>
            <w:tcW w:w="3785" w:type="dxa"/>
            <w:shd w:val="clear" w:color="auto" w:fill="auto"/>
          </w:tcPr>
          <w:p w14:paraId="160D754F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1D5A0A2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224367D6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0EF33A0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- 491.25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06351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491,25</w:t>
            </w:r>
          </w:p>
        </w:tc>
      </w:tr>
      <w:tr w:rsidR="00D64D0A" w:rsidRPr="00834EF4" w14:paraId="70AC1280" w14:textId="77777777" w:rsidTr="001E2A6E">
        <w:tc>
          <w:tcPr>
            <w:tcW w:w="2169" w:type="dxa"/>
            <w:shd w:val="clear" w:color="auto" w:fill="auto"/>
          </w:tcPr>
          <w:p w14:paraId="2CCDF74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58 - Dupilumabum I</w:t>
            </w:r>
          </w:p>
        </w:tc>
        <w:tc>
          <w:tcPr>
            <w:tcW w:w="3785" w:type="dxa"/>
            <w:shd w:val="clear" w:color="auto" w:fill="auto"/>
          </w:tcPr>
          <w:p w14:paraId="749369C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Sanofi Sp. z o.o.</w:t>
            </w:r>
          </w:p>
          <w:p w14:paraId="564CF597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17</w:t>
            </w:r>
          </w:p>
          <w:p w14:paraId="6176920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CCCC6C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3590C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5DAB5BE3" w14:textId="77777777" w:rsidTr="001E2A6E">
        <w:tc>
          <w:tcPr>
            <w:tcW w:w="2169" w:type="dxa"/>
            <w:shd w:val="clear" w:color="auto" w:fill="auto"/>
          </w:tcPr>
          <w:p w14:paraId="144E9D2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59 - Dupilumabum II</w:t>
            </w:r>
          </w:p>
        </w:tc>
        <w:tc>
          <w:tcPr>
            <w:tcW w:w="3785" w:type="dxa"/>
            <w:shd w:val="clear" w:color="auto" w:fill="auto"/>
          </w:tcPr>
          <w:p w14:paraId="26EED2BB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Sanofi Sp. z o.o.</w:t>
            </w:r>
          </w:p>
          <w:p w14:paraId="33171E4F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17</w:t>
            </w:r>
          </w:p>
          <w:p w14:paraId="18F29664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D803E1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9CD7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731E2934" w14:textId="77777777" w:rsidTr="001E2A6E">
        <w:tc>
          <w:tcPr>
            <w:tcW w:w="2169" w:type="dxa"/>
            <w:shd w:val="clear" w:color="auto" w:fill="auto"/>
          </w:tcPr>
          <w:p w14:paraId="11F10CA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60 - Benralizumabum</w:t>
            </w:r>
          </w:p>
        </w:tc>
        <w:tc>
          <w:tcPr>
            <w:tcW w:w="3785" w:type="dxa"/>
            <w:shd w:val="clear" w:color="auto" w:fill="auto"/>
          </w:tcPr>
          <w:p w14:paraId="677E24F3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AstraZeneca Kft.</w:t>
            </w:r>
          </w:p>
          <w:p w14:paraId="6D5C5B69" w14:textId="77777777" w:rsidR="00D64D0A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1117 Budapest, Alíz utca 4. B. ép.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</w:t>
            </w:r>
          </w:p>
          <w:p w14:paraId="0B2BC2E2" w14:textId="77777777" w:rsidR="00D64D0A" w:rsidRPr="00856BA6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14:paraId="28E015C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AFECD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59847C99" w14:textId="77777777" w:rsidTr="001E2A6E">
        <w:tc>
          <w:tcPr>
            <w:tcW w:w="2169" w:type="dxa"/>
            <w:shd w:val="clear" w:color="auto" w:fill="auto"/>
          </w:tcPr>
          <w:p w14:paraId="671FB11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61 - Leki XIV</w:t>
            </w:r>
          </w:p>
        </w:tc>
        <w:tc>
          <w:tcPr>
            <w:tcW w:w="3785" w:type="dxa"/>
            <w:shd w:val="clear" w:color="auto" w:fill="auto"/>
          </w:tcPr>
          <w:p w14:paraId="45D8B8B6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632E84C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0A067EB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637AA1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85010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5339C566" w14:textId="77777777" w:rsidTr="001E2A6E">
        <w:tc>
          <w:tcPr>
            <w:tcW w:w="2169" w:type="dxa"/>
            <w:shd w:val="clear" w:color="auto" w:fill="auto"/>
          </w:tcPr>
          <w:p w14:paraId="4AACCF6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61 - Leki XIV</w:t>
            </w:r>
          </w:p>
        </w:tc>
        <w:tc>
          <w:tcPr>
            <w:tcW w:w="3785" w:type="dxa"/>
            <w:shd w:val="clear" w:color="auto" w:fill="auto"/>
          </w:tcPr>
          <w:p w14:paraId="629C6EE3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2656F294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70A4D1C2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7E0FEFF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74E31E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0,00</w:t>
            </w:r>
          </w:p>
        </w:tc>
      </w:tr>
      <w:tr w:rsidR="00D64D0A" w:rsidRPr="00834EF4" w14:paraId="201CBD6A" w14:textId="77777777" w:rsidTr="001E2A6E">
        <w:tc>
          <w:tcPr>
            <w:tcW w:w="2169" w:type="dxa"/>
            <w:shd w:val="clear" w:color="auto" w:fill="auto"/>
          </w:tcPr>
          <w:p w14:paraId="6A56A92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62 - Ocrelizumabum</w:t>
            </w:r>
          </w:p>
        </w:tc>
        <w:tc>
          <w:tcPr>
            <w:tcW w:w="3785" w:type="dxa"/>
            <w:shd w:val="clear" w:color="auto" w:fill="auto"/>
          </w:tcPr>
          <w:p w14:paraId="19A51C5C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6E3DB64F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Domaniewska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28</w:t>
            </w:r>
          </w:p>
          <w:p w14:paraId="5087DA14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6C601F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462C4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9281703" w14:textId="77777777" w:rsidTr="001E2A6E">
        <w:tc>
          <w:tcPr>
            <w:tcW w:w="2169" w:type="dxa"/>
            <w:shd w:val="clear" w:color="auto" w:fill="auto"/>
          </w:tcPr>
          <w:p w14:paraId="099B527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63 - Abirateroni</w:t>
            </w:r>
          </w:p>
        </w:tc>
        <w:tc>
          <w:tcPr>
            <w:tcW w:w="3785" w:type="dxa"/>
            <w:shd w:val="clear" w:color="auto" w:fill="auto"/>
          </w:tcPr>
          <w:p w14:paraId="26B7799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Optifarma Sp. z o.o. Sp. k.</w:t>
            </w:r>
          </w:p>
          <w:p w14:paraId="67C0984E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14/-</w:t>
            </w:r>
          </w:p>
          <w:p w14:paraId="2975AEC7" w14:textId="77777777" w:rsidR="00D64D0A" w:rsidRDefault="00D64D0A" w:rsidP="001E2A6E">
            <w:pPr>
              <w:spacing w:after="40"/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Sokołów</w:t>
            </w:r>
          </w:p>
          <w:p w14:paraId="629FCB3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744DA5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- 470.50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7A47FB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470,50</w:t>
            </w:r>
          </w:p>
        </w:tc>
      </w:tr>
      <w:tr w:rsidR="00D64D0A" w:rsidRPr="00834EF4" w14:paraId="7277B809" w14:textId="77777777" w:rsidTr="001E2A6E">
        <w:tc>
          <w:tcPr>
            <w:tcW w:w="2169" w:type="dxa"/>
            <w:shd w:val="clear" w:color="auto" w:fill="auto"/>
          </w:tcPr>
          <w:p w14:paraId="2207BC1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lastRenderedPageBreak/>
              <w:t>Pakiet 63 - Abirateroni</w:t>
            </w:r>
          </w:p>
        </w:tc>
        <w:tc>
          <w:tcPr>
            <w:tcW w:w="3785" w:type="dxa"/>
            <w:shd w:val="clear" w:color="auto" w:fill="auto"/>
          </w:tcPr>
          <w:p w14:paraId="1DC7645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561615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03DFB9CC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8E7784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FD822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7A499774" w14:textId="77777777" w:rsidTr="001E2A6E">
        <w:tc>
          <w:tcPr>
            <w:tcW w:w="2169" w:type="dxa"/>
            <w:shd w:val="clear" w:color="auto" w:fill="auto"/>
          </w:tcPr>
          <w:p w14:paraId="75DC1A3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63 - Abirateroni</w:t>
            </w:r>
          </w:p>
        </w:tc>
        <w:tc>
          <w:tcPr>
            <w:tcW w:w="3785" w:type="dxa"/>
            <w:shd w:val="clear" w:color="auto" w:fill="auto"/>
          </w:tcPr>
          <w:p w14:paraId="17E7A8CC" w14:textId="77777777" w:rsidR="00D64D0A" w:rsidRPr="00856BA6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6BA6"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2D435FB8" w14:textId="77777777" w:rsidR="00D64D0A" w:rsidRPr="00B75778" w:rsidRDefault="00D64D0A" w:rsidP="001E2A6E">
            <w:pPr>
              <w:spacing w:after="40"/>
              <w:rPr>
                <w:sz w:val="20"/>
                <w:szCs w:val="20"/>
              </w:rPr>
            </w:pPr>
            <w:r w:rsidRPr="00B75778">
              <w:rPr>
                <w:sz w:val="20"/>
                <w:szCs w:val="20"/>
              </w:rPr>
              <w:t xml:space="preserve">ul. Jana Kazimierza 16 </w:t>
            </w:r>
          </w:p>
          <w:p w14:paraId="0CBBE5DF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F6E4F3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- 466.75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E0C099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466,75</w:t>
            </w:r>
          </w:p>
        </w:tc>
      </w:tr>
      <w:tr w:rsidR="00D64D0A" w:rsidRPr="00834EF4" w14:paraId="5DCA5274" w14:textId="77777777" w:rsidTr="001E2A6E">
        <w:tc>
          <w:tcPr>
            <w:tcW w:w="2169" w:type="dxa"/>
            <w:shd w:val="clear" w:color="auto" w:fill="auto"/>
          </w:tcPr>
          <w:p w14:paraId="7444303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63 - Abirateroni</w:t>
            </w:r>
          </w:p>
        </w:tc>
        <w:tc>
          <w:tcPr>
            <w:tcW w:w="3785" w:type="dxa"/>
            <w:shd w:val="clear" w:color="auto" w:fill="auto"/>
          </w:tcPr>
          <w:p w14:paraId="76FB2145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B384C2E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59CF3AC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E0EDBB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- 457.35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105CF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457,35</w:t>
            </w:r>
          </w:p>
        </w:tc>
      </w:tr>
      <w:tr w:rsidR="00D64D0A" w:rsidRPr="00834EF4" w14:paraId="60A5F1E0" w14:textId="77777777" w:rsidTr="001E2A6E">
        <w:tc>
          <w:tcPr>
            <w:tcW w:w="2169" w:type="dxa"/>
            <w:shd w:val="clear" w:color="auto" w:fill="auto"/>
          </w:tcPr>
          <w:p w14:paraId="35CA223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63 - Abirateroni</w:t>
            </w:r>
          </w:p>
        </w:tc>
        <w:tc>
          <w:tcPr>
            <w:tcW w:w="3785" w:type="dxa"/>
            <w:shd w:val="clear" w:color="auto" w:fill="auto"/>
          </w:tcPr>
          <w:p w14:paraId="268FEF1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Bialmed Sp. z o.o.</w:t>
            </w:r>
          </w:p>
          <w:p w14:paraId="7AD47EB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46/48/35</w:t>
            </w:r>
          </w:p>
          <w:p w14:paraId="450E8DF2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A6857C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- 388.65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FD39F9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388,65</w:t>
            </w:r>
          </w:p>
        </w:tc>
      </w:tr>
      <w:tr w:rsidR="00D64D0A" w:rsidRPr="00834EF4" w14:paraId="7BB837B9" w14:textId="77777777" w:rsidTr="001E2A6E">
        <w:tc>
          <w:tcPr>
            <w:tcW w:w="2169" w:type="dxa"/>
            <w:shd w:val="clear" w:color="auto" w:fill="auto"/>
          </w:tcPr>
          <w:p w14:paraId="593D184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64 - Fluorouracil</w:t>
            </w:r>
          </w:p>
        </w:tc>
        <w:tc>
          <w:tcPr>
            <w:tcW w:w="3785" w:type="dxa"/>
            <w:shd w:val="clear" w:color="auto" w:fill="auto"/>
          </w:tcPr>
          <w:p w14:paraId="17D9704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Asclepios S.A.</w:t>
            </w:r>
          </w:p>
          <w:p w14:paraId="0BB61444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44</w:t>
            </w:r>
          </w:p>
          <w:p w14:paraId="6334237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6241268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6FFFE0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A53A261" w14:textId="77777777" w:rsidTr="001E2A6E">
        <w:tc>
          <w:tcPr>
            <w:tcW w:w="2169" w:type="dxa"/>
            <w:shd w:val="clear" w:color="auto" w:fill="auto"/>
          </w:tcPr>
          <w:p w14:paraId="653E9E1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64 - Fluorouracil</w:t>
            </w:r>
          </w:p>
        </w:tc>
        <w:tc>
          <w:tcPr>
            <w:tcW w:w="3785" w:type="dxa"/>
            <w:shd w:val="clear" w:color="auto" w:fill="auto"/>
          </w:tcPr>
          <w:p w14:paraId="2E43586F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Lek S.A.</w:t>
            </w:r>
          </w:p>
          <w:p w14:paraId="68A454C4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16</w:t>
            </w:r>
          </w:p>
          <w:p w14:paraId="0354D71F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Stryków</w:t>
            </w:r>
          </w:p>
        </w:tc>
        <w:tc>
          <w:tcPr>
            <w:tcW w:w="1843" w:type="dxa"/>
            <w:shd w:val="clear" w:color="auto" w:fill="auto"/>
          </w:tcPr>
          <w:p w14:paraId="68CD73A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- 499.45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DB0B77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499,45</w:t>
            </w:r>
          </w:p>
        </w:tc>
      </w:tr>
      <w:tr w:rsidR="00D64D0A" w:rsidRPr="00834EF4" w14:paraId="12F7A2E2" w14:textId="77777777" w:rsidTr="001E2A6E">
        <w:tc>
          <w:tcPr>
            <w:tcW w:w="2169" w:type="dxa"/>
            <w:shd w:val="clear" w:color="auto" w:fill="auto"/>
          </w:tcPr>
          <w:p w14:paraId="25894E6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65 - Gemcitabine</w:t>
            </w:r>
          </w:p>
        </w:tc>
        <w:tc>
          <w:tcPr>
            <w:tcW w:w="3785" w:type="dxa"/>
            <w:shd w:val="clear" w:color="auto" w:fill="auto"/>
          </w:tcPr>
          <w:p w14:paraId="1F90FC1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Bialmed Sp. z o.o.</w:t>
            </w:r>
          </w:p>
          <w:p w14:paraId="1822D25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46/48/35</w:t>
            </w:r>
          </w:p>
          <w:p w14:paraId="0AEB6BD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4948E4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228FE8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55570CED" w14:textId="77777777" w:rsidTr="001E2A6E">
        <w:tc>
          <w:tcPr>
            <w:tcW w:w="2169" w:type="dxa"/>
            <w:shd w:val="clear" w:color="auto" w:fill="auto"/>
          </w:tcPr>
          <w:p w14:paraId="4130654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65 - Gemcitabine</w:t>
            </w:r>
          </w:p>
        </w:tc>
        <w:tc>
          <w:tcPr>
            <w:tcW w:w="3785" w:type="dxa"/>
            <w:shd w:val="clear" w:color="auto" w:fill="auto"/>
          </w:tcPr>
          <w:p w14:paraId="78AA694C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Lek S.A.</w:t>
            </w:r>
          </w:p>
          <w:p w14:paraId="3C96894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16</w:t>
            </w:r>
          </w:p>
          <w:p w14:paraId="761CA48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Stryków</w:t>
            </w:r>
          </w:p>
        </w:tc>
        <w:tc>
          <w:tcPr>
            <w:tcW w:w="1843" w:type="dxa"/>
            <w:shd w:val="clear" w:color="auto" w:fill="auto"/>
          </w:tcPr>
          <w:p w14:paraId="43E0E36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- 435.80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80B2C6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435,80</w:t>
            </w:r>
          </w:p>
        </w:tc>
      </w:tr>
      <w:tr w:rsidR="00D64D0A" w:rsidRPr="00834EF4" w14:paraId="59DBCA52" w14:textId="77777777" w:rsidTr="001E2A6E">
        <w:tc>
          <w:tcPr>
            <w:tcW w:w="2169" w:type="dxa"/>
            <w:shd w:val="clear" w:color="auto" w:fill="auto"/>
          </w:tcPr>
          <w:p w14:paraId="0797C66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66 - Irinotecani</w:t>
            </w:r>
          </w:p>
        </w:tc>
        <w:tc>
          <w:tcPr>
            <w:tcW w:w="3785" w:type="dxa"/>
            <w:shd w:val="clear" w:color="auto" w:fill="auto"/>
          </w:tcPr>
          <w:p w14:paraId="64A22864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Bialmed Sp. z o.o.</w:t>
            </w:r>
          </w:p>
          <w:p w14:paraId="3BF46429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46/48/35</w:t>
            </w:r>
          </w:p>
          <w:p w14:paraId="29B35EF3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614E52E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CEBAA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280A59F3" w14:textId="77777777" w:rsidTr="001E2A6E">
        <w:tc>
          <w:tcPr>
            <w:tcW w:w="2169" w:type="dxa"/>
            <w:shd w:val="clear" w:color="auto" w:fill="auto"/>
          </w:tcPr>
          <w:p w14:paraId="5FED9F5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66 - Irinotecani</w:t>
            </w:r>
          </w:p>
        </w:tc>
        <w:tc>
          <w:tcPr>
            <w:tcW w:w="3785" w:type="dxa"/>
            <w:shd w:val="clear" w:color="auto" w:fill="auto"/>
          </w:tcPr>
          <w:p w14:paraId="3A0636CD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1B7135C9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134</w:t>
            </w:r>
          </w:p>
          <w:p w14:paraId="6129154B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022BDB5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- 482.35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D48BF7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482,35</w:t>
            </w:r>
          </w:p>
        </w:tc>
      </w:tr>
      <w:tr w:rsidR="00D64D0A" w:rsidRPr="00834EF4" w14:paraId="0CC64CBC" w14:textId="77777777" w:rsidTr="001E2A6E">
        <w:tc>
          <w:tcPr>
            <w:tcW w:w="2169" w:type="dxa"/>
            <w:shd w:val="clear" w:color="auto" w:fill="auto"/>
          </w:tcPr>
          <w:p w14:paraId="302991A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67 - Oxaliplatinum</w:t>
            </w:r>
          </w:p>
        </w:tc>
        <w:tc>
          <w:tcPr>
            <w:tcW w:w="3785" w:type="dxa"/>
            <w:shd w:val="clear" w:color="auto" w:fill="auto"/>
          </w:tcPr>
          <w:p w14:paraId="45C4728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1C698E5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134</w:t>
            </w:r>
          </w:p>
          <w:p w14:paraId="188754EA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AD1414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C29B2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1B86157A" w14:textId="77777777" w:rsidTr="001E2A6E">
        <w:tc>
          <w:tcPr>
            <w:tcW w:w="2169" w:type="dxa"/>
            <w:shd w:val="clear" w:color="auto" w:fill="auto"/>
          </w:tcPr>
          <w:p w14:paraId="2E7A728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67 - Oxaliplatinum</w:t>
            </w:r>
          </w:p>
        </w:tc>
        <w:tc>
          <w:tcPr>
            <w:tcW w:w="3785" w:type="dxa"/>
            <w:shd w:val="clear" w:color="auto" w:fill="auto"/>
          </w:tcPr>
          <w:p w14:paraId="2A899C83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Bialmed Sp. z o.o.</w:t>
            </w:r>
          </w:p>
          <w:p w14:paraId="7C4608C8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46/48/35</w:t>
            </w:r>
          </w:p>
          <w:p w14:paraId="25CBCD8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6988B0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- 284.65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1AADA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284,65</w:t>
            </w:r>
          </w:p>
        </w:tc>
      </w:tr>
      <w:tr w:rsidR="00D64D0A" w:rsidRPr="00834EF4" w14:paraId="3C08605E" w14:textId="77777777" w:rsidTr="001E2A6E">
        <w:tc>
          <w:tcPr>
            <w:tcW w:w="2169" w:type="dxa"/>
            <w:shd w:val="clear" w:color="auto" w:fill="auto"/>
          </w:tcPr>
          <w:p w14:paraId="01F2A96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68 - Etoposide</w:t>
            </w:r>
          </w:p>
        </w:tc>
        <w:tc>
          <w:tcPr>
            <w:tcW w:w="3785" w:type="dxa"/>
            <w:shd w:val="clear" w:color="auto" w:fill="auto"/>
          </w:tcPr>
          <w:p w14:paraId="5558FA0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Bialmed Sp. z o.o.</w:t>
            </w:r>
          </w:p>
          <w:p w14:paraId="517DC2AE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46/48/35</w:t>
            </w:r>
          </w:p>
          <w:p w14:paraId="60A264A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0FC338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51D294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3B5DC5F9" w14:textId="77777777" w:rsidTr="001E2A6E">
        <w:tc>
          <w:tcPr>
            <w:tcW w:w="2169" w:type="dxa"/>
            <w:shd w:val="clear" w:color="auto" w:fill="auto"/>
          </w:tcPr>
          <w:p w14:paraId="2865BF8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68 - Etoposide</w:t>
            </w:r>
          </w:p>
        </w:tc>
        <w:tc>
          <w:tcPr>
            <w:tcW w:w="3785" w:type="dxa"/>
            <w:shd w:val="clear" w:color="auto" w:fill="auto"/>
          </w:tcPr>
          <w:p w14:paraId="62708B0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Lek S.A.</w:t>
            </w:r>
          </w:p>
          <w:p w14:paraId="1292A39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16</w:t>
            </w:r>
          </w:p>
          <w:p w14:paraId="1E9A06EF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Stryków</w:t>
            </w:r>
          </w:p>
        </w:tc>
        <w:tc>
          <w:tcPr>
            <w:tcW w:w="1843" w:type="dxa"/>
            <w:shd w:val="clear" w:color="auto" w:fill="auto"/>
          </w:tcPr>
          <w:p w14:paraId="1608D21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- 499.20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6FCECF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499,20</w:t>
            </w:r>
          </w:p>
        </w:tc>
      </w:tr>
      <w:tr w:rsidR="00D64D0A" w:rsidRPr="00834EF4" w14:paraId="01698602" w14:textId="77777777" w:rsidTr="001E2A6E">
        <w:tc>
          <w:tcPr>
            <w:tcW w:w="2169" w:type="dxa"/>
            <w:shd w:val="clear" w:color="auto" w:fill="auto"/>
          </w:tcPr>
          <w:p w14:paraId="1780B52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69 - Topotecanum</w:t>
            </w:r>
          </w:p>
        </w:tc>
        <w:tc>
          <w:tcPr>
            <w:tcW w:w="3785" w:type="dxa"/>
            <w:shd w:val="clear" w:color="auto" w:fill="auto"/>
          </w:tcPr>
          <w:p w14:paraId="3FB26EE3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Bialmed Sp. z o.o.</w:t>
            </w:r>
          </w:p>
          <w:p w14:paraId="3B54CC8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46/48/35</w:t>
            </w:r>
          </w:p>
          <w:p w14:paraId="3F36937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BC3CF7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FBBC0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7F941B15" w14:textId="77777777" w:rsidTr="001E2A6E">
        <w:tc>
          <w:tcPr>
            <w:tcW w:w="2169" w:type="dxa"/>
            <w:shd w:val="clear" w:color="auto" w:fill="auto"/>
          </w:tcPr>
          <w:p w14:paraId="48469AF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70 - Leki XV</w:t>
            </w:r>
          </w:p>
        </w:tc>
        <w:tc>
          <w:tcPr>
            <w:tcW w:w="3785" w:type="dxa"/>
            <w:shd w:val="clear" w:color="auto" w:fill="auto"/>
          </w:tcPr>
          <w:p w14:paraId="57B313CD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C0B754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2E9E8AB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33C869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042F37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0C5FCC5B" w14:textId="77777777" w:rsidTr="001E2A6E">
        <w:tc>
          <w:tcPr>
            <w:tcW w:w="2169" w:type="dxa"/>
            <w:shd w:val="clear" w:color="auto" w:fill="auto"/>
          </w:tcPr>
          <w:p w14:paraId="6FDFE71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70 - Leki XV</w:t>
            </w:r>
          </w:p>
        </w:tc>
        <w:tc>
          <w:tcPr>
            <w:tcW w:w="3785" w:type="dxa"/>
            <w:shd w:val="clear" w:color="auto" w:fill="auto"/>
          </w:tcPr>
          <w:p w14:paraId="7BB258B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E46912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0402573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</w:t>
            </w:r>
          </w:p>
          <w:p w14:paraId="0D27645C" w14:textId="77777777" w:rsidR="00D64D0A" w:rsidRDefault="00D64D0A" w:rsidP="001E2A6E">
            <w:pPr>
              <w:spacing w:after="40"/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Płochocin</w:t>
            </w:r>
          </w:p>
          <w:p w14:paraId="68D7F69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01C38D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- 497.30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BCF06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497,30</w:t>
            </w:r>
          </w:p>
        </w:tc>
      </w:tr>
      <w:tr w:rsidR="00D64D0A" w:rsidRPr="00834EF4" w14:paraId="5ECFFFDD" w14:textId="77777777" w:rsidTr="001E2A6E">
        <w:tc>
          <w:tcPr>
            <w:tcW w:w="2169" w:type="dxa"/>
            <w:shd w:val="clear" w:color="auto" w:fill="auto"/>
          </w:tcPr>
          <w:p w14:paraId="522F7B3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lastRenderedPageBreak/>
              <w:t>Pakiet 70 - Leki XV</w:t>
            </w:r>
          </w:p>
        </w:tc>
        <w:tc>
          <w:tcPr>
            <w:tcW w:w="3785" w:type="dxa"/>
            <w:shd w:val="clear" w:color="auto" w:fill="auto"/>
          </w:tcPr>
          <w:p w14:paraId="02973472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7DC39AC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5414D7CC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3EA79D6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- 490.55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4F4327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490,55</w:t>
            </w:r>
          </w:p>
        </w:tc>
      </w:tr>
      <w:tr w:rsidR="00D64D0A" w:rsidRPr="00834EF4" w14:paraId="67F0F751" w14:textId="77777777" w:rsidTr="001E2A6E">
        <w:tc>
          <w:tcPr>
            <w:tcW w:w="2169" w:type="dxa"/>
            <w:shd w:val="clear" w:color="auto" w:fill="auto"/>
          </w:tcPr>
          <w:p w14:paraId="6C97B32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71 - Sugammadex</w:t>
            </w:r>
          </w:p>
        </w:tc>
        <w:tc>
          <w:tcPr>
            <w:tcW w:w="3785" w:type="dxa"/>
            <w:shd w:val="clear" w:color="auto" w:fill="auto"/>
          </w:tcPr>
          <w:p w14:paraId="12C1A2C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IMED Poland Sp. z o.o.</w:t>
            </w:r>
          </w:p>
          <w:p w14:paraId="298EBFF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314</w:t>
            </w:r>
          </w:p>
          <w:p w14:paraId="6467B42F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9784B2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E846C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0874D533" w14:textId="77777777" w:rsidTr="001E2A6E">
        <w:tc>
          <w:tcPr>
            <w:tcW w:w="2169" w:type="dxa"/>
            <w:shd w:val="clear" w:color="auto" w:fill="auto"/>
          </w:tcPr>
          <w:p w14:paraId="224CDE4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71 - Sugammadex</w:t>
            </w:r>
          </w:p>
        </w:tc>
        <w:tc>
          <w:tcPr>
            <w:tcW w:w="3785" w:type="dxa"/>
            <w:shd w:val="clear" w:color="auto" w:fill="auto"/>
          </w:tcPr>
          <w:p w14:paraId="79F738C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C4B24D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09D0CBBC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A24A24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- 383.65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2FD86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383,65</w:t>
            </w:r>
          </w:p>
        </w:tc>
      </w:tr>
      <w:tr w:rsidR="00D64D0A" w:rsidRPr="00834EF4" w14:paraId="12A1F5DA" w14:textId="77777777" w:rsidTr="001E2A6E">
        <w:tc>
          <w:tcPr>
            <w:tcW w:w="2169" w:type="dxa"/>
            <w:shd w:val="clear" w:color="auto" w:fill="auto"/>
          </w:tcPr>
          <w:p w14:paraId="0523BF0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71 - Sugammadex</w:t>
            </w:r>
          </w:p>
        </w:tc>
        <w:tc>
          <w:tcPr>
            <w:tcW w:w="3785" w:type="dxa"/>
            <w:shd w:val="clear" w:color="auto" w:fill="auto"/>
          </w:tcPr>
          <w:p w14:paraId="476322B0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Delfarma Sp. z o.o.</w:t>
            </w:r>
          </w:p>
          <w:p w14:paraId="4136A2E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111</w:t>
            </w:r>
          </w:p>
          <w:p w14:paraId="6814B0D7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7CD10D0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- 373.15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EDDF7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373,15</w:t>
            </w:r>
          </w:p>
        </w:tc>
      </w:tr>
      <w:tr w:rsidR="00D64D0A" w:rsidRPr="00834EF4" w14:paraId="72804833" w14:textId="77777777" w:rsidTr="001E2A6E">
        <w:tc>
          <w:tcPr>
            <w:tcW w:w="2169" w:type="dxa"/>
            <w:shd w:val="clear" w:color="auto" w:fill="auto"/>
          </w:tcPr>
          <w:p w14:paraId="6A61732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71 - Sugammadex</w:t>
            </w:r>
          </w:p>
        </w:tc>
        <w:tc>
          <w:tcPr>
            <w:tcW w:w="3785" w:type="dxa"/>
            <w:shd w:val="clear" w:color="auto" w:fill="auto"/>
          </w:tcPr>
          <w:p w14:paraId="378B798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CC2327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4117EEA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E2C5A0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- 367.80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87CAEB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367,80</w:t>
            </w:r>
          </w:p>
        </w:tc>
      </w:tr>
      <w:tr w:rsidR="00D64D0A" w:rsidRPr="00834EF4" w14:paraId="55E190F9" w14:textId="77777777" w:rsidTr="001E2A6E">
        <w:tc>
          <w:tcPr>
            <w:tcW w:w="2169" w:type="dxa"/>
            <w:shd w:val="clear" w:color="auto" w:fill="auto"/>
          </w:tcPr>
          <w:p w14:paraId="3E5EBA8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71 - Sugammadex</w:t>
            </w:r>
          </w:p>
        </w:tc>
        <w:tc>
          <w:tcPr>
            <w:tcW w:w="3785" w:type="dxa"/>
            <w:shd w:val="clear" w:color="auto" w:fill="auto"/>
          </w:tcPr>
          <w:p w14:paraId="5326730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0517D74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7EAA31FA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624C41B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- 362.90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814FD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362,90</w:t>
            </w:r>
          </w:p>
        </w:tc>
      </w:tr>
      <w:tr w:rsidR="00D64D0A" w:rsidRPr="00834EF4" w14:paraId="64E638BD" w14:textId="77777777" w:rsidTr="001E2A6E">
        <w:tc>
          <w:tcPr>
            <w:tcW w:w="2169" w:type="dxa"/>
            <w:shd w:val="clear" w:color="auto" w:fill="auto"/>
          </w:tcPr>
          <w:p w14:paraId="4983896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71 - Sugammadex</w:t>
            </w:r>
          </w:p>
        </w:tc>
        <w:tc>
          <w:tcPr>
            <w:tcW w:w="3785" w:type="dxa"/>
            <w:shd w:val="clear" w:color="auto" w:fill="auto"/>
          </w:tcPr>
          <w:p w14:paraId="563C2D2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5D9D3C7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134</w:t>
            </w:r>
          </w:p>
          <w:p w14:paraId="7425480A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549AB4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- 252.50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3CC88B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252,50</w:t>
            </w:r>
          </w:p>
        </w:tc>
      </w:tr>
      <w:tr w:rsidR="00D64D0A" w:rsidRPr="00834EF4" w14:paraId="628E8A71" w14:textId="77777777" w:rsidTr="001E2A6E">
        <w:tc>
          <w:tcPr>
            <w:tcW w:w="2169" w:type="dxa"/>
            <w:shd w:val="clear" w:color="auto" w:fill="auto"/>
          </w:tcPr>
          <w:p w14:paraId="6F1B85F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71 - Sugammadex</w:t>
            </w:r>
          </w:p>
        </w:tc>
        <w:tc>
          <w:tcPr>
            <w:tcW w:w="3785" w:type="dxa"/>
            <w:shd w:val="clear" w:color="auto" w:fill="auto"/>
          </w:tcPr>
          <w:p w14:paraId="0DF0719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5C425B5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Orzechowa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5</w:t>
            </w:r>
          </w:p>
          <w:p w14:paraId="78B6D5E5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Gdańsk</w:t>
            </w:r>
          </w:p>
        </w:tc>
        <w:tc>
          <w:tcPr>
            <w:tcW w:w="1843" w:type="dxa"/>
            <w:shd w:val="clear" w:color="auto" w:fill="auto"/>
          </w:tcPr>
          <w:p w14:paraId="1938A25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- 237.60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B97A1E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237,60</w:t>
            </w:r>
          </w:p>
        </w:tc>
      </w:tr>
      <w:tr w:rsidR="00D64D0A" w:rsidRPr="00834EF4" w14:paraId="3DBCB041" w14:textId="77777777" w:rsidTr="001E2A6E">
        <w:tc>
          <w:tcPr>
            <w:tcW w:w="2169" w:type="dxa"/>
            <w:shd w:val="clear" w:color="auto" w:fill="auto"/>
          </w:tcPr>
          <w:p w14:paraId="1161FE1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72 - Leki XVI</w:t>
            </w:r>
          </w:p>
        </w:tc>
        <w:tc>
          <w:tcPr>
            <w:tcW w:w="3785" w:type="dxa"/>
            <w:shd w:val="clear" w:color="auto" w:fill="auto"/>
          </w:tcPr>
          <w:p w14:paraId="775CDD64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0A631E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42D5260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6210D2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032C06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F5417E3" w14:textId="77777777" w:rsidTr="001E2A6E">
        <w:tc>
          <w:tcPr>
            <w:tcW w:w="2169" w:type="dxa"/>
            <w:shd w:val="clear" w:color="auto" w:fill="auto"/>
          </w:tcPr>
          <w:p w14:paraId="0AC291C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73 - Mitomycinum</w:t>
            </w:r>
          </w:p>
        </w:tc>
        <w:tc>
          <w:tcPr>
            <w:tcW w:w="3785" w:type="dxa"/>
            <w:shd w:val="clear" w:color="auto" w:fill="auto"/>
          </w:tcPr>
          <w:p w14:paraId="655FECF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Genesis Pharm</w:t>
            </w:r>
            <w:r w:rsidRPr="00E46912">
              <w:rPr>
                <w:b/>
                <w:bCs/>
                <w:sz w:val="20"/>
                <w:szCs w:val="20"/>
              </w:rPr>
              <w:t xml:space="preserve"> Sp. z o. o. Sp. K.</w:t>
            </w:r>
          </w:p>
          <w:p w14:paraId="2C129FD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128/152</w:t>
            </w:r>
          </w:p>
          <w:p w14:paraId="618BBCD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48D8A95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E49C7C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14B3BC22" w14:textId="77777777" w:rsidTr="001E2A6E">
        <w:tc>
          <w:tcPr>
            <w:tcW w:w="2169" w:type="dxa"/>
            <w:shd w:val="clear" w:color="auto" w:fill="auto"/>
          </w:tcPr>
          <w:p w14:paraId="08254D5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74 - Capecitabine</w:t>
            </w:r>
          </w:p>
        </w:tc>
        <w:tc>
          <w:tcPr>
            <w:tcW w:w="3785" w:type="dxa"/>
            <w:shd w:val="clear" w:color="auto" w:fill="auto"/>
          </w:tcPr>
          <w:p w14:paraId="1A13B4A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Optifarma Sp. z o.o. Sp. k.</w:t>
            </w:r>
          </w:p>
          <w:p w14:paraId="010551A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14/-</w:t>
            </w:r>
          </w:p>
          <w:p w14:paraId="441AC40B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Sokołów</w:t>
            </w:r>
          </w:p>
        </w:tc>
        <w:tc>
          <w:tcPr>
            <w:tcW w:w="1843" w:type="dxa"/>
            <w:shd w:val="clear" w:color="auto" w:fill="auto"/>
          </w:tcPr>
          <w:p w14:paraId="51DFB94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- 483.90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D4CC7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483,90</w:t>
            </w:r>
          </w:p>
        </w:tc>
      </w:tr>
      <w:tr w:rsidR="00D64D0A" w:rsidRPr="00834EF4" w14:paraId="0504D9F2" w14:textId="77777777" w:rsidTr="001E2A6E">
        <w:tc>
          <w:tcPr>
            <w:tcW w:w="2169" w:type="dxa"/>
            <w:shd w:val="clear" w:color="auto" w:fill="auto"/>
          </w:tcPr>
          <w:p w14:paraId="4E4516D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74 - Capecitabine</w:t>
            </w:r>
          </w:p>
        </w:tc>
        <w:tc>
          <w:tcPr>
            <w:tcW w:w="3785" w:type="dxa"/>
            <w:shd w:val="clear" w:color="auto" w:fill="auto"/>
          </w:tcPr>
          <w:p w14:paraId="4B8A935E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Bialmed Sp. z o.o.</w:t>
            </w:r>
          </w:p>
          <w:p w14:paraId="1E4465C0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46/48/35</w:t>
            </w:r>
          </w:p>
          <w:p w14:paraId="4100401B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41A81EF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B94E7C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CCB3091" w14:textId="77777777" w:rsidTr="001E2A6E">
        <w:tc>
          <w:tcPr>
            <w:tcW w:w="2169" w:type="dxa"/>
            <w:shd w:val="clear" w:color="auto" w:fill="auto"/>
          </w:tcPr>
          <w:p w14:paraId="2629C5C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74 - Capecitabine</w:t>
            </w:r>
          </w:p>
        </w:tc>
        <w:tc>
          <w:tcPr>
            <w:tcW w:w="3785" w:type="dxa"/>
            <w:shd w:val="clear" w:color="auto" w:fill="auto"/>
          </w:tcPr>
          <w:p w14:paraId="2B95F562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2F37503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40DCC7B6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0E65FD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- 465.35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F89DD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465,35</w:t>
            </w:r>
          </w:p>
        </w:tc>
      </w:tr>
      <w:tr w:rsidR="00D64D0A" w:rsidRPr="00834EF4" w14:paraId="6742AF9A" w14:textId="77777777" w:rsidTr="001E2A6E">
        <w:tc>
          <w:tcPr>
            <w:tcW w:w="2169" w:type="dxa"/>
            <w:shd w:val="clear" w:color="auto" w:fill="auto"/>
          </w:tcPr>
          <w:p w14:paraId="4A131C1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74 - Capecitabine</w:t>
            </w:r>
          </w:p>
        </w:tc>
        <w:tc>
          <w:tcPr>
            <w:tcW w:w="3785" w:type="dxa"/>
            <w:shd w:val="clear" w:color="auto" w:fill="auto"/>
          </w:tcPr>
          <w:p w14:paraId="5A2A850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C3E97D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7852F5D4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1ADBC1B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- 464.65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16157A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464,65</w:t>
            </w:r>
          </w:p>
        </w:tc>
      </w:tr>
      <w:tr w:rsidR="00D64D0A" w:rsidRPr="00834EF4" w14:paraId="67B55D9E" w14:textId="77777777" w:rsidTr="001E2A6E">
        <w:tc>
          <w:tcPr>
            <w:tcW w:w="2169" w:type="dxa"/>
            <w:shd w:val="clear" w:color="auto" w:fill="auto"/>
          </w:tcPr>
          <w:p w14:paraId="04578F5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75 - Leki XVII</w:t>
            </w:r>
          </w:p>
        </w:tc>
        <w:tc>
          <w:tcPr>
            <w:tcW w:w="3785" w:type="dxa"/>
            <w:shd w:val="clear" w:color="auto" w:fill="auto"/>
          </w:tcPr>
          <w:p w14:paraId="2E22179B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E46912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6CF04E7A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14</w:t>
            </w:r>
          </w:p>
          <w:p w14:paraId="59FF8ED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Płochocin</w:t>
            </w:r>
          </w:p>
        </w:tc>
        <w:tc>
          <w:tcPr>
            <w:tcW w:w="1843" w:type="dxa"/>
            <w:shd w:val="clear" w:color="auto" w:fill="auto"/>
          </w:tcPr>
          <w:p w14:paraId="3C18878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143EAE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1A507078" w14:textId="77777777" w:rsidTr="001E2A6E">
        <w:tc>
          <w:tcPr>
            <w:tcW w:w="2169" w:type="dxa"/>
            <w:shd w:val="clear" w:color="auto" w:fill="auto"/>
          </w:tcPr>
          <w:p w14:paraId="33D5706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75 - Leki XVII</w:t>
            </w:r>
          </w:p>
        </w:tc>
        <w:tc>
          <w:tcPr>
            <w:tcW w:w="3785" w:type="dxa"/>
            <w:shd w:val="clear" w:color="auto" w:fill="auto"/>
          </w:tcPr>
          <w:p w14:paraId="1E452E5B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F1008DC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0530DBC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E6C44C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- 486.60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982857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486,60</w:t>
            </w:r>
          </w:p>
        </w:tc>
      </w:tr>
      <w:tr w:rsidR="00D64D0A" w:rsidRPr="00834EF4" w14:paraId="64D14C0D" w14:textId="77777777" w:rsidTr="001E2A6E">
        <w:tc>
          <w:tcPr>
            <w:tcW w:w="2169" w:type="dxa"/>
            <w:shd w:val="clear" w:color="auto" w:fill="auto"/>
          </w:tcPr>
          <w:p w14:paraId="1AF75D6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75 - Leki XVII</w:t>
            </w:r>
          </w:p>
        </w:tc>
        <w:tc>
          <w:tcPr>
            <w:tcW w:w="3785" w:type="dxa"/>
            <w:shd w:val="clear" w:color="auto" w:fill="auto"/>
          </w:tcPr>
          <w:p w14:paraId="1EC7CA0F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9F6269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0A8F427F" w14:textId="77777777" w:rsidR="00D64D0A" w:rsidRDefault="00D64D0A" w:rsidP="001E2A6E">
            <w:pPr>
              <w:spacing w:after="40"/>
              <w:rPr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  <w:p w14:paraId="34F6A86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5A8307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- 477.25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58416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477,25</w:t>
            </w:r>
          </w:p>
        </w:tc>
      </w:tr>
      <w:tr w:rsidR="00D64D0A" w:rsidRPr="00834EF4" w14:paraId="2C324B13" w14:textId="77777777" w:rsidTr="001E2A6E">
        <w:tc>
          <w:tcPr>
            <w:tcW w:w="2169" w:type="dxa"/>
            <w:shd w:val="clear" w:color="auto" w:fill="auto"/>
          </w:tcPr>
          <w:p w14:paraId="4C5F8DC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lastRenderedPageBreak/>
              <w:t>Pakiet 75 - Leki XVII</w:t>
            </w:r>
          </w:p>
        </w:tc>
        <w:tc>
          <w:tcPr>
            <w:tcW w:w="3785" w:type="dxa"/>
            <w:shd w:val="clear" w:color="auto" w:fill="auto"/>
          </w:tcPr>
          <w:p w14:paraId="08CFCDB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27138999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33927B30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158CBAA7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- 468.00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E166D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468,00</w:t>
            </w:r>
          </w:p>
        </w:tc>
      </w:tr>
      <w:tr w:rsidR="00D64D0A" w:rsidRPr="00834EF4" w14:paraId="7B076FB8" w14:textId="77777777" w:rsidTr="001E2A6E">
        <w:tc>
          <w:tcPr>
            <w:tcW w:w="2169" w:type="dxa"/>
            <w:shd w:val="clear" w:color="auto" w:fill="auto"/>
          </w:tcPr>
          <w:p w14:paraId="2076E80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77 - Płyny infuzyjne II</w:t>
            </w:r>
          </w:p>
        </w:tc>
        <w:tc>
          <w:tcPr>
            <w:tcW w:w="3785" w:type="dxa"/>
            <w:shd w:val="clear" w:color="auto" w:fill="auto"/>
          </w:tcPr>
          <w:p w14:paraId="0CAF2883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6B1DB4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8</w:t>
            </w:r>
          </w:p>
          <w:p w14:paraId="6035A9F3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5C5BED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7501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2E649E6" w14:textId="77777777" w:rsidTr="001E2A6E">
        <w:tc>
          <w:tcPr>
            <w:tcW w:w="2169" w:type="dxa"/>
            <w:shd w:val="clear" w:color="auto" w:fill="auto"/>
          </w:tcPr>
          <w:p w14:paraId="6755D3F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79 - Mleko dla niemowląt III</w:t>
            </w:r>
          </w:p>
        </w:tc>
        <w:tc>
          <w:tcPr>
            <w:tcW w:w="3785" w:type="dxa"/>
            <w:shd w:val="clear" w:color="auto" w:fill="auto"/>
          </w:tcPr>
          <w:p w14:paraId="62B26B5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CD1862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642D6CBF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DB1D30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FA5045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74D64442" w14:textId="77777777" w:rsidTr="001E2A6E">
        <w:tc>
          <w:tcPr>
            <w:tcW w:w="2169" w:type="dxa"/>
            <w:shd w:val="clear" w:color="auto" w:fill="auto"/>
          </w:tcPr>
          <w:p w14:paraId="17ADC670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80 - Mizoprostolum</w:t>
            </w:r>
          </w:p>
        </w:tc>
        <w:tc>
          <w:tcPr>
            <w:tcW w:w="3785" w:type="dxa"/>
            <w:shd w:val="clear" w:color="auto" w:fill="auto"/>
          </w:tcPr>
          <w:p w14:paraId="00A26DE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Asclepios S.A.</w:t>
            </w:r>
          </w:p>
          <w:p w14:paraId="725F587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44</w:t>
            </w:r>
          </w:p>
          <w:p w14:paraId="4ED19862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9CFD42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0B7D65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B1A32B8" w14:textId="77777777" w:rsidTr="001E2A6E">
        <w:tc>
          <w:tcPr>
            <w:tcW w:w="2169" w:type="dxa"/>
            <w:shd w:val="clear" w:color="auto" w:fill="auto"/>
          </w:tcPr>
          <w:p w14:paraId="5B059D7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80 - Mizoprostolum</w:t>
            </w:r>
          </w:p>
        </w:tc>
        <w:tc>
          <w:tcPr>
            <w:tcW w:w="3785" w:type="dxa"/>
            <w:shd w:val="clear" w:color="auto" w:fill="auto"/>
          </w:tcPr>
          <w:p w14:paraId="0178055B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74721CF7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58CE36A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7A147578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- 465.30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EB68A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465,30</w:t>
            </w:r>
          </w:p>
        </w:tc>
      </w:tr>
      <w:tr w:rsidR="00D64D0A" w:rsidRPr="00834EF4" w14:paraId="5EF5E30D" w14:textId="77777777" w:rsidTr="001E2A6E">
        <w:tc>
          <w:tcPr>
            <w:tcW w:w="2169" w:type="dxa"/>
            <w:shd w:val="clear" w:color="auto" w:fill="auto"/>
          </w:tcPr>
          <w:p w14:paraId="4718A04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81 - Imatinibum</w:t>
            </w:r>
          </w:p>
        </w:tc>
        <w:tc>
          <w:tcPr>
            <w:tcW w:w="3785" w:type="dxa"/>
            <w:shd w:val="clear" w:color="auto" w:fill="auto"/>
          </w:tcPr>
          <w:p w14:paraId="16C978B2" w14:textId="77777777" w:rsidR="00D64D0A" w:rsidRPr="00856BA6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6BA6"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4A280148" w14:textId="77777777" w:rsidR="00D64D0A" w:rsidRPr="00B75778" w:rsidRDefault="00D64D0A" w:rsidP="001E2A6E">
            <w:pPr>
              <w:spacing w:after="40"/>
              <w:rPr>
                <w:sz w:val="20"/>
                <w:szCs w:val="20"/>
              </w:rPr>
            </w:pPr>
            <w:r w:rsidRPr="00B75778">
              <w:rPr>
                <w:sz w:val="20"/>
                <w:szCs w:val="20"/>
              </w:rPr>
              <w:t xml:space="preserve">ul. Jana Kazimierza 16 </w:t>
            </w:r>
          </w:p>
          <w:p w14:paraId="7BC5FEF8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5D36BC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DB6D1E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3535EFFC" w14:textId="77777777" w:rsidTr="001E2A6E">
        <w:tc>
          <w:tcPr>
            <w:tcW w:w="2169" w:type="dxa"/>
            <w:shd w:val="clear" w:color="auto" w:fill="auto"/>
          </w:tcPr>
          <w:p w14:paraId="1A144AA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81 - Imatinibum</w:t>
            </w:r>
          </w:p>
        </w:tc>
        <w:tc>
          <w:tcPr>
            <w:tcW w:w="3785" w:type="dxa"/>
            <w:shd w:val="clear" w:color="auto" w:fill="auto"/>
          </w:tcPr>
          <w:p w14:paraId="1781D0B4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A30348C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565CD0AD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1BE5351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- 496.15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8F156E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496,15</w:t>
            </w:r>
          </w:p>
        </w:tc>
      </w:tr>
      <w:tr w:rsidR="00D64D0A" w:rsidRPr="00834EF4" w14:paraId="78B5E5F4" w14:textId="77777777" w:rsidTr="001E2A6E">
        <w:tc>
          <w:tcPr>
            <w:tcW w:w="2169" w:type="dxa"/>
            <w:shd w:val="clear" w:color="auto" w:fill="auto"/>
          </w:tcPr>
          <w:p w14:paraId="714453E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81 - Imatinibum</w:t>
            </w:r>
          </w:p>
        </w:tc>
        <w:tc>
          <w:tcPr>
            <w:tcW w:w="3785" w:type="dxa"/>
            <w:shd w:val="clear" w:color="auto" w:fill="auto"/>
          </w:tcPr>
          <w:p w14:paraId="655408C7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Bialmed Sp. z o.o.</w:t>
            </w:r>
          </w:p>
          <w:p w14:paraId="63E1B34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46/48/35</w:t>
            </w:r>
          </w:p>
          <w:p w14:paraId="64A87839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E190816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- 474.15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8049E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474,15</w:t>
            </w:r>
          </w:p>
        </w:tc>
      </w:tr>
      <w:tr w:rsidR="00D64D0A" w:rsidRPr="00834EF4" w14:paraId="1EEF236F" w14:textId="77777777" w:rsidTr="001E2A6E">
        <w:tc>
          <w:tcPr>
            <w:tcW w:w="2169" w:type="dxa"/>
            <w:shd w:val="clear" w:color="auto" w:fill="auto"/>
          </w:tcPr>
          <w:p w14:paraId="7543C98F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81 - Imatinibum</w:t>
            </w:r>
          </w:p>
        </w:tc>
        <w:tc>
          <w:tcPr>
            <w:tcW w:w="3785" w:type="dxa"/>
            <w:shd w:val="clear" w:color="auto" w:fill="auto"/>
          </w:tcPr>
          <w:p w14:paraId="44985FF8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4A69206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77</w:t>
            </w:r>
          </w:p>
          <w:p w14:paraId="253CBD5C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6392959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- 437.50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3F446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437,50</w:t>
            </w:r>
          </w:p>
        </w:tc>
      </w:tr>
      <w:tr w:rsidR="00D64D0A" w:rsidRPr="00834EF4" w14:paraId="767EC3F2" w14:textId="77777777" w:rsidTr="001E2A6E">
        <w:tc>
          <w:tcPr>
            <w:tcW w:w="2169" w:type="dxa"/>
            <w:shd w:val="clear" w:color="auto" w:fill="auto"/>
          </w:tcPr>
          <w:p w14:paraId="572F127E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81 - Imatinibum</w:t>
            </w:r>
          </w:p>
        </w:tc>
        <w:tc>
          <w:tcPr>
            <w:tcW w:w="3785" w:type="dxa"/>
            <w:shd w:val="clear" w:color="auto" w:fill="auto"/>
          </w:tcPr>
          <w:p w14:paraId="43E55C51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51136285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6FB77303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6BC42D1A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- 426.85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0337C1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426,85</w:t>
            </w:r>
          </w:p>
        </w:tc>
      </w:tr>
      <w:tr w:rsidR="00D64D0A" w:rsidRPr="00834EF4" w14:paraId="0FC1AF88" w14:textId="77777777" w:rsidTr="001E2A6E">
        <w:tc>
          <w:tcPr>
            <w:tcW w:w="2169" w:type="dxa"/>
            <w:shd w:val="clear" w:color="auto" w:fill="auto"/>
          </w:tcPr>
          <w:p w14:paraId="78301D23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82 - Ketamine</w:t>
            </w:r>
          </w:p>
        </w:tc>
        <w:tc>
          <w:tcPr>
            <w:tcW w:w="3785" w:type="dxa"/>
            <w:shd w:val="clear" w:color="auto" w:fill="auto"/>
          </w:tcPr>
          <w:p w14:paraId="68DABC3A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2A73E84B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3BA35C50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05194574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8A2532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6A8B4FB5" w14:textId="77777777" w:rsidTr="001E2A6E">
        <w:tc>
          <w:tcPr>
            <w:tcW w:w="2169" w:type="dxa"/>
            <w:shd w:val="clear" w:color="auto" w:fill="auto"/>
          </w:tcPr>
          <w:p w14:paraId="1477A902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83 - Dapagliflozin</w:t>
            </w:r>
          </w:p>
        </w:tc>
        <w:tc>
          <w:tcPr>
            <w:tcW w:w="3785" w:type="dxa"/>
            <w:shd w:val="clear" w:color="auto" w:fill="auto"/>
          </w:tcPr>
          <w:p w14:paraId="4D9B78D5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0776BAD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9</w:t>
            </w:r>
          </w:p>
          <w:p w14:paraId="606AC60E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B3CEABD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0644D3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500,00</w:t>
            </w:r>
          </w:p>
        </w:tc>
      </w:tr>
      <w:tr w:rsidR="00D64D0A" w:rsidRPr="00834EF4" w14:paraId="40F1EFC1" w14:textId="77777777" w:rsidTr="001E2A6E">
        <w:tc>
          <w:tcPr>
            <w:tcW w:w="2169" w:type="dxa"/>
            <w:shd w:val="clear" w:color="auto" w:fill="auto"/>
          </w:tcPr>
          <w:p w14:paraId="7D7DB2B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Pakiet 83 - Dapagliflozin</w:t>
            </w:r>
          </w:p>
        </w:tc>
        <w:tc>
          <w:tcPr>
            <w:tcW w:w="3785" w:type="dxa"/>
            <w:shd w:val="clear" w:color="auto" w:fill="auto"/>
          </w:tcPr>
          <w:p w14:paraId="5A3ECA49" w14:textId="77777777" w:rsidR="00D64D0A" w:rsidRPr="00211A34" w:rsidRDefault="00D64D0A" w:rsidP="001E2A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46912">
              <w:rPr>
                <w:b/>
                <w:bCs/>
                <w:sz w:val="20"/>
                <w:szCs w:val="20"/>
              </w:rPr>
              <w:t>Urtica Sp. z o.o.</w:t>
            </w:r>
          </w:p>
          <w:p w14:paraId="35E33341" w14:textId="77777777" w:rsidR="00D64D0A" w:rsidRPr="00211A34" w:rsidRDefault="00D64D0A" w:rsidP="001E2A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4691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120</w:t>
            </w:r>
          </w:p>
          <w:p w14:paraId="68320B32" w14:textId="77777777" w:rsidR="00D64D0A" w:rsidRPr="00211A34" w:rsidRDefault="00D64D0A" w:rsidP="001E2A6E">
            <w:pPr>
              <w:spacing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46912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62E45B0C" w14:textId="77777777" w:rsidR="00D64D0A" w:rsidRPr="00211A34" w:rsidRDefault="00D64D0A" w:rsidP="001E2A6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>1 - Cena - 487.25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85CC0D" w14:textId="77777777" w:rsidR="00D64D0A" w:rsidRPr="00211A34" w:rsidRDefault="00D64D0A" w:rsidP="001E2A6E">
            <w:pPr>
              <w:jc w:val="center"/>
              <w:rPr>
                <w:color w:val="000000"/>
                <w:sz w:val="20"/>
                <w:szCs w:val="20"/>
              </w:rPr>
            </w:pPr>
            <w:r w:rsidRPr="00E46912">
              <w:rPr>
                <w:sz w:val="20"/>
                <w:szCs w:val="20"/>
              </w:rPr>
              <w:t xml:space="preserve">  487,25</w:t>
            </w:r>
          </w:p>
        </w:tc>
      </w:tr>
    </w:tbl>
    <w:p w14:paraId="1C87A1A5" w14:textId="77777777" w:rsidR="00D64D0A" w:rsidRPr="00B464D3" w:rsidRDefault="00D64D0A" w:rsidP="00D64D0A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26E32F98" w14:textId="7FF2B64B" w:rsidR="008642B3" w:rsidRPr="00D64D0A" w:rsidRDefault="008642B3" w:rsidP="00D64D0A"/>
    <w:sectPr w:rsidR="008642B3" w:rsidRPr="00D64D0A" w:rsidSect="000A4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E384A4" w14:textId="77777777" w:rsidR="000A46D3" w:rsidRDefault="000A46D3">
      <w:r>
        <w:separator/>
      </w:r>
    </w:p>
  </w:endnote>
  <w:endnote w:type="continuationSeparator" w:id="0">
    <w:p w14:paraId="3A59CCD4" w14:textId="77777777" w:rsidR="000A46D3" w:rsidRDefault="000A4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A630C" w14:textId="77777777" w:rsidR="007E3329" w:rsidRDefault="007E3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16671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8A9B66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440FA" w14:textId="77777777" w:rsidR="007E3329" w:rsidRDefault="007E3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5A9BA2" w14:textId="77777777" w:rsidR="000A46D3" w:rsidRDefault="000A46D3">
      <w:r>
        <w:separator/>
      </w:r>
    </w:p>
  </w:footnote>
  <w:footnote w:type="continuationSeparator" w:id="0">
    <w:p w14:paraId="2272C7F2" w14:textId="77777777" w:rsidR="000A46D3" w:rsidRDefault="000A4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3FF51" w14:textId="77777777" w:rsidR="007E3329" w:rsidRDefault="007E3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B8A10" w14:textId="77777777" w:rsidR="007E3329" w:rsidRDefault="007E3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9F6A1" w14:textId="77777777" w:rsidR="007E3329" w:rsidRDefault="007E33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46D3"/>
    <w:rsid w:val="00022322"/>
    <w:rsid w:val="00042497"/>
    <w:rsid w:val="000A46D3"/>
    <w:rsid w:val="000C1E6F"/>
    <w:rsid w:val="000E4E56"/>
    <w:rsid w:val="001418DE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3329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64D0A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E402A4"/>
  <w15:chartTrackingRefBased/>
  <w15:docId w15:val="{CB634108-3C9A-41B2-ACFA-34EEE5289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64D0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18</Pages>
  <Words>4823</Words>
  <Characters>26067</Characters>
  <Application>Microsoft Office Word</Application>
  <DocSecurity>0</DocSecurity>
  <Lines>217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2024-05-07T10:54:00Z</cp:lastPrinted>
  <dcterms:created xsi:type="dcterms:W3CDTF">2024-05-07T10:49:00Z</dcterms:created>
  <dcterms:modified xsi:type="dcterms:W3CDTF">2024-05-08T06:50:00Z</dcterms:modified>
</cp:coreProperties>
</file>