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2DF2EFD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1667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4B7B38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21667B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5BE7C89F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09744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materiałów do utrzymania czystości </w:t>
      </w:r>
      <w:r w:rsidR="0011540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4B7B38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9744D"/>
    <w:rsid w:val="000A646E"/>
    <w:rsid w:val="0011540B"/>
    <w:rsid w:val="001948F1"/>
    <w:rsid w:val="001C2314"/>
    <w:rsid w:val="0021667B"/>
    <w:rsid w:val="004B7B38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87ECC"/>
    <w:rsid w:val="00AD38B5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15</cp:revision>
  <cp:lastPrinted>2021-02-26T09:32:00Z</cp:lastPrinted>
  <dcterms:created xsi:type="dcterms:W3CDTF">2021-03-10T10:03:00Z</dcterms:created>
  <dcterms:modified xsi:type="dcterms:W3CDTF">2024-04-25T08:44:00Z</dcterms:modified>
</cp:coreProperties>
</file>