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FFFDC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984501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61D80CCA" w14:textId="77777777" w:rsidTr="00AF7375">
        <w:tc>
          <w:tcPr>
            <w:tcW w:w="9104" w:type="dxa"/>
            <w:shd w:val="clear" w:color="auto" w:fill="auto"/>
          </w:tcPr>
          <w:p w14:paraId="20B88521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6F9E5D" w14:textId="6F96B4B3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175AD1" w:rsidRPr="00175AD1">
        <w:rPr>
          <w:rFonts w:ascii="Times New Roman" w:eastAsia="Times New Roman" w:hAnsi="Times New Roman"/>
          <w:b/>
          <w:lang w:eastAsia="pl-PL"/>
        </w:rPr>
        <w:t>KC-zp.272-</w:t>
      </w:r>
      <w:r w:rsidR="00BF07B5">
        <w:rPr>
          <w:rFonts w:ascii="Times New Roman" w:eastAsia="Times New Roman" w:hAnsi="Times New Roman"/>
          <w:b/>
          <w:lang w:eastAsia="pl-PL"/>
        </w:rPr>
        <w:t>154</w:t>
      </w:r>
      <w:r w:rsidR="00175AD1" w:rsidRPr="00175AD1">
        <w:rPr>
          <w:rFonts w:ascii="Times New Roman" w:eastAsia="Times New Roman" w:hAnsi="Times New Roman"/>
          <w:b/>
          <w:lang w:eastAsia="pl-PL"/>
        </w:rPr>
        <w:t>/2</w:t>
      </w:r>
      <w:r w:rsidR="00BF07B5">
        <w:rPr>
          <w:rFonts w:ascii="Times New Roman" w:eastAsia="Times New Roman" w:hAnsi="Times New Roman"/>
          <w:b/>
          <w:lang w:eastAsia="pl-PL"/>
        </w:rPr>
        <w:t>4</w:t>
      </w:r>
    </w:p>
    <w:p w14:paraId="2D1B2EBA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DC605A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4F691ACF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E36674C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582577E5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0756941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2353AD05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C215A7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0697F27B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E3E0019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175AD1" w:rsidRPr="00175AD1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B968762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8D4C5AB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5B00FC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7E5948C2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2493F2D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478DD9A" w14:textId="20F86096" w:rsidR="00DD0260" w:rsidRPr="00DD0260" w:rsidRDefault="00BE3BCE" w:rsidP="00DD0260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DD0260">
        <w:rPr>
          <w:rFonts w:ascii="Times New Roman" w:eastAsia="Times New Roman" w:hAnsi="Times New Roman"/>
          <w:lang w:eastAsia="pl-PL"/>
        </w:rPr>
        <w:t xml:space="preserve"> </w:t>
      </w:r>
      <w:r w:rsidR="00DD0260" w:rsidRPr="00DD0260">
        <w:rPr>
          <w:rFonts w:ascii="Times New Roman" w:hAnsi="Times New Roman"/>
          <w:b/>
        </w:rPr>
        <w:t xml:space="preserve">dostawa  stanowiska identyfikacji wizualnej i  druku 3D dla </w:t>
      </w:r>
      <w:proofErr w:type="spellStart"/>
      <w:r w:rsidR="00DD0260" w:rsidRPr="00DD0260">
        <w:rPr>
          <w:rFonts w:ascii="Times New Roman" w:hAnsi="Times New Roman"/>
          <w:b/>
        </w:rPr>
        <w:t>WIMiC</w:t>
      </w:r>
      <w:proofErr w:type="spellEnd"/>
      <w:r w:rsidR="00DD0260" w:rsidRPr="00DD0260">
        <w:rPr>
          <w:rFonts w:ascii="Times New Roman" w:hAnsi="Times New Roman"/>
          <w:b/>
        </w:rPr>
        <w:t xml:space="preserve"> - DE-dzp.272-154/24</w:t>
      </w:r>
    </w:p>
    <w:p w14:paraId="1106870F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4278032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111E75B8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896D94D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2E1B476D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678FDC04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4F860DE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7A8EF34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46ED6D77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D8D4453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bookmarkEnd w:id="0"/>
    <w:p w14:paraId="4F82F2AD" w14:textId="77777777" w:rsidR="00E566B1" w:rsidRPr="002F0A95" w:rsidRDefault="00E566B1" w:rsidP="00E566B1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6DA4BE79" w14:textId="3B7E311D" w:rsidR="00E566B1" w:rsidRPr="002F0A95" w:rsidRDefault="00E566B1" w:rsidP="00E566B1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844EB2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elektronicznym </w:t>
      </w: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p w14:paraId="642C09D0" w14:textId="77777777" w:rsidR="00E566B1" w:rsidRDefault="00E566B1" w:rsidP="00E566B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p w14:paraId="08815319" w14:textId="77777777" w:rsidR="00025386" w:rsidRDefault="00025386" w:rsidP="00E566B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109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ACA9D6" w14:textId="77777777" w:rsidR="00E109C3" w:rsidRDefault="00E109C3" w:rsidP="00025386">
      <w:pPr>
        <w:spacing w:after="0" w:line="240" w:lineRule="auto"/>
      </w:pPr>
      <w:r>
        <w:separator/>
      </w:r>
    </w:p>
  </w:endnote>
  <w:endnote w:type="continuationSeparator" w:id="0">
    <w:p w14:paraId="0DE0F889" w14:textId="77777777" w:rsidR="00E109C3" w:rsidRDefault="00E109C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11B6E3" w14:textId="77777777" w:rsidR="00175AD1" w:rsidRDefault="00175A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E38A55" w14:textId="77777777" w:rsidR="00025386" w:rsidRDefault="00844EB2" w:rsidP="00025386">
    <w:pPr>
      <w:pStyle w:val="Stopka"/>
      <w:tabs>
        <w:tab w:val="clear" w:pos="4536"/>
      </w:tabs>
      <w:jc w:val="center"/>
    </w:pPr>
    <w:r>
      <w:rPr>
        <w:noProof/>
      </w:rPr>
      <w:pict w14:anchorId="2EF4AC7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03EA60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E757CB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AD03A5" w14:textId="77777777" w:rsidR="00175AD1" w:rsidRDefault="00175A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9D5240" w14:textId="77777777" w:rsidR="00E109C3" w:rsidRDefault="00E109C3" w:rsidP="00025386">
      <w:pPr>
        <w:spacing w:after="0" w:line="240" w:lineRule="auto"/>
      </w:pPr>
      <w:r>
        <w:separator/>
      </w:r>
    </w:p>
  </w:footnote>
  <w:footnote w:type="continuationSeparator" w:id="0">
    <w:p w14:paraId="6871FC8A" w14:textId="77777777" w:rsidR="00E109C3" w:rsidRDefault="00E109C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B6E8CC" w14:textId="77777777" w:rsidR="00175AD1" w:rsidRDefault="00175A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0E41DB" w14:textId="77777777" w:rsidR="00175AD1" w:rsidRDefault="00175A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494B4" w14:textId="77777777" w:rsidR="00175AD1" w:rsidRDefault="00175A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7429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752F"/>
    <w:rsid w:val="00025386"/>
    <w:rsid w:val="000423B9"/>
    <w:rsid w:val="00084786"/>
    <w:rsid w:val="0016158F"/>
    <w:rsid w:val="00175AD1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7A752F"/>
    <w:rsid w:val="00824D73"/>
    <w:rsid w:val="00830970"/>
    <w:rsid w:val="00844EB2"/>
    <w:rsid w:val="008B4628"/>
    <w:rsid w:val="008B797E"/>
    <w:rsid w:val="008F2498"/>
    <w:rsid w:val="0093388F"/>
    <w:rsid w:val="00984501"/>
    <w:rsid w:val="00A56A6F"/>
    <w:rsid w:val="00A87380"/>
    <w:rsid w:val="00AF7375"/>
    <w:rsid w:val="00B77707"/>
    <w:rsid w:val="00BE3BCE"/>
    <w:rsid w:val="00BF07B5"/>
    <w:rsid w:val="00CB29AC"/>
    <w:rsid w:val="00D55FC4"/>
    <w:rsid w:val="00D9320D"/>
    <w:rsid w:val="00DC4842"/>
    <w:rsid w:val="00DC587A"/>
    <w:rsid w:val="00DC652A"/>
    <w:rsid w:val="00DD0260"/>
    <w:rsid w:val="00DE3B21"/>
    <w:rsid w:val="00DE73DD"/>
    <w:rsid w:val="00E109C3"/>
    <w:rsid w:val="00E27ABB"/>
    <w:rsid w:val="00E566B1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07E384"/>
  <w15:chartTrackingRefBased/>
  <w15:docId w15:val="{6E6D73DD-06A5-4432-8A79-50666B509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Katarzyna Breguła</cp:lastModifiedBy>
  <cp:revision>2</cp:revision>
  <dcterms:created xsi:type="dcterms:W3CDTF">2024-04-17T09:51:00Z</dcterms:created>
  <dcterms:modified xsi:type="dcterms:W3CDTF">2024-04-17T09:51:00Z</dcterms:modified>
</cp:coreProperties>
</file>