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NAZWA WYKONAWCY:……………………………………………………………………..</w:t>
      </w:r>
    </w:p>
    <w:p w14:paraId="76D10368" w14:textId="77777777" w:rsidR="00221E1F" w:rsidRPr="00E118A5" w:rsidRDefault="00221E1F" w:rsidP="00221E1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118A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ADRES:…………………………………………………………………………………………</w:t>
      </w:r>
    </w:p>
    <w:p w14:paraId="0952ADE1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3E55586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TEL.</w:t>
      </w:r>
      <w:r w:rsidRPr="00E118A5">
        <w:rPr>
          <w:sz w:val="22"/>
          <w:szCs w:val="22"/>
        </w:rPr>
        <w:t>……………………………………………………………………………………………..</w:t>
      </w:r>
    </w:p>
    <w:p w14:paraId="500EC5C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 xml:space="preserve">FAX </w:t>
      </w:r>
      <w:r w:rsidRPr="00E118A5">
        <w:rPr>
          <w:sz w:val="22"/>
          <w:szCs w:val="22"/>
        </w:rPr>
        <w:t>…………………………………………………………………………………………….</w:t>
      </w:r>
    </w:p>
    <w:p w14:paraId="61C643CD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  <w:lang w:val="de-DE"/>
        </w:rPr>
        <w:t xml:space="preserve">NIP…………………………………. </w:t>
      </w:r>
      <w:r w:rsidRPr="00E118A5">
        <w:rPr>
          <w:sz w:val="22"/>
          <w:szCs w:val="22"/>
        </w:rPr>
        <w:t>REGON:………………………………………………...</w:t>
      </w:r>
    </w:p>
    <w:p w14:paraId="127576D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BANK/ NR KONTA ……………………………………………………………………………</w:t>
      </w:r>
    </w:p>
    <w:p w14:paraId="3F5CDF50" w14:textId="77777777" w:rsidR="00221E1F" w:rsidRPr="00E118A5" w:rsidRDefault="00221E1F" w:rsidP="00221E1F">
      <w:pPr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Do: Nazwa i siedziba Zamawiającego:</w:t>
      </w:r>
    </w:p>
    <w:p w14:paraId="6EBB6E4F" w14:textId="6A0382A5" w:rsidR="00221E1F" w:rsidRPr="00E118A5" w:rsidRDefault="00221E1F" w:rsidP="00E118A5">
      <w:pPr>
        <w:ind w:right="-110"/>
        <w:jc w:val="both"/>
        <w:rPr>
          <w:b/>
          <w:sz w:val="22"/>
          <w:szCs w:val="22"/>
        </w:rPr>
      </w:pPr>
      <w:r w:rsidRPr="00E118A5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  <w:r w:rsidR="002A156F" w:rsidRPr="00E118A5">
        <w:rPr>
          <w:sz w:val="22"/>
          <w:szCs w:val="22"/>
        </w:rPr>
        <w:t>p</w:t>
      </w:r>
      <w:r w:rsidRPr="00E118A5">
        <w:rPr>
          <w:sz w:val="22"/>
          <w:szCs w:val="22"/>
        </w:rPr>
        <w:t>rzystępując do postępowania o udzielenie zamówienia publicznego, którego przedmiot</w:t>
      </w:r>
      <w:r w:rsidR="002A156F" w:rsidRPr="00E118A5">
        <w:rPr>
          <w:sz w:val="22"/>
          <w:szCs w:val="22"/>
        </w:rPr>
        <w:t>em</w:t>
      </w:r>
      <w:r w:rsidR="00A5632D" w:rsidRPr="00E118A5">
        <w:rPr>
          <w:sz w:val="22"/>
          <w:szCs w:val="22"/>
        </w:rPr>
        <w:t xml:space="preserve"> </w:t>
      </w:r>
      <w:r w:rsidRPr="00E118A5">
        <w:rPr>
          <w:sz w:val="22"/>
          <w:szCs w:val="22"/>
        </w:rPr>
        <w:t>j</w:t>
      </w:r>
      <w:r w:rsidR="00A5632D" w:rsidRPr="00E118A5">
        <w:rPr>
          <w:sz w:val="22"/>
          <w:szCs w:val="22"/>
        </w:rPr>
        <w:t xml:space="preserve">est </w:t>
      </w:r>
      <w:r w:rsidR="0004615A" w:rsidRPr="00E118A5">
        <w:rPr>
          <w:b/>
          <w:sz w:val="22"/>
          <w:szCs w:val="22"/>
        </w:rPr>
        <w:t xml:space="preserve">dostawa  stanowiska identyfikacji wizualnej i  druku 3D dla </w:t>
      </w:r>
      <w:proofErr w:type="spellStart"/>
      <w:r w:rsidR="0004615A" w:rsidRPr="00E118A5">
        <w:rPr>
          <w:b/>
          <w:sz w:val="22"/>
          <w:szCs w:val="22"/>
        </w:rPr>
        <w:t>WIMiC</w:t>
      </w:r>
      <w:proofErr w:type="spellEnd"/>
      <w:r w:rsidR="0004615A" w:rsidRPr="00E118A5">
        <w:rPr>
          <w:b/>
          <w:sz w:val="22"/>
          <w:szCs w:val="22"/>
        </w:rPr>
        <w:t xml:space="preserve"> - DE-dzp.272-</w:t>
      </w:r>
      <w:r w:rsidR="005959B3">
        <w:rPr>
          <w:b/>
          <w:sz w:val="22"/>
          <w:szCs w:val="22"/>
        </w:rPr>
        <w:t>154</w:t>
      </w:r>
      <w:r w:rsidR="0004615A" w:rsidRPr="00E118A5">
        <w:rPr>
          <w:b/>
          <w:sz w:val="22"/>
          <w:szCs w:val="22"/>
        </w:rPr>
        <w:t xml:space="preserve">/24 </w:t>
      </w:r>
      <w:r w:rsidRPr="00E118A5">
        <w:rPr>
          <w:b/>
          <w:sz w:val="22"/>
          <w:szCs w:val="22"/>
        </w:rPr>
        <w:t xml:space="preserve">, </w:t>
      </w:r>
      <w:r w:rsidRPr="00E118A5">
        <w:rPr>
          <w:sz w:val="22"/>
          <w:szCs w:val="22"/>
        </w:rPr>
        <w:t>oferuję realizację przedmiotu</w:t>
      </w:r>
      <w:r w:rsidR="002A156F" w:rsidRPr="00E118A5">
        <w:rPr>
          <w:sz w:val="22"/>
          <w:szCs w:val="22"/>
        </w:rPr>
        <w:t xml:space="preserve"> </w:t>
      </w:r>
      <w:r w:rsidRPr="00E118A5">
        <w:rPr>
          <w:sz w:val="22"/>
          <w:szCs w:val="22"/>
        </w:rPr>
        <w:t>zamówienia, zgodnie z zasadami określonymi w specyfikacji istotnych warunków zamówienia.</w:t>
      </w: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673"/>
        <w:gridCol w:w="985"/>
        <w:gridCol w:w="1124"/>
        <w:gridCol w:w="980"/>
        <w:gridCol w:w="682"/>
        <w:gridCol w:w="1541"/>
      </w:tblGrid>
      <w:tr w:rsidR="00E40C2B" w14:paraId="5D7D476B" w14:textId="77777777" w:rsidTr="004D5AA8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2EE9BB" w14:textId="77777777" w:rsidR="00E40C2B" w:rsidRDefault="00E40C2B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98081" w14:textId="77777777" w:rsidR="00E40C2B" w:rsidRDefault="00E40C2B" w:rsidP="002E65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405398F9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206691" w14:textId="50DD23A0" w:rsidR="00E40C2B" w:rsidRDefault="00E40C2B" w:rsidP="002E65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</w:t>
            </w:r>
            <w:r w:rsidR="004D5AA8"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BA7EA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2A356A51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3C62A4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A116C7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7F3AB08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F52A79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6D6B3241" w14:textId="77777777" w:rsidR="00E40C2B" w:rsidRDefault="00E40C2B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73E0B3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C7FFAE3" w14:textId="77777777" w:rsidR="00E40C2B" w:rsidRDefault="00E40C2B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44C8915C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40C2B" w14:paraId="44CCCD1C" w14:textId="77777777" w:rsidTr="004D5AA8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29BB46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23962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602CFB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AA84DB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B7A013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84BC8F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42BAF9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0BDA91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40C2B" w14:paraId="74264870" w14:textId="77777777" w:rsidTr="004D5AA8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7C3E" w14:textId="77777777" w:rsidR="00E40C2B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44E5" w14:textId="0C2EBD14" w:rsidR="00E40C2B" w:rsidRDefault="00E40C2B" w:rsidP="002E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1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CE19" w14:textId="77777777" w:rsidR="00E40C2B" w:rsidRDefault="00E40C2B" w:rsidP="002E659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64CE" w14:textId="7FC88168" w:rsidR="00E40C2B" w:rsidRDefault="007C39AD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0C2B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6DE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08EE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37AD5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C3E8F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  <w:p w14:paraId="7948AD1E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71C3CCC6" w14:textId="77777777" w:rsidTr="004D5AA8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EA4B" w14:textId="77777777" w:rsidR="00E40C2B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37F6" w14:textId="1BA70942" w:rsidR="00E40C2B" w:rsidRDefault="007C39AD" w:rsidP="002E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2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7D76" w14:textId="77777777" w:rsidR="00E40C2B" w:rsidRDefault="00E40C2B" w:rsidP="002E659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C7F8" w14:textId="4B37F7EB" w:rsidR="00E40C2B" w:rsidRDefault="007C39AD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0C2B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6675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8FF6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ACBB23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9427B2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4163A897" w14:textId="77777777" w:rsidTr="004D5AA8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3C488" w14:textId="77777777" w:rsidR="00E40C2B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984E" w14:textId="2BBAFD19" w:rsidR="00E40C2B" w:rsidRDefault="007C39AD" w:rsidP="002E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3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CEC3" w14:textId="77777777" w:rsidR="00E40C2B" w:rsidRDefault="00E40C2B" w:rsidP="002E659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F44B" w14:textId="4A4583CB" w:rsidR="00E40C2B" w:rsidRDefault="007C39AD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0C2B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B8D7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D08C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AA466E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5CACF3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5EA85C88" w14:textId="77777777" w:rsidTr="004D5AA8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84AF" w14:textId="77777777" w:rsidR="00E40C2B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E4DE" w14:textId="7D7D0B30" w:rsidR="00E40C2B" w:rsidRDefault="007C39AD" w:rsidP="002E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Skaner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1ACC" w14:textId="77777777" w:rsidR="00E40C2B" w:rsidRDefault="00E40C2B" w:rsidP="002E659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F194" w14:textId="46588D2C" w:rsidR="00E40C2B" w:rsidRDefault="007C39AD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0C2B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A311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9706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87E78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58B1C3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218CECBF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6C58E1" w14:textId="2C852DF1" w:rsidR="00E40C2B" w:rsidRPr="00E118A5" w:rsidRDefault="00E40C2B" w:rsidP="00E118A5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95DE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742F3B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44AC25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636E5FE8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3250B" w14:textId="77777777" w:rsidR="00E40C2B" w:rsidRDefault="00E40C2B" w:rsidP="002E659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490DFAE" w14:textId="77777777" w:rsidR="00E40C2B" w:rsidRDefault="00E40C2B" w:rsidP="002E659B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D108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CE9F0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7615A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34484DD" w14:textId="77777777" w:rsidR="007C39AD" w:rsidRDefault="007C39AD" w:rsidP="00221E1F">
      <w:pPr>
        <w:widowControl w:val="0"/>
        <w:spacing w:line="360" w:lineRule="auto"/>
        <w:ind w:right="1"/>
        <w:jc w:val="both"/>
        <w:rPr>
          <w:b/>
        </w:rPr>
      </w:pPr>
    </w:p>
    <w:p w14:paraId="00D41A5E" w14:textId="69E84979" w:rsidR="00221E1F" w:rsidRPr="007C39AD" w:rsidRDefault="007C39AD" w:rsidP="00221E1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C39AD">
        <w:rPr>
          <w:b/>
          <w:sz w:val="22"/>
          <w:szCs w:val="22"/>
        </w:rPr>
        <w:t xml:space="preserve">Termin realizacji umowy: </w:t>
      </w:r>
      <w:r w:rsidRPr="007C39AD">
        <w:rPr>
          <w:sz w:val="22"/>
          <w:szCs w:val="22"/>
        </w:rPr>
        <w:t xml:space="preserve">do ………………….. dni od daty otrzymania zamówienia </w:t>
      </w:r>
      <w:r w:rsidR="000F741F" w:rsidRPr="007C39AD">
        <w:rPr>
          <w:sz w:val="22"/>
          <w:szCs w:val="22"/>
        </w:rPr>
        <w:t xml:space="preserve">potwierdzonego przez </w:t>
      </w:r>
      <w:proofErr w:type="spellStart"/>
      <w:r w:rsidR="000F741F" w:rsidRPr="007C39AD">
        <w:rPr>
          <w:sz w:val="22"/>
          <w:szCs w:val="22"/>
        </w:rPr>
        <w:t>M</w:t>
      </w:r>
      <w:r w:rsidR="00296EB5">
        <w:rPr>
          <w:sz w:val="22"/>
          <w:szCs w:val="22"/>
        </w:rPr>
        <w:t>N</w:t>
      </w:r>
      <w:r w:rsidR="002A156F" w:rsidRPr="007C39AD">
        <w:rPr>
          <w:sz w:val="22"/>
          <w:szCs w:val="22"/>
        </w:rPr>
        <w:t>iSW</w:t>
      </w:r>
      <w:proofErr w:type="spellEnd"/>
      <w:r>
        <w:rPr>
          <w:sz w:val="22"/>
          <w:szCs w:val="22"/>
        </w:rPr>
        <w:t xml:space="preserve"> </w:t>
      </w:r>
      <w:r w:rsidRPr="007C39AD">
        <w:rPr>
          <w:i/>
          <w:sz w:val="22"/>
          <w:szCs w:val="22"/>
          <w:highlight w:val="yellow"/>
        </w:rPr>
        <w:t xml:space="preserve"> (kryterium oceny ofert)</w:t>
      </w:r>
    </w:p>
    <w:p w14:paraId="64044464" w14:textId="77777777" w:rsidR="00221E1F" w:rsidRPr="007C39AD" w:rsidRDefault="00221E1F" w:rsidP="00221E1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C39AD">
        <w:rPr>
          <w:b/>
          <w:sz w:val="22"/>
          <w:szCs w:val="22"/>
        </w:rPr>
        <w:t>Okres udzielonej gwarancji wynosi:</w:t>
      </w:r>
      <w:r w:rsidRPr="007C39AD">
        <w:rPr>
          <w:sz w:val="22"/>
          <w:szCs w:val="22"/>
        </w:rPr>
        <w:t xml:space="preserve"> ……</w:t>
      </w:r>
      <w:r w:rsidR="000F741F" w:rsidRPr="007C39AD">
        <w:rPr>
          <w:sz w:val="22"/>
          <w:szCs w:val="22"/>
        </w:rPr>
        <w:t xml:space="preserve"> miesięcy</w:t>
      </w:r>
      <w:r w:rsidR="007F40E1" w:rsidRPr="007C39AD">
        <w:rPr>
          <w:i/>
          <w:sz w:val="22"/>
          <w:szCs w:val="22"/>
          <w:highlight w:val="yellow"/>
        </w:rPr>
        <w:t xml:space="preserve"> (kryterium oceny ofert)</w:t>
      </w:r>
    </w:p>
    <w:p w14:paraId="12C08BAC" w14:textId="77777777" w:rsidR="00221E1F" w:rsidRPr="007C39AD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  <w:r w:rsidRPr="007C39AD">
        <w:rPr>
          <w:b/>
          <w:sz w:val="22"/>
          <w:szCs w:val="22"/>
        </w:rPr>
        <w:t xml:space="preserve">Termin płatności w zadaniu: </w:t>
      </w:r>
      <w:r w:rsidRPr="007C39AD">
        <w:rPr>
          <w:sz w:val="22"/>
          <w:szCs w:val="22"/>
        </w:rPr>
        <w:t xml:space="preserve">przelewem w terminie do 21 dni od daty otrzymania faktury </w:t>
      </w:r>
      <w:r w:rsidRPr="007C39AD">
        <w:rPr>
          <w:sz w:val="22"/>
          <w:szCs w:val="22"/>
        </w:rPr>
        <w:br/>
        <w:t xml:space="preserve">przez Zamawiającego na rachunek Wykonawcy umieszczony na dzień zlecenia przelewu </w:t>
      </w:r>
      <w:r w:rsidRPr="007C39AD">
        <w:rPr>
          <w:sz w:val="22"/>
          <w:szCs w:val="22"/>
        </w:rPr>
        <w:br/>
        <w:t xml:space="preserve">w wykazie podmiotów, o których mowa w art. 96b ust. 1) Ustawy o podatku od towarów </w:t>
      </w:r>
      <w:r w:rsidRPr="007C39AD">
        <w:rPr>
          <w:sz w:val="22"/>
          <w:szCs w:val="22"/>
        </w:rPr>
        <w:br/>
        <w:t>i usług.</w:t>
      </w:r>
    </w:p>
    <w:p w14:paraId="7FBAEE2B" w14:textId="2EEF029C" w:rsidR="00221E1F" w:rsidRPr="00E118A5" w:rsidRDefault="000F741F" w:rsidP="000F741F">
      <w:pPr>
        <w:jc w:val="both"/>
        <w:rPr>
          <w:i/>
          <w:iCs/>
          <w:sz w:val="20"/>
          <w:szCs w:val="20"/>
        </w:rPr>
      </w:pPr>
      <w:r w:rsidRPr="00E118A5">
        <w:rPr>
          <w:i/>
          <w:iCs/>
          <w:sz w:val="20"/>
          <w:szCs w:val="20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118A5">
        <w:rPr>
          <w:b/>
          <w:bCs/>
          <w:i/>
          <w:iCs/>
          <w:sz w:val="20"/>
          <w:szCs w:val="20"/>
        </w:rPr>
        <w:t xml:space="preserve">na </w:t>
      </w:r>
      <w:r w:rsidR="00A5632D" w:rsidRPr="00E118A5">
        <w:rPr>
          <w:b/>
          <w:bCs/>
          <w:i/>
          <w:iCs/>
          <w:sz w:val="20"/>
          <w:szCs w:val="20"/>
        </w:rPr>
        <w:t xml:space="preserve">drukarkę </w:t>
      </w:r>
      <w:r w:rsidR="004920CE" w:rsidRPr="00E118A5">
        <w:rPr>
          <w:b/>
          <w:bCs/>
          <w:i/>
          <w:iCs/>
          <w:sz w:val="20"/>
          <w:szCs w:val="20"/>
        </w:rPr>
        <w:t xml:space="preserve">i skaner </w:t>
      </w:r>
      <w:r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14FD9AA" w14:textId="77777777" w:rsidR="00221E1F" w:rsidRPr="00E118A5" w:rsidRDefault="00221E1F" w:rsidP="00221E1F">
      <w:pPr>
        <w:rPr>
          <w:b/>
          <w:sz w:val="20"/>
          <w:szCs w:val="20"/>
          <w:u w:val="single"/>
        </w:rPr>
      </w:pPr>
      <w:r w:rsidRPr="00E118A5">
        <w:rPr>
          <w:b/>
          <w:sz w:val="20"/>
          <w:szCs w:val="20"/>
          <w:u w:val="single"/>
        </w:rPr>
        <w:t>Jednocześnie oświadczamy, że:</w:t>
      </w:r>
    </w:p>
    <w:p w14:paraId="2F5E13EB" w14:textId="77777777"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E118A5">
        <w:rPr>
          <w:color w:val="000000"/>
          <w:sz w:val="20"/>
          <w:szCs w:val="20"/>
          <w:lang w:eastAsia="ar-SA"/>
        </w:rPr>
        <w:br/>
        <w:t>w dokumentach zamówienia.</w:t>
      </w:r>
    </w:p>
    <w:p w14:paraId="00B562FC" w14:textId="76E5DDBC" w:rsidR="0072044C" w:rsidRPr="00E118A5" w:rsidRDefault="0072044C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Oświadczamy , że </w:t>
      </w:r>
      <w:r w:rsidRPr="0072044C">
        <w:rPr>
          <w:color w:val="000000"/>
          <w:sz w:val="20"/>
          <w:szCs w:val="20"/>
          <w:lang w:eastAsia="ar-SA"/>
        </w:rPr>
        <w:t>usługa gwarancyjna świadczona będzie przez producenta lub autoryzowanego partnera serwisowego producenta</w:t>
      </w:r>
      <w:r>
        <w:rPr>
          <w:color w:val="000000"/>
          <w:sz w:val="20"/>
          <w:szCs w:val="20"/>
          <w:lang w:eastAsia="ar-SA"/>
        </w:rPr>
        <w:t xml:space="preserve">. </w:t>
      </w:r>
    </w:p>
    <w:p w14:paraId="472EEAF3" w14:textId="77777777" w:rsidR="00221E1F" w:rsidRPr="00E118A5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E118A5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E118A5">
        <w:rPr>
          <w:color w:val="000000"/>
          <w:sz w:val="20"/>
          <w:szCs w:val="20"/>
          <w:lang w:eastAsia="ar-SA"/>
        </w:rPr>
        <w:t xml:space="preserve"> </w:t>
      </w:r>
      <w:r w:rsidRPr="00E118A5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118A5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136BFB8F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E118A5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 xml:space="preserve">. zm.) </w:t>
      </w:r>
      <w:r w:rsidRPr="00E118A5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E118A5">
        <w:rPr>
          <w:rFonts w:eastAsia="Calibri"/>
          <w:b/>
          <w:sz w:val="20"/>
          <w:szCs w:val="20"/>
          <w:lang w:eastAsia="en-US"/>
        </w:rPr>
        <w:t>drukark</w:t>
      </w:r>
      <w:r w:rsidR="001E4BF0">
        <w:rPr>
          <w:rFonts w:eastAsia="Calibri"/>
          <w:b/>
          <w:sz w:val="20"/>
          <w:szCs w:val="20"/>
          <w:lang w:eastAsia="en-US"/>
        </w:rPr>
        <w:t>i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i skaner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</w:t>
      </w:r>
      <w:r w:rsidRPr="00E118A5">
        <w:rPr>
          <w:sz w:val="20"/>
          <w:szCs w:val="20"/>
        </w:rPr>
        <w:t xml:space="preserve">w zakresie objętym zwolnieniem – zgodnie z art. 83 ust. 1 pkt 26 przywołanej ustawy. </w:t>
      </w:r>
    </w:p>
    <w:p w14:paraId="07FE425B" w14:textId="478E1418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E118A5">
        <w:rPr>
          <w:rFonts w:eastAsia="Calibri"/>
          <w:b/>
          <w:sz w:val="20"/>
          <w:szCs w:val="20"/>
          <w:lang w:eastAsia="en-US"/>
        </w:rPr>
        <w:t>drukark</w:t>
      </w:r>
      <w:r w:rsidR="001E4BF0">
        <w:rPr>
          <w:rFonts w:eastAsia="Calibri"/>
          <w:b/>
          <w:sz w:val="20"/>
          <w:szCs w:val="20"/>
          <w:lang w:eastAsia="en-US"/>
        </w:rPr>
        <w:t>i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i skaner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 </w:t>
      </w:r>
      <w:r w:rsidRPr="00E118A5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E118A5">
        <w:rPr>
          <w:bCs/>
          <w:i/>
          <w:iCs/>
          <w:sz w:val="20"/>
          <w:szCs w:val="20"/>
        </w:rPr>
        <w:t>stawą</w:t>
      </w:r>
      <w:r w:rsidRPr="00E118A5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E118A5">
        <w:rPr>
          <w:sz w:val="20"/>
          <w:szCs w:val="20"/>
        </w:rPr>
        <w:t xml:space="preserve">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>. zm.)</w:t>
      </w:r>
    </w:p>
    <w:p w14:paraId="6DF8382D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E118A5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Pr="00E118A5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5C479" w14:textId="77777777" w:rsidR="00221E1F" w:rsidRPr="00E118A5" w:rsidRDefault="00221E1F" w:rsidP="00221E1F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E118A5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E118A5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E118A5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18A5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E118A5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18A5">
              <w:rPr>
                <w:sz w:val="20"/>
                <w:szCs w:val="20"/>
              </w:rPr>
              <w:t xml:space="preserve">Opis części zamówienia, którą wykonawca </w:t>
            </w:r>
          </w:p>
          <w:p w14:paraId="0A8CA473" w14:textId="77777777" w:rsidR="00221E1F" w:rsidRPr="00E118A5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18A5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E118A5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18A5">
              <w:rPr>
                <w:sz w:val="20"/>
                <w:szCs w:val="20"/>
              </w:rPr>
              <w:t>Nazwa podwykonawcy</w:t>
            </w:r>
            <w:r w:rsidRPr="00E118A5">
              <w:rPr>
                <w:sz w:val="20"/>
                <w:szCs w:val="20"/>
              </w:rPr>
              <w:br/>
              <w:t>(o ile jest znana)</w:t>
            </w:r>
          </w:p>
        </w:tc>
      </w:tr>
      <w:tr w:rsidR="00221E1F" w:rsidRPr="00E118A5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E118A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E118A5" w:rsidRDefault="00221E1F" w:rsidP="000F129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E118A5" w:rsidRDefault="00221E1F" w:rsidP="000F129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7B3FBF9" w14:textId="77777777" w:rsidR="00221E1F" w:rsidRPr="00E118A5" w:rsidRDefault="00221E1F" w:rsidP="00221E1F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E118A5">
        <w:rPr>
          <w:sz w:val="20"/>
          <w:szCs w:val="20"/>
        </w:rPr>
        <w:br/>
        <w:t>w przypadku gdy przypada na nich ponad 10% wartości zamówienia.</w:t>
      </w:r>
    </w:p>
    <w:p w14:paraId="0ED66297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Upoważnionymi do reprezentowania naszej firmy są następujące osoby:</w:t>
      </w:r>
    </w:p>
    <w:p w14:paraId="5190FA3E" w14:textId="77777777" w:rsidR="00221E1F" w:rsidRPr="00E118A5" w:rsidRDefault="00221E1F" w:rsidP="00221E1F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E118A5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</w:p>
    <w:p w14:paraId="41DD0FFD" w14:textId="77777777" w:rsidR="00221E1F" w:rsidRPr="00E118A5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........................................                                                   </w:t>
      </w:r>
      <w:r w:rsidRPr="00E118A5">
        <w:rPr>
          <w:sz w:val="20"/>
          <w:szCs w:val="20"/>
        </w:rPr>
        <w:tab/>
      </w:r>
      <w:r w:rsidRPr="00E118A5">
        <w:rPr>
          <w:sz w:val="20"/>
          <w:szCs w:val="20"/>
        </w:rPr>
        <w:tab/>
        <w:t xml:space="preserve"> </w:t>
      </w:r>
    </w:p>
    <w:p w14:paraId="58BB333A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upoważnienie dla powyżej wskazanych osób wynika z następującego (</w:t>
      </w:r>
      <w:proofErr w:type="spellStart"/>
      <w:r w:rsidRPr="00E118A5">
        <w:rPr>
          <w:sz w:val="20"/>
          <w:szCs w:val="20"/>
        </w:rPr>
        <w:t>ych</w:t>
      </w:r>
      <w:proofErr w:type="spellEnd"/>
      <w:r w:rsidRPr="00E118A5">
        <w:rPr>
          <w:sz w:val="20"/>
          <w:szCs w:val="20"/>
        </w:rPr>
        <w:t>) dokumentu(ów)……………………………………..........................……które dołączamy do oferty.</w:t>
      </w:r>
    </w:p>
    <w:p w14:paraId="20A91B81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załącznikami do niniejszej oferty są:</w:t>
      </w:r>
    </w:p>
    <w:p w14:paraId="1290D8C4" w14:textId="77777777" w:rsidR="00221E1F" w:rsidRPr="00E118A5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18A5">
        <w:rPr>
          <w:sz w:val="20"/>
          <w:szCs w:val="20"/>
        </w:rPr>
        <w:t>………………………………………………………………………</w:t>
      </w:r>
    </w:p>
    <w:p w14:paraId="2A44ABFD" w14:textId="0D8DAC49" w:rsidR="00EC7204" w:rsidRPr="00EC7204" w:rsidRDefault="00EC7204" w:rsidP="00EC7204">
      <w:pPr>
        <w:pStyle w:val="Akapitzlist"/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</w:pP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br/>
      </w: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>elektronicznym  podpisem osobistym.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64B28B" w14:textId="77777777" w:rsidR="00697CBA" w:rsidRDefault="00697CBA">
      <w:r>
        <w:separator/>
      </w:r>
    </w:p>
  </w:endnote>
  <w:endnote w:type="continuationSeparator" w:id="0">
    <w:p w14:paraId="71D6BC9E" w14:textId="77777777" w:rsidR="00697CBA" w:rsidRDefault="0069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67890" w14:textId="77777777" w:rsidR="00697CBA" w:rsidRDefault="00697CBA">
      <w:r>
        <w:separator/>
      </w:r>
    </w:p>
  </w:footnote>
  <w:footnote w:type="continuationSeparator" w:id="0">
    <w:p w14:paraId="39F0C326" w14:textId="77777777" w:rsidR="00697CBA" w:rsidRDefault="00697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2"/>
  </w:num>
  <w:num w:numId="5" w16cid:durableId="338898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22C6"/>
    <w:rsid w:val="00012286"/>
    <w:rsid w:val="000277A0"/>
    <w:rsid w:val="0004615A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779DC"/>
    <w:rsid w:val="001801DD"/>
    <w:rsid w:val="001D4612"/>
    <w:rsid w:val="001E4BF0"/>
    <w:rsid w:val="00207E98"/>
    <w:rsid w:val="00221E1F"/>
    <w:rsid w:val="00255C6E"/>
    <w:rsid w:val="002723B0"/>
    <w:rsid w:val="00296EB5"/>
    <w:rsid w:val="002A156F"/>
    <w:rsid w:val="002A5BFC"/>
    <w:rsid w:val="00315A4A"/>
    <w:rsid w:val="003932FD"/>
    <w:rsid w:val="004920CE"/>
    <w:rsid w:val="004A00B5"/>
    <w:rsid w:val="004B7300"/>
    <w:rsid w:val="004C6753"/>
    <w:rsid w:val="004D42FF"/>
    <w:rsid w:val="004D5AA8"/>
    <w:rsid w:val="005959B3"/>
    <w:rsid w:val="00595C87"/>
    <w:rsid w:val="005D2C65"/>
    <w:rsid w:val="005E6D94"/>
    <w:rsid w:val="0063384F"/>
    <w:rsid w:val="00643C6F"/>
    <w:rsid w:val="00646202"/>
    <w:rsid w:val="0065290F"/>
    <w:rsid w:val="006815F6"/>
    <w:rsid w:val="00697CBA"/>
    <w:rsid w:val="0072044C"/>
    <w:rsid w:val="00763F65"/>
    <w:rsid w:val="007748F0"/>
    <w:rsid w:val="007A06AC"/>
    <w:rsid w:val="007A4321"/>
    <w:rsid w:val="007C39AD"/>
    <w:rsid w:val="007F40E1"/>
    <w:rsid w:val="00833933"/>
    <w:rsid w:val="00853083"/>
    <w:rsid w:val="008B2F0C"/>
    <w:rsid w:val="008B4928"/>
    <w:rsid w:val="008C62B6"/>
    <w:rsid w:val="008D2AB8"/>
    <w:rsid w:val="008F1C66"/>
    <w:rsid w:val="0092354B"/>
    <w:rsid w:val="00962274"/>
    <w:rsid w:val="00970FE4"/>
    <w:rsid w:val="00A0022B"/>
    <w:rsid w:val="00A32D48"/>
    <w:rsid w:val="00A346FE"/>
    <w:rsid w:val="00A47B4D"/>
    <w:rsid w:val="00A5632D"/>
    <w:rsid w:val="00A83018"/>
    <w:rsid w:val="00A84586"/>
    <w:rsid w:val="00B03C54"/>
    <w:rsid w:val="00B774DC"/>
    <w:rsid w:val="00C969A6"/>
    <w:rsid w:val="00CA7D36"/>
    <w:rsid w:val="00D24208"/>
    <w:rsid w:val="00D4537F"/>
    <w:rsid w:val="00D60C38"/>
    <w:rsid w:val="00D66893"/>
    <w:rsid w:val="00D90ACB"/>
    <w:rsid w:val="00DC1500"/>
    <w:rsid w:val="00E0329B"/>
    <w:rsid w:val="00E118A5"/>
    <w:rsid w:val="00E40C2B"/>
    <w:rsid w:val="00E44371"/>
    <w:rsid w:val="00E6457A"/>
    <w:rsid w:val="00E949B0"/>
    <w:rsid w:val="00EC0BEA"/>
    <w:rsid w:val="00EC7204"/>
    <w:rsid w:val="00F00591"/>
    <w:rsid w:val="00F0753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4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787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2</cp:revision>
  <cp:lastPrinted>2024-01-12T11:20:00Z</cp:lastPrinted>
  <dcterms:created xsi:type="dcterms:W3CDTF">2024-04-29T06:30:00Z</dcterms:created>
  <dcterms:modified xsi:type="dcterms:W3CDTF">2024-04-29T06:30:00Z</dcterms:modified>
</cp:coreProperties>
</file>