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5EBB0" w14:textId="5A1589F2" w:rsidR="0070754D" w:rsidRDefault="0070754D" w:rsidP="0070754D">
      <w:pPr>
        <w:pStyle w:val="Nagwek4"/>
        <w:ind w:left="0"/>
        <w:jc w:val="left"/>
        <w:rPr>
          <w:b/>
          <w:i w:val="0"/>
        </w:rPr>
      </w:pPr>
      <w:r w:rsidRPr="0070754D">
        <w:rPr>
          <w:bCs/>
          <w:i w:val="0"/>
        </w:rPr>
        <w:t>…………………………</w:t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>Załącznik nr 7</w:t>
      </w:r>
    </w:p>
    <w:p w14:paraId="24BB6C8B" w14:textId="56EA6542" w:rsidR="00025386" w:rsidRPr="0070754D" w:rsidRDefault="0070754D" w:rsidP="0070754D">
      <w:pPr>
        <w:pStyle w:val="Nagwek4"/>
        <w:ind w:left="0"/>
        <w:jc w:val="left"/>
        <w:rPr>
          <w:bCs/>
          <w:iCs/>
          <w:sz w:val="20"/>
        </w:rPr>
      </w:pPr>
      <w:r w:rsidRPr="0070754D">
        <w:rPr>
          <w:bCs/>
          <w:iCs/>
          <w:sz w:val="20"/>
        </w:rPr>
        <w:t>Nazwa i adres Wykonawcy</w:t>
      </w:r>
      <w:r w:rsidRPr="0070754D">
        <w:rPr>
          <w:bCs/>
          <w:iCs/>
          <w:sz w:val="20"/>
        </w:rPr>
        <w:t xml:space="preserve"> </w:t>
      </w:r>
    </w:p>
    <w:p w14:paraId="453FCB2A" w14:textId="77777777" w:rsidR="00025386" w:rsidRDefault="00025386"/>
    <w:p w14:paraId="3B61ECB7" w14:textId="77777777" w:rsidR="00025386" w:rsidRPr="00025386" w:rsidRDefault="00025386" w:rsidP="00025386"/>
    <w:p w14:paraId="36C2F5E2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B1CAF" w:rsidRPr="001B1CAF">
        <w:rPr>
          <w:rFonts w:ascii="Times New Roman" w:eastAsia="Times New Roman" w:hAnsi="Times New Roman"/>
          <w:b/>
          <w:sz w:val="24"/>
          <w:szCs w:val="20"/>
          <w:lang w:eastAsia="pl-PL"/>
        </w:rPr>
        <w:t>ZP/17/2024</w:t>
      </w:r>
    </w:p>
    <w:p w14:paraId="705FAAED" w14:textId="77777777" w:rsidR="00025386" w:rsidRPr="00025386" w:rsidRDefault="00025386" w:rsidP="00025386"/>
    <w:p w14:paraId="212D3F6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FE6559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6F6A43" w14:textId="3B3B068B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1B1CAF" w:rsidRPr="001B1CAF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70754D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1B1CAF" w:rsidRPr="001B1CAF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70754D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74C5A58" w14:textId="77777777" w:rsidR="00A56A6F" w:rsidRPr="00A56A6F" w:rsidRDefault="001B1CA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1CAF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</w:t>
      </w:r>
    </w:p>
    <w:p w14:paraId="373298D1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B1D6245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14FAA77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9C14E1B" w14:textId="77777777" w:rsidTr="00C2318B">
        <w:tc>
          <w:tcPr>
            <w:tcW w:w="772" w:type="dxa"/>
            <w:shd w:val="clear" w:color="auto" w:fill="auto"/>
          </w:tcPr>
          <w:p w14:paraId="084B4F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C470A5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5C65CA5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810075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9F6034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DE95605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B95EEBB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1F471DF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5A3C281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7DE305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31F1148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8AC7AB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BECC739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699ED1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FE6422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6544CA2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B0CCC6E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466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FF649" w14:textId="77777777" w:rsidR="00A466A2" w:rsidRDefault="00A466A2" w:rsidP="00025386">
      <w:pPr>
        <w:spacing w:after="0" w:line="240" w:lineRule="auto"/>
      </w:pPr>
      <w:r>
        <w:separator/>
      </w:r>
    </w:p>
  </w:endnote>
  <w:endnote w:type="continuationSeparator" w:id="0">
    <w:p w14:paraId="5651EC17" w14:textId="77777777" w:rsidR="00A466A2" w:rsidRDefault="00A466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09436" w14:textId="77777777" w:rsidR="001B1CAF" w:rsidRDefault="001B1C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D13D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51E1AC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1E3AA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DBBF62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3F9D6" w14:textId="77777777" w:rsidR="001B1CAF" w:rsidRDefault="001B1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28DE5" w14:textId="77777777" w:rsidR="00A466A2" w:rsidRDefault="00A466A2" w:rsidP="00025386">
      <w:pPr>
        <w:spacing w:after="0" w:line="240" w:lineRule="auto"/>
      </w:pPr>
      <w:r>
        <w:separator/>
      </w:r>
    </w:p>
  </w:footnote>
  <w:footnote w:type="continuationSeparator" w:id="0">
    <w:p w14:paraId="7CC228DF" w14:textId="77777777" w:rsidR="00A466A2" w:rsidRDefault="00A466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09D74" w14:textId="77777777" w:rsidR="001B1CAF" w:rsidRDefault="001B1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15DF1" w14:textId="77777777" w:rsidR="001B1CAF" w:rsidRDefault="001B1C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5CF57" w14:textId="77777777" w:rsidR="001B1CAF" w:rsidRDefault="001B1C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6A2"/>
    <w:rsid w:val="00025386"/>
    <w:rsid w:val="001B1CAF"/>
    <w:rsid w:val="001C2314"/>
    <w:rsid w:val="004E2B1B"/>
    <w:rsid w:val="005624D8"/>
    <w:rsid w:val="0070754D"/>
    <w:rsid w:val="008F2498"/>
    <w:rsid w:val="009B09E9"/>
    <w:rsid w:val="00A466A2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DE41E73"/>
  <w15:chartTrackingRefBased/>
  <w15:docId w15:val="{B1A65ACA-EBC5-477F-902D-B63D90CA9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2024-03-21T09:02:00Z</dcterms:created>
  <dcterms:modified xsi:type="dcterms:W3CDTF">2024-03-21T09:03:00Z</dcterms:modified>
</cp:coreProperties>
</file>