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20037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74968" w:rsidRPr="00B74968" w:rsidRDefault="00B7496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4968">
        <w:rPr>
          <w:rFonts w:ascii="Arial" w:hAnsi="Arial" w:cs="Arial"/>
        </w:rPr>
        <w:t xml:space="preserve">Szpital Miejski Specjalistyczny </w:t>
      </w:r>
    </w:p>
    <w:p w:rsidR="00B95C96" w:rsidRPr="0012157F" w:rsidRDefault="00B7496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4968">
        <w:rPr>
          <w:rFonts w:ascii="Arial" w:hAnsi="Arial" w:cs="Arial"/>
        </w:rPr>
        <w:t>im. Gabriela Narutowicza w Krakowie</w:t>
      </w:r>
    </w:p>
    <w:p w:rsidR="00B95C96" w:rsidRPr="0012157F" w:rsidRDefault="00B7496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4968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B74968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B7496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74968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B74968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4968" w:rsidRPr="0012157F" w:rsidTr="007C151F">
        <w:tc>
          <w:tcPr>
            <w:tcW w:w="9104" w:type="dxa"/>
            <w:shd w:val="clear" w:color="auto" w:fill="D9D9D9"/>
          </w:tcPr>
          <w:p w:rsidR="00B74968" w:rsidRPr="0012157F" w:rsidRDefault="00B74968" w:rsidP="007C15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74968" w:rsidRPr="00094F76" w:rsidRDefault="00B74968" w:rsidP="007C151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7496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74968" w:rsidRPr="0017574D" w:rsidRDefault="00B74968" w:rsidP="007C151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74968" w:rsidRDefault="00B74968" w:rsidP="007C151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74968" w:rsidRPr="002C3302" w:rsidRDefault="00B74968" w:rsidP="007C15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B7496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49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dla Apteki Szpitala 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4968" w:rsidRPr="00A2540E" w:rsidTr="007C151F">
        <w:tc>
          <w:tcPr>
            <w:tcW w:w="2269" w:type="dxa"/>
            <w:shd w:val="clear" w:color="auto" w:fill="auto"/>
          </w:tcPr>
          <w:p w:rsidR="00B74968" w:rsidRPr="00A2540E" w:rsidRDefault="00B74968" w:rsidP="007C15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4968" w:rsidRPr="00A2540E" w:rsidRDefault="00B74968" w:rsidP="007C15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49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ZP/24/2024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B74968" w:rsidRPr="00B74968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74968" w:rsidRPr="00B74968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:rsidR="004115BC" w:rsidRDefault="00B74968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74968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 xml:space="preserve">informacje zawarte </w:t>
      </w:r>
      <w:r w:rsidR="00E646E9">
        <w:rPr>
          <w:rFonts w:ascii="Arial" w:hAnsi="Arial" w:cs="Arial"/>
          <w:sz w:val="24"/>
          <w:szCs w:val="24"/>
        </w:rPr>
        <w:br/>
      </w:r>
      <w:r w:rsidR="00886689" w:rsidRPr="00886689">
        <w:rPr>
          <w:rFonts w:ascii="Arial" w:hAnsi="Arial" w:cs="Arial"/>
          <w:sz w:val="24"/>
          <w:szCs w:val="24"/>
        </w:rPr>
        <w:t>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B74968" w:rsidRPr="007104AC" w:rsidRDefault="00B74968" w:rsidP="00B74968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74968" w:rsidRDefault="00B74968" w:rsidP="00B7496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7496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355F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5F24" w:rsidRDefault="00355F24" w:rsidP="0038231F">
      <w:pPr>
        <w:spacing w:after="0" w:line="240" w:lineRule="auto"/>
      </w:pPr>
      <w:r>
        <w:separator/>
      </w:r>
    </w:p>
  </w:endnote>
  <w:endnote w:type="continuationSeparator" w:id="0">
    <w:p w:rsidR="00355F24" w:rsidRDefault="00355F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4968" w:rsidRDefault="00B749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4968" w:rsidRDefault="00B749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5F24" w:rsidRDefault="00355F24" w:rsidP="0038231F">
      <w:pPr>
        <w:spacing w:after="0" w:line="240" w:lineRule="auto"/>
      </w:pPr>
      <w:r>
        <w:separator/>
      </w:r>
    </w:p>
  </w:footnote>
  <w:footnote w:type="continuationSeparator" w:id="0">
    <w:p w:rsidR="00355F24" w:rsidRDefault="00355F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4968" w:rsidRDefault="00B74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4968" w:rsidRDefault="00B74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4968" w:rsidRDefault="00B74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768995">
    <w:abstractNumId w:val="12"/>
  </w:num>
  <w:num w:numId="2" w16cid:durableId="619844735">
    <w:abstractNumId w:val="0"/>
  </w:num>
  <w:num w:numId="3" w16cid:durableId="46226227">
    <w:abstractNumId w:val="11"/>
  </w:num>
  <w:num w:numId="4" w16cid:durableId="1940942699">
    <w:abstractNumId w:val="16"/>
  </w:num>
  <w:num w:numId="5" w16cid:durableId="702511425">
    <w:abstractNumId w:val="13"/>
  </w:num>
  <w:num w:numId="6" w16cid:durableId="3484392">
    <w:abstractNumId w:val="10"/>
  </w:num>
  <w:num w:numId="7" w16cid:durableId="1336693033">
    <w:abstractNumId w:val="1"/>
  </w:num>
  <w:num w:numId="8" w16cid:durableId="1773360025">
    <w:abstractNumId w:val="6"/>
  </w:num>
  <w:num w:numId="9" w16cid:durableId="1558396376">
    <w:abstractNumId w:val="4"/>
  </w:num>
  <w:num w:numId="10" w16cid:durableId="1427117626">
    <w:abstractNumId w:val="7"/>
  </w:num>
  <w:num w:numId="11" w16cid:durableId="1873226907">
    <w:abstractNumId w:val="5"/>
  </w:num>
  <w:num w:numId="12" w16cid:durableId="1918634609">
    <w:abstractNumId w:val="9"/>
  </w:num>
  <w:num w:numId="13" w16cid:durableId="1033574908">
    <w:abstractNumId w:val="3"/>
  </w:num>
  <w:num w:numId="14" w16cid:durableId="232737591">
    <w:abstractNumId w:val="2"/>
  </w:num>
  <w:num w:numId="15" w16cid:durableId="1221475733">
    <w:abstractNumId w:val="15"/>
  </w:num>
  <w:num w:numId="16" w16cid:durableId="784886981">
    <w:abstractNumId w:val="8"/>
  </w:num>
  <w:num w:numId="17" w16cid:durableId="1634737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F2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0037"/>
    <w:rsid w:val="00333209"/>
    <w:rsid w:val="00337073"/>
    <w:rsid w:val="00343DBD"/>
    <w:rsid w:val="00350CD9"/>
    <w:rsid w:val="00351F8A"/>
    <w:rsid w:val="00355F24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4968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46E9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0E1CA"/>
  <w15:docId w15:val="{6C4A20A3-4191-407F-95F5-4B670EBDC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4</cp:revision>
  <cp:lastPrinted>2016-07-26T10:32:00Z</cp:lastPrinted>
  <dcterms:created xsi:type="dcterms:W3CDTF">2024-04-24T12:34:00Z</dcterms:created>
  <dcterms:modified xsi:type="dcterms:W3CDTF">2024-04-24T12:37:00Z</dcterms:modified>
</cp:coreProperties>
</file>