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FC01F" w14:textId="209F8A8A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0E9D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A3A21F5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3356C6D" w14:textId="77777777" w:rsidR="007A5AF7" w:rsidRPr="007A5AF7" w:rsidRDefault="007A5AF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5AF7">
        <w:rPr>
          <w:rFonts w:ascii="Arial" w:hAnsi="Arial" w:cs="Arial"/>
        </w:rPr>
        <w:t xml:space="preserve">Szpital Miejski Specjalistyczny </w:t>
      </w:r>
    </w:p>
    <w:p w14:paraId="738D62D1" w14:textId="77777777" w:rsidR="00B95C96" w:rsidRPr="0012157F" w:rsidRDefault="007A5AF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5AF7">
        <w:rPr>
          <w:rFonts w:ascii="Arial" w:hAnsi="Arial" w:cs="Arial"/>
        </w:rPr>
        <w:t>im. Gabriela Narutowicza w Krakowie</w:t>
      </w:r>
    </w:p>
    <w:p w14:paraId="1214E83C" w14:textId="77777777" w:rsidR="00B95C96" w:rsidRPr="0012157F" w:rsidRDefault="007A5AF7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5AF7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7A5AF7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14:paraId="471E0676" w14:textId="77777777" w:rsidR="00B95C96" w:rsidRDefault="007A5AF7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A5AF7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7A5AF7">
        <w:rPr>
          <w:rFonts w:ascii="Arial" w:hAnsi="Arial" w:cs="Arial"/>
        </w:rPr>
        <w:t>Kraków</w:t>
      </w:r>
    </w:p>
    <w:p w14:paraId="65EAAD57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708BF97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5AAEDA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556B95DD" w14:textId="77777777" w:rsidTr="006C3667">
        <w:tc>
          <w:tcPr>
            <w:tcW w:w="2800" w:type="dxa"/>
            <w:shd w:val="clear" w:color="auto" w:fill="auto"/>
          </w:tcPr>
          <w:p w14:paraId="296C0BC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10D225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EB5B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191C9D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7D913D26" w14:textId="77777777" w:rsidTr="006C3667">
        <w:tc>
          <w:tcPr>
            <w:tcW w:w="2800" w:type="dxa"/>
            <w:shd w:val="clear" w:color="auto" w:fill="auto"/>
          </w:tcPr>
          <w:p w14:paraId="1B612F88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692BA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BB944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3565DA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E3DCA8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5AF7" w:rsidRPr="0012157F" w14:paraId="7D843BA2" w14:textId="77777777" w:rsidTr="005C13C9">
        <w:tc>
          <w:tcPr>
            <w:tcW w:w="9104" w:type="dxa"/>
            <w:shd w:val="clear" w:color="auto" w:fill="D9D9D9"/>
          </w:tcPr>
          <w:p w14:paraId="0B94EAA2" w14:textId="77777777" w:rsidR="007A5AF7" w:rsidRPr="0012157F" w:rsidRDefault="007A5AF7" w:rsidP="005C13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F9F4E8" w14:textId="77777777" w:rsidR="007A5AF7" w:rsidRPr="00094F76" w:rsidRDefault="007A5AF7" w:rsidP="005C13C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A5AF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23560FE" w14:textId="77777777" w:rsidR="007A5AF7" w:rsidRPr="0017574D" w:rsidRDefault="007A5AF7" w:rsidP="005C13C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4D6BBBA" w14:textId="77777777" w:rsidR="007A5AF7" w:rsidRDefault="007A5AF7" w:rsidP="005C13C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CECA509" w14:textId="77777777" w:rsidR="007A5AF7" w:rsidRPr="002C3302" w:rsidRDefault="007A5AF7" w:rsidP="005C13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4F0AF3C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7F7487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FAC038D" w14:textId="77777777" w:rsidTr="006C3667">
        <w:tc>
          <w:tcPr>
            <w:tcW w:w="2269" w:type="dxa"/>
            <w:shd w:val="clear" w:color="auto" w:fill="auto"/>
          </w:tcPr>
          <w:p w14:paraId="24A62FD1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85376D" w14:textId="77777777" w:rsidR="00B95C96" w:rsidRPr="00A2540E" w:rsidRDefault="007A5AF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5A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odczynników, testów, formaliny oraz wapna sodowanego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5AF7" w:rsidRPr="00A2540E" w14:paraId="304AF68E" w14:textId="77777777" w:rsidTr="005C13C9">
        <w:tc>
          <w:tcPr>
            <w:tcW w:w="2269" w:type="dxa"/>
            <w:shd w:val="clear" w:color="auto" w:fill="auto"/>
          </w:tcPr>
          <w:p w14:paraId="5510FF7A" w14:textId="77777777" w:rsidR="007A5AF7" w:rsidRPr="00A2540E" w:rsidRDefault="007A5AF7" w:rsidP="005C13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25E190" w14:textId="77777777" w:rsidR="007A5AF7" w:rsidRPr="00A2540E" w:rsidRDefault="007A5AF7" w:rsidP="005C13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5A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ZP/21/2024</w:t>
            </w:r>
          </w:p>
        </w:tc>
      </w:tr>
    </w:tbl>
    <w:p w14:paraId="46E163A0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FB7DA40" w14:textId="77777777" w:rsidR="007A5AF7" w:rsidRPr="007A5AF7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A5AF7" w:rsidRPr="007A5AF7">
        <w:rPr>
          <w:rFonts w:ascii="Arial" w:hAnsi="Arial" w:cs="Arial"/>
          <w:b/>
          <w:sz w:val="24"/>
          <w:szCs w:val="24"/>
        </w:rPr>
        <w:t xml:space="preserve">Szpital Miejski Specjalistyczny </w:t>
      </w:r>
    </w:p>
    <w:p w14:paraId="5B3C9D05" w14:textId="77777777" w:rsidR="004115BC" w:rsidRDefault="007A5AF7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5AF7">
        <w:rPr>
          <w:rFonts w:ascii="Arial" w:hAnsi="Arial" w:cs="Arial"/>
          <w:b/>
          <w:sz w:val="24"/>
          <w:szCs w:val="24"/>
        </w:rPr>
        <w:t>im. Gabriela Narutowicza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F60A581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9BA13C9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296029F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EF90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48D89D3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ED22D1" w14:textId="77777777" w:rsidR="007A5AF7" w:rsidRPr="007104AC" w:rsidRDefault="007A5AF7" w:rsidP="007A5AF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85D8A7B" w14:textId="77777777" w:rsidR="007A5AF7" w:rsidRDefault="007A5AF7" w:rsidP="007A5AF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379699BA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79456F4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0D8951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FDBC9DB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DDB82C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93484F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EDEAFCF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00B6021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F73BA37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A356309" w14:textId="77777777" w:rsidTr="006C3667">
        <w:tc>
          <w:tcPr>
            <w:tcW w:w="2660" w:type="dxa"/>
            <w:shd w:val="clear" w:color="auto" w:fill="auto"/>
          </w:tcPr>
          <w:p w14:paraId="05BB9CD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7D65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A55DA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50769A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86BE64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6F2D9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A5AF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D250DF0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B802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816BF2" w14:textId="77777777" w:rsidR="00B802BC" w:rsidRDefault="00B802BC" w:rsidP="0038231F">
      <w:pPr>
        <w:spacing w:after="0" w:line="240" w:lineRule="auto"/>
      </w:pPr>
      <w:r>
        <w:separator/>
      </w:r>
    </w:p>
  </w:endnote>
  <w:endnote w:type="continuationSeparator" w:id="0">
    <w:p w14:paraId="2BFD0B8A" w14:textId="77777777" w:rsidR="00B802BC" w:rsidRDefault="00B802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1F25A" w14:textId="77777777" w:rsidR="007A5AF7" w:rsidRDefault="007A5A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655F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37CC89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95D57" w14:textId="77777777" w:rsidR="007A5AF7" w:rsidRDefault="007A5A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BE920" w14:textId="77777777" w:rsidR="00B802BC" w:rsidRDefault="00B802BC" w:rsidP="0038231F">
      <w:pPr>
        <w:spacing w:after="0" w:line="240" w:lineRule="auto"/>
      </w:pPr>
      <w:r>
        <w:separator/>
      </w:r>
    </w:p>
  </w:footnote>
  <w:footnote w:type="continuationSeparator" w:id="0">
    <w:p w14:paraId="74CB839D" w14:textId="77777777" w:rsidR="00B802BC" w:rsidRDefault="00B802B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5C2E74" w14:textId="77777777" w:rsidR="007A5AF7" w:rsidRDefault="007A5A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D791B" w14:textId="77777777" w:rsidR="007A5AF7" w:rsidRDefault="007A5A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164DB" w14:textId="77777777" w:rsidR="007A5AF7" w:rsidRDefault="007A5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368548">
    <w:abstractNumId w:val="12"/>
  </w:num>
  <w:num w:numId="2" w16cid:durableId="1222712922">
    <w:abstractNumId w:val="0"/>
  </w:num>
  <w:num w:numId="3" w16cid:durableId="495078954">
    <w:abstractNumId w:val="11"/>
  </w:num>
  <w:num w:numId="4" w16cid:durableId="2015952935">
    <w:abstractNumId w:val="16"/>
  </w:num>
  <w:num w:numId="5" w16cid:durableId="415395656">
    <w:abstractNumId w:val="13"/>
  </w:num>
  <w:num w:numId="6" w16cid:durableId="2139258211">
    <w:abstractNumId w:val="10"/>
  </w:num>
  <w:num w:numId="7" w16cid:durableId="319888216">
    <w:abstractNumId w:val="1"/>
  </w:num>
  <w:num w:numId="8" w16cid:durableId="1151747213">
    <w:abstractNumId w:val="6"/>
  </w:num>
  <w:num w:numId="9" w16cid:durableId="538858795">
    <w:abstractNumId w:val="4"/>
  </w:num>
  <w:num w:numId="10" w16cid:durableId="672337697">
    <w:abstractNumId w:val="7"/>
  </w:num>
  <w:num w:numId="11" w16cid:durableId="173880816">
    <w:abstractNumId w:val="5"/>
  </w:num>
  <w:num w:numId="12" w16cid:durableId="2054646206">
    <w:abstractNumId w:val="9"/>
  </w:num>
  <w:num w:numId="13" w16cid:durableId="2094928971">
    <w:abstractNumId w:val="3"/>
  </w:num>
  <w:num w:numId="14" w16cid:durableId="1206942029">
    <w:abstractNumId w:val="2"/>
  </w:num>
  <w:num w:numId="15" w16cid:durableId="1099763538">
    <w:abstractNumId w:val="15"/>
  </w:num>
  <w:num w:numId="16" w16cid:durableId="24408563">
    <w:abstractNumId w:val="8"/>
  </w:num>
  <w:num w:numId="17" w16cid:durableId="8807506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02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0E9D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5AF7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02BC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119BF"/>
  <w15:docId w15:val="{C3567FC7-E479-45E7-9306-EDE13E85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Ewa Szlifińska</cp:lastModifiedBy>
  <cp:revision>3</cp:revision>
  <cp:lastPrinted>2016-07-26T10:32:00Z</cp:lastPrinted>
  <dcterms:created xsi:type="dcterms:W3CDTF">2024-04-26T08:20:00Z</dcterms:created>
  <dcterms:modified xsi:type="dcterms:W3CDTF">2024-04-26T08:20:00Z</dcterms:modified>
</cp:coreProperties>
</file>