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0460B3" w14:textId="4AAD652A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505CBB66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7A6BC4EF" w14:textId="77777777" w:rsidR="00025386" w:rsidRDefault="00025386" w:rsidP="00025386"/>
                <w:p w14:paraId="136F0A2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5E4267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CA5AAC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A96846B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3B62BFB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6615D7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04C8356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2576EE8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F468D14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C792D">
        <w:rPr>
          <w:b/>
        </w:rPr>
        <w:t>7</w:t>
      </w:r>
    </w:p>
    <w:p w14:paraId="75FE867F" w14:textId="77777777" w:rsidR="00025386" w:rsidRDefault="00025386"/>
    <w:p w14:paraId="407A9D50" w14:textId="77777777" w:rsidR="00025386" w:rsidRPr="00025386" w:rsidRDefault="00025386" w:rsidP="00025386"/>
    <w:p w14:paraId="3AF1E48C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D3D7A" w:rsidRPr="00CD3D7A">
        <w:rPr>
          <w:rFonts w:ascii="Times New Roman" w:eastAsia="Times New Roman" w:hAnsi="Times New Roman"/>
          <w:b/>
          <w:sz w:val="24"/>
          <w:szCs w:val="20"/>
          <w:lang w:eastAsia="pl-PL"/>
        </w:rPr>
        <w:t>ZP/21/2024</w:t>
      </w:r>
    </w:p>
    <w:p w14:paraId="6CD9AA92" w14:textId="77777777" w:rsidR="00025386" w:rsidRPr="00025386" w:rsidRDefault="00025386" w:rsidP="00025386"/>
    <w:p w14:paraId="75718977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1FB37FC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439141C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CD3D7A" w:rsidRPr="00CD3D7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CC55FD2" w14:textId="77777777" w:rsidR="00A56A6F" w:rsidRPr="00A56A6F" w:rsidRDefault="00CD3D7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3D7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odczynników, testów, formaliny oraz wapna sodowanego</w:t>
      </w:r>
    </w:p>
    <w:p w14:paraId="1AF9D97A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E18DD28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1AE93E7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28258D2" w14:textId="77777777" w:rsidTr="00C2318B">
        <w:tc>
          <w:tcPr>
            <w:tcW w:w="772" w:type="dxa"/>
            <w:shd w:val="clear" w:color="auto" w:fill="auto"/>
          </w:tcPr>
          <w:p w14:paraId="010D591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81F40E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20A130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7888D3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0C9F68F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A8B1669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4E7A0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651645D8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B31F0C6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D96329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6200E4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6D03C1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4D9F1693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EEC0EE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6C64F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06A5755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AA53E89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5C34B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7C892" w14:textId="77777777" w:rsidR="005C34B3" w:rsidRDefault="005C34B3" w:rsidP="00025386">
      <w:pPr>
        <w:spacing w:after="0" w:line="240" w:lineRule="auto"/>
      </w:pPr>
      <w:r>
        <w:separator/>
      </w:r>
    </w:p>
  </w:endnote>
  <w:endnote w:type="continuationSeparator" w:id="0">
    <w:p w14:paraId="55288B19" w14:textId="77777777" w:rsidR="005C34B3" w:rsidRDefault="005C34B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CB667" w14:textId="77777777" w:rsidR="00CD3D7A" w:rsidRDefault="00CD3D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75DF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C70474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C6DA9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FEE28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D0EFB" w14:textId="77777777" w:rsidR="00CD3D7A" w:rsidRDefault="00CD3D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A2CA04" w14:textId="77777777" w:rsidR="005C34B3" w:rsidRDefault="005C34B3" w:rsidP="00025386">
      <w:pPr>
        <w:spacing w:after="0" w:line="240" w:lineRule="auto"/>
      </w:pPr>
      <w:r>
        <w:separator/>
      </w:r>
    </w:p>
  </w:footnote>
  <w:footnote w:type="continuationSeparator" w:id="0">
    <w:p w14:paraId="29CEBDA1" w14:textId="77777777" w:rsidR="005C34B3" w:rsidRDefault="005C34B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0AD81D" w14:textId="77777777" w:rsidR="00CD3D7A" w:rsidRDefault="00CD3D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9DDB7" w14:textId="77777777" w:rsidR="00CD3D7A" w:rsidRDefault="00CD3D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16BDA" w14:textId="77777777" w:rsidR="00CD3D7A" w:rsidRDefault="00CD3D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34B3"/>
    <w:rsid w:val="00025386"/>
    <w:rsid w:val="001C2314"/>
    <w:rsid w:val="004E2B1B"/>
    <w:rsid w:val="005624D8"/>
    <w:rsid w:val="005C34B3"/>
    <w:rsid w:val="008C792D"/>
    <w:rsid w:val="008F2498"/>
    <w:rsid w:val="009B09E9"/>
    <w:rsid w:val="00A56A6F"/>
    <w:rsid w:val="00AD38B5"/>
    <w:rsid w:val="00C2318B"/>
    <w:rsid w:val="00CD3D7A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6CFF487F"/>
  <w15:chartTrackingRefBased/>
  <w15:docId w15:val="{10156D22-98B7-4663-9D80-A2FA0E4B4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2024-04-26T08:21:00Z</dcterms:created>
  <dcterms:modified xsi:type="dcterms:W3CDTF">2024-04-26T08:21:00Z</dcterms:modified>
</cp:coreProperties>
</file>