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C883B" w14:textId="77777777" w:rsidR="00FB7F50" w:rsidRPr="002245BE" w:rsidRDefault="00637EC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37EC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37EC5">
        <w:rPr>
          <w:sz w:val="22"/>
          <w:szCs w:val="22"/>
        </w:rPr>
        <w:t>2024-04-</w:t>
      </w:r>
      <w:r w:rsidR="003B4800">
        <w:rPr>
          <w:sz w:val="22"/>
          <w:szCs w:val="22"/>
        </w:rPr>
        <w:t>30</w:t>
      </w:r>
    </w:p>
    <w:p w14:paraId="50C3323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B6A9909" w14:textId="77777777" w:rsidR="00637EC5" w:rsidRPr="00637EC5" w:rsidRDefault="00637EC5" w:rsidP="00FB7F50">
      <w:pPr>
        <w:spacing w:after="40"/>
        <w:rPr>
          <w:b/>
          <w:bCs/>
          <w:sz w:val="22"/>
          <w:szCs w:val="22"/>
        </w:rPr>
      </w:pPr>
      <w:r w:rsidRPr="00637EC5">
        <w:rPr>
          <w:b/>
          <w:bCs/>
          <w:sz w:val="22"/>
          <w:szCs w:val="22"/>
        </w:rPr>
        <w:t>Akademia Górniczo - Hutnicza</w:t>
      </w:r>
    </w:p>
    <w:p w14:paraId="737DD06C" w14:textId="77777777" w:rsidR="00637EC5" w:rsidRPr="00637EC5" w:rsidRDefault="00637EC5" w:rsidP="00FB7F50">
      <w:pPr>
        <w:spacing w:after="40"/>
        <w:rPr>
          <w:b/>
          <w:bCs/>
          <w:sz w:val="22"/>
          <w:szCs w:val="22"/>
        </w:rPr>
      </w:pPr>
      <w:r w:rsidRPr="00637EC5">
        <w:rPr>
          <w:b/>
          <w:bCs/>
          <w:sz w:val="22"/>
          <w:szCs w:val="22"/>
        </w:rPr>
        <w:t>im. Stanisława Staszica w Krakowie</w:t>
      </w:r>
    </w:p>
    <w:p w14:paraId="3CB1BDA4" w14:textId="77777777" w:rsidR="00FB7F50" w:rsidRPr="002245BE" w:rsidRDefault="00637EC5" w:rsidP="00FB7F50">
      <w:pPr>
        <w:spacing w:after="40"/>
        <w:rPr>
          <w:b/>
          <w:bCs/>
          <w:sz w:val="22"/>
          <w:szCs w:val="22"/>
        </w:rPr>
      </w:pPr>
      <w:r w:rsidRPr="00637EC5">
        <w:rPr>
          <w:b/>
          <w:bCs/>
          <w:sz w:val="22"/>
          <w:szCs w:val="22"/>
        </w:rPr>
        <w:t>Dział Zamówień Publicznych</w:t>
      </w:r>
    </w:p>
    <w:p w14:paraId="09C5008B" w14:textId="77777777" w:rsidR="00FB7F50" w:rsidRPr="002245BE" w:rsidRDefault="00637EC5" w:rsidP="00FB7F50">
      <w:pPr>
        <w:rPr>
          <w:sz w:val="22"/>
          <w:szCs w:val="22"/>
        </w:rPr>
      </w:pPr>
      <w:r w:rsidRPr="00637EC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37EC5">
        <w:rPr>
          <w:sz w:val="22"/>
          <w:szCs w:val="22"/>
        </w:rPr>
        <w:t>30</w:t>
      </w:r>
    </w:p>
    <w:p w14:paraId="65B27E4E" w14:textId="77777777" w:rsidR="00FB7F50" w:rsidRPr="002245BE" w:rsidRDefault="00637EC5" w:rsidP="00FB7F50">
      <w:pPr>
        <w:rPr>
          <w:sz w:val="22"/>
          <w:szCs w:val="22"/>
        </w:rPr>
      </w:pPr>
      <w:r w:rsidRPr="00637EC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37EC5">
        <w:rPr>
          <w:sz w:val="22"/>
          <w:szCs w:val="22"/>
        </w:rPr>
        <w:t>Kraków</w:t>
      </w:r>
    </w:p>
    <w:p w14:paraId="0BA45DD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BAFC87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37EC5" w:rsidRPr="00607F9B" w14:paraId="4834FB98" w14:textId="77777777" w:rsidTr="009A2F32">
        <w:trPr>
          <w:trHeight w:val="638"/>
        </w:trPr>
        <w:tc>
          <w:tcPr>
            <w:tcW w:w="959" w:type="dxa"/>
            <w:shd w:val="clear" w:color="auto" w:fill="auto"/>
          </w:tcPr>
          <w:p w14:paraId="61AB014E" w14:textId="77777777" w:rsidR="00637EC5" w:rsidRPr="00607F9B" w:rsidRDefault="00637EC5" w:rsidP="009A2F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5DF961" w14:textId="77777777" w:rsidR="00637EC5" w:rsidRPr="00607F9B" w:rsidRDefault="00637EC5" w:rsidP="009A2F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37EC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37EC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7EC5">
              <w:rPr>
                <w:b/>
                <w:bCs/>
                <w:sz w:val="22"/>
                <w:szCs w:val="22"/>
              </w:rPr>
              <w:t xml:space="preserve">usługa cateringu na spotkanie partnerów projektu </w:t>
            </w:r>
            <w:proofErr w:type="spellStart"/>
            <w:r w:rsidRPr="00637EC5">
              <w:rPr>
                <w:b/>
                <w:bCs/>
                <w:sz w:val="22"/>
                <w:szCs w:val="22"/>
              </w:rPr>
              <w:t>Saphea</w:t>
            </w:r>
            <w:proofErr w:type="spellEnd"/>
            <w:r w:rsidRPr="00637EC5">
              <w:rPr>
                <w:b/>
                <w:bCs/>
                <w:sz w:val="22"/>
                <w:szCs w:val="22"/>
              </w:rPr>
              <w:t xml:space="preserve"> - DE-dzp.272-170/24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7EC5">
              <w:rPr>
                <w:b/>
                <w:sz w:val="22"/>
                <w:szCs w:val="22"/>
              </w:rPr>
              <w:t>DE-dzp.272-170/24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3A4CBB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37EC5" w14:paraId="490F00C0" w14:textId="77777777" w:rsidTr="009A2F32">
        <w:trPr>
          <w:cantSplit/>
        </w:trPr>
        <w:tc>
          <w:tcPr>
            <w:tcW w:w="10150" w:type="dxa"/>
          </w:tcPr>
          <w:p w14:paraId="5427E89F" w14:textId="77777777" w:rsidR="00637EC5" w:rsidRPr="00D26ED6" w:rsidRDefault="00637EC5" w:rsidP="009A2F3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37EC5">
              <w:rPr>
                <w:b/>
                <w:sz w:val="22"/>
                <w:szCs w:val="22"/>
              </w:rPr>
              <w:t>DR FRANEK MAREK FRANKOWSKI</w:t>
            </w:r>
          </w:p>
          <w:p w14:paraId="1A13FDFF" w14:textId="77777777" w:rsidR="00637EC5" w:rsidRPr="009F0E5C" w:rsidRDefault="00637EC5" w:rsidP="009A2F32">
            <w:pPr>
              <w:jc w:val="both"/>
              <w:rPr>
                <w:bCs/>
                <w:sz w:val="22"/>
                <w:szCs w:val="22"/>
              </w:rPr>
            </w:pPr>
            <w:r w:rsidRPr="00637EC5">
              <w:rPr>
                <w:bCs/>
                <w:sz w:val="22"/>
                <w:szCs w:val="22"/>
              </w:rPr>
              <w:t>Wadowicka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7EC5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03D823" w14:textId="77777777" w:rsidR="00637EC5" w:rsidRPr="009F0E5C" w:rsidRDefault="00637EC5" w:rsidP="009A2F32">
            <w:pPr>
              <w:jc w:val="both"/>
              <w:rPr>
                <w:bCs/>
                <w:sz w:val="22"/>
                <w:szCs w:val="22"/>
              </w:rPr>
            </w:pPr>
            <w:r w:rsidRPr="00637EC5">
              <w:rPr>
                <w:bCs/>
                <w:sz w:val="22"/>
                <w:szCs w:val="22"/>
              </w:rPr>
              <w:t>30-347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7EC5">
              <w:rPr>
                <w:bCs/>
                <w:sz w:val="22"/>
                <w:szCs w:val="22"/>
              </w:rPr>
              <w:t>Kraków</w:t>
            </w:r>
          </w:p>
          <w:p w14:paraId="0A87688C" w14:textId="77777777" w:rsidR="00637EC5" w:rsidRPr="00D26ED6" w:rsidRDefault="00637EC5" w:rsidP="009A2F3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37EC5">
              <w:rPr>
                <w:b/>
                <w:sz w:val="22"/>
                <w:szCs w:val="22"/>
              </w:rPr>
              <w:t>6 250.00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7C26E52" w14:textId="77777777" w:rsidR="00637EC5" w:rsidRDefault="00637EC5" w:rsidP="009A2F3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3B4800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5F9CB21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2835"/>
        <w:gridCol w:w="2127"/>
      </w:tblGrid>
      <w:tr w:rsidR="003B4800" w:rsidRPr="008567C7" w14:paraId="30881E2F" w14:textId="77777777" w:rsidTr="003B4800">
        <w:trPr>
          <w:trHeight w:val="510"/>
        </w:trPr>
        <w:tc>
          <w:tcPr>
            <w:tcW w:w="709" w:type="dxa"/>
            <w:vAlign w:val="center"/>
          </w:tcPr>
          <w:p w14:paraId="19693596" w14:textId="77777777" w:rsidR="003B4800" w:rsidRPr="008567C7" w:rsidRDefault="003B48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7439806C" w14:textId="77777777" w:rsidR="003B4800" w:rsidRPr="008567C7" w:rsidRDefault="003B48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5D00B3A2" w14:textId="77777777" w:rsidR="003B4800" w:rsidRPr="008567C7" w:rsidRDefault="003B48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14:paraId="7EF82630" w14:textId="77777777" w:rsidR="003B4800" w:rsidRPr="008567C7" w:rsidRDefault="003B48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przygotowującej posiłki</w:t>
            </w:r>
          </w:p>
        </w:tc>
        <w:tc>
          <w:tcPr>
            <w:tcW w:w="2127" w:type="dxa"/>
            <w:vAlign w:val="center"/>
          </w:tcPr>
          <w:p w14:paraId="10DE0590" w14:textId="77777777" w:rsidR="003B4800" w:rsidRPr="008567C7" w:rsidRDefault="003B48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B4800" w:rsidRPr="008567C7" w14:paraId="7F4DAFE3" w14:textId="77777777" w:rsidTr="003B4800">
        <w:tc>
          <w:tcPr>
            <w:tcW w:w="709" w:type="dxa"/>
            <w:vAlign w:val="center"/>
          </w:tcPr>
          <w:p w14:paraId="70FAC5BE" w14:textId="77777777" w:rsidR="003B4800" w:rsidRPr="008567C7" w:rsidRDefault="003B4800" w:rsidP="009A2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5F80ED9A" w14:textId="77777777" w:rsidR="003B4800" w:rsidRPr="002B6761" w:rsidRDefault="003B4800" w:rsidP="009A2F3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b/>
                <w:sz w:val="18"/>
                <w:szCs w:val="18"/>
              </w:rPr>
              <w:t>DR FRANEK MAREK FRANKOWSKI</w:t>
            </w:r>
          </w:p>
          <w:p w14:paraId="70281638" w14:textId="77777777" w:rsidR="003B4800" w:rsidRPr="008567C7" w:rsidRDefault="003B4800" w:rsidP="009A2F3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Wadowicka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CE9440D" w14:textId="77777777" w:rsidR="003B4800" w:rsidRPr="001B7815" w:rsidRDefault="003B4800" w:rsidP="009A2F3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30-347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2BE47B2B" w14:textId="77777777" w:rsidR="003B4800" w:rsidRPr="008567C7" w:rsidRDefault="003B4800" w:rsidP="009A2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14:paraId="7755EF4B" w14:textId="77777777" w:rsidR="003B4800" w:rsidRPr="008567C7" w:rsidRDefault="003B4800" w:rsidP="009A2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36CA05CF" w14:textId="77777777" w:rsidR="003B4800" w:rsidRPr="008567C7" w:rsidRDefault="003B4800" w:rsidP="009A2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B4800" w:rsidRPr="008567C7" w14:paraId="432F1F1E" w14:textId="77777777" w:rsidTr="003B4800">
        <w:tc>
          <w:tcPr>
            <w:tcW w:w="709" w:type="dxa"/>
            <w:vAlign w:val="center"/>
          </w:tcPr>
          <w:p w14:paraId="62618190" w14:textId="77777777" w:rsidR="003B4800" w:rsidRPr="008567C7" w:rsidRDefault="003B4800" w:rsidP="009A2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51B452F1" w14:textId="77777777" w:rsidR="003B4800" w:rsidRPr="002B6761" w:rsidRDefault="003B4800" w:rsidP="009A2F3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b/>
                <w:sz w:val="18"/>
                <w:szCs w:val="18"/>
              </w:rPr>
              <w:t>Sylwester Micek PLANET</w:t>
            </w:r>
          </w:p>
          <w:p w14:paraId="0DDEDB65" w14:textId="77777777" w:rsidR="003B4800" w:rsidRPr="008567C7" w:rsidRDefault="003B4800" w:rsidP="009A2F3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Radzikowskiego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14:paraId="39935E20" w14:textId="77777777" w:rsidR="003B4800" w:rsidRPr="001B7815" w:rsidRDefault="003B4800" w:rsidP="009A2F3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31-315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7EC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658EC073" w14:textId="77777777" w:rsidR="003B4800" w:rsidRPr="008567C7" w:rsidRDefault="003B4800" w:rsidP="009A2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835" w:type="dxa"/>
            <w:vAlign w:val="center"/>
          </w:tcPr>
          <w:p w14:paraId="3079D8EA" w14:textId="77777777" w:rsidR="003B4800" w:rsidRPr="008567C7" w:rsidRDefault="003B4800" w:rsidP="009A2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|*</w:t>
            </w:r>
          </w:p>
        </w:tc>
        <w:tc>
          <w:tcPr>
            <w:tcW w:w="2127" w:type="dxa"/>
            <w:vAlign w:val="center"/>
          </w:tcPr>
          <w:p w14:paraId="4D835A61" w14:textId="77777777" w:rsidR="003B4800" w:rsidRPr="008567C7" w:rsidRDefault="003B4800" w:rsidP="009A2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EC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1C9A09D" w14:textId="77777777" w:rsidR="00E85D70" w:rsidRDefault="003B4800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</w:t>
      </w:r>
      <w:r w:rsidRPr="003B4800">
        <w:rPr>
          <w:i/>
          <w:color w:val="000000"/>
          <w:sz w:val="22"/>
          <w:szCs w:val="22"/>
        </w:rPr>
        <w:t>nie przyznano punktów, gdyż oferta podlega odrzuceniu</w:t>
      </w:r>
    </w:p>
    <w:p w14:paraId="2F234AE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7FE4029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40AD720" w14:textId="0EE9D0DB" w:rsidR="00FD639F" w:rsidRDefault="00FD639F" w:rsidP="00FD639F">
      <w:pPr>
        <w:spacing w:line="360" w:lineRule="auto"/>
        <w:ind w:left="6372"/>
        <w:jc w:val="both"/>
        <w:rPr>
          <w:bCs/>
        </w:rPr>
      </w:pPr>
      <w:r>
        <w:rPr>
          <w:bCs/>
        </w:rPr>
        <w:t>Sekretarz Komisji Przetargowej</w:t>
      </w:r>
    </w:p>
    <w:p w14:paraId="3FBC147A" w14:textId="3D82D652" w:rsidR="00FD639F" w:rsidRDefault="00FD639F" w:rsidP="00FD639F">
      <w:pPr>
        <w:spacing w:line="360" w:lineRule="auto"/>
        <w:ind w:left="6372"/>
        <w:jc w:val="both"/>
        <w:rPr>
          <w:bCs/>
        </w:rPr>
      </w:pPr>
      <w:r>
        <w:rPr>
          <w:bCs/>
        </w:rPr>
        <w:t>Lucyna Śliwa-Naporowska</w:t>
      </w:r>
    </w:p>
    <w:sectPr w:rsidR="00FD63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D7D85" w14:textId="77777777" w:rsidR="006D0CB3" w:rsidRDefault="006D0CB3">
      <w:r>
        <w:separator/>
      </w:r>
    </w:p>
  </w:endnote>
  <w:endnote w:type="continuationSeparator" w:id="0">
    <w:p w14:paraId="513DA56C" w14:textId="77777777" w:rsidR="006D0CB3" w:rsidRDefault="006D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D7A9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9AD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4C4B5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F2DC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D89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FEA647" w14:textId="77777777" w:rsidR="006D0CB3" w:rsidRDefault="006D0CB3">
      <w:r>
        <w:separator/>
      </w:r>
    </w:p>
  </w:footnote>
  <w:footnote w:type="continuationSeparator" w:id="0">
    <w:p w14:paraId="6109A5EF" w14:textId="77777777" w:rsidR="006D0CB3" w:rsidRDefault="006D0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102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88F22" w14:textId="77777777" w:rsidR="006E3089" w:rsidRDefault="00FD639F">
    <w:pPr>
      <w:pStyle w:val="Nagwek"/>
    </w:pPr>
    <w:r>
      <w:rPr>
        <w:noProof/>
      </w:rPr>
      <w:pict w14:anchorId="4F5248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logo, Grafika&#10;&#10;Opis wygenerowany automatycznie" style="width:126pt;height:37.5pt;visibility:visible;mso-wrap-style:square">
          <v:imagedata r:id="rId1" o:title="Obraz zawierający tekst, Czcionka, logo, Grafika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06C8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CB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4800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7EC5"/>
    <w:rsid w:val="00644DCB"/>
    <w:rsid w:val="00657C1E"/>
    <w:rsid w:val="006B585D"/>
    <w:rsid w:val="006D0CB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27C3E"/>
    <w:rsid w:val="00E30B2D"/>
    <w:rsid w:val="00E62859"/>
    <w:rsid w:val="00E85D70"/>
    <w:rsid w:val="00F33C66"/>
    <w:rsid w:val="00F960D7"/>
    <w:rsid w:val="00FB7F50"/>
    <w:rsid w:val="00FD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0A47A9"/>
  <w15:chartTrackingRefBased/>
  <w15:docId w15:val="{83BE8535-4DF3-4D5F-8DF0-461094A29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37EC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197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Lucyna Śliwa-Naporowska</cp:lastModifiedBy>
  <cp:revision>3</cp:revision>
  <cp:lastPrinted>1899-12-31T23:00:00Z</cp:lastPrinted>
  <dcterms:created xsi:type="dcterms:W3CDTF">2024-04-29T06:31:00Z</dcterms:created>
  <dcterms:modified xsi:type="dcterms:W3CDTF">2024-04-30T13:03:00Z</dcterms:modified>
</cp:coreProperties>
</file>