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680E6C" w14:textId="7777777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FB4E47" w:rsidRPr="00FB4E47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58FE2F8E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A735120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4FBF9BD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B4E47" w:rsidRPr="00FB4E47">
        <w:rPr>
          <w:rFonts w:ascii="Arial" w:hAnsi="Arial" w:cs="Arial"/>
        </w:rPr>
        <w:t>Gmina Gnojnik</w:t>
      </w:r>
    </w:p>
    <w:p w14:paraId="71A89B94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B4E47" w:rsidRPr="00FB4E47">
        <w:rPr>
          <w:rFonts w:ascii="Arial" w:hAnsi="Arial" w:cs="Arial"/>
        </w:rPr>
        <w:t>Gnojnik</w:t>
      </w:r>
      <w:r w:rsidRPr="0012157F">
        <w:rPr>
          <w:rFonts w:ascii="Arial" w:hAnsi="Arial" w:cs="Arial"/>
        </w:rPr>
        <w:t xml:space="preserve"> </w:t>
      </w:r>
      <w:r w:rsidR="00FB4E47" w:rsidRPr="00FB4E47">
        <w:rPr>
          <w:rFonts w:ascii="Arial" w:hAnsi="Arial" w:cs="Arial"/>
        </w:rPr>
        <w:t>363</w:t>
      </w:r>
      <w:r w:rsidRPr="0012157F">
        <w:rPr>
          <w:rFonts w:ascii="Arial" w:hAnsi="Arial" w:cs="Arial"/>
        </w:rPr>
        <w:t xml:space="preserve"> </w:t>
      </w:r>
    </w:p>
    <w:p w14:paraId="6C656763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B4E47" w:rsidRPr="00FB4E47">
        <w:rPr>
          <w:rFonts w:ascii="Arial" w:hAnsi="Arial" w:cs="Arial"/>
        </w:rPr>
        <w:t>32-864</w:t>
      </w:r>
      <w:r w:rsidRPr="0012157F">
        <w:rPr>
          <w:rFonts w:ascii="Arial" w:hAnsi="Arial" w:cs="Arial"/>
        </w:rPr>
        <w:t xml:space="preserve"> </w:t>
      </w:r>
      <w:r w:rsidR="00FB4E47" w:rsidRPr="00FB4E47">
        <w:rPr>
          <w:rFonts w:ascii="Arial" w:hAnsi="Arial" w:cs="Arial"/>
        </w:rPr>
        <w:t>Gnojnik</w:t>
      </w:r>
    </w:p>
    <w:p w14:paraId="093C2D17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</w:p>
    <w:p w14:paraId="649A8306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16A17BD0" w14:textId="77777777"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C178CFD" w14:textId="77777777"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E88A91E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BCCAA4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5AC6EF6" w14:textId="77777777"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14:paraId="132983B3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B4E47" w:rsidRPr="0012157F" w14:paraId="6B18F78B" w14:textId="77777777" w:rsidTr="00053FE1">
        <w:tc>
          <w:tcPr>
            <w:tcW w:w="9104" w:type="dxa"/>
            <w:shd w:val="clear" w:color="auto" w:fill="D9D9D9"/>
          </w:tcPr>
          <w:p w14:paraId="3AAE2393" w14:textId="77777777" w:rsidR="00FB4E47" w:rsidRPr="00D762C5" w:rsidRDefault="00FB4E47" w:rsidP="00053FE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14:paraId="4597850F" w14:textId="77777777" w:rsidR="00FB4E47" w:rsidRDefault="00FB4E47" w:rsidP="00053FE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FB4E4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B4E4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B4E47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0D8754D" w14:textId="77777777" w:rsidR="00FB4E47" w:rsidRPr="00534752" w:rsidRDefault="00FB4E47" w:rsidP="00053FE1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7DD70E7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3ACE164" w14:textId="77777777" w:rsidR="00DC6BED" w:rsidRDefault="00DC6BED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DC6BED">
        <w:rPr>
          <w:rFonts w:ascii="Arial" w:hAnsi="Arial" w:cs="Arial"/>
          <w:b/>
          <w:sz w:val="24"/>
          <w:szCs w:val="24"/>
        </w:rPr>
        <w:t>„Modernizacja kompleksu sportowego w Uszwi”</w:t>
      </w:r>
    </w:p>
    <w:p w14:paraId="7062865A" w14:textId="3F158372" w:rsidR="00766D1F" w:rsidRPr="00766D1F" w:rsidRDefault="00766D1F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B4E47" w:rsidRPr="00FB4E47">
        <w:rPr>
          <w:rFonts w:ascii="Arial" w:hAnsi="Arial" w:cs="Arial"/>
          <w:b/>
          <w:sz w:val="24"/>
          <w:szCs w:val="24"/>
        </w:rPr>
        <w:t>RIiD.271.</w:t>
      </w:r>
      <w:r w:rsidR="00A12844">
        <w:rPr>
          <w:rFonts w:ascii="Arial" w:hAnsi="Arial" w:cs="Arial"/>
          <w:b/>
          <w:sz w:val="24"/>
          <w:szCs w:val="24"/>
        </w:rPr>
        <w:t>5</w:t>
      </w:r>
      <w:r w:rsidR="00FB4E47" w:rsidRPr="00FB4E47">
        <w:rPr>
          <w:rFonts w:ascii="Arial" w:hAnsi="Arial" w:cs="Arial"/>
          <w:b/>
          <w:sz w:val="24"/>
          <w:szCs w:val="24"/>
        </w:rPr>
        <w:t>.202</w:t>
      </w:r>
      <w:r w:rsidR="00DC6BED">
        <w:rPr>
          <w:rFonts w:ascii="Arial" w:hAnsi="Arial" w:cs="Arial"/>
          <w:b/>
          <w:sz w:val="24"/>
          <w:szCs w:val="24"/>
        </w:rPr>
        <w:t>4</w:t>
      </w:r>
    </w:p>
    <w:p w14:paraId="0EC91EC3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B4E47" w:rsidRPr="00FB4E47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2D80E70B" w14:textId="77777777" w:rsidTr="00650D6C">
        <w:tc>
          <w:tcPr>
            <w:tcW w:w="9104" w:type="dxa"/>
            <w:shd w:val="clear" w:color="auto" w:fill="D9D9D9"/>
          </w:tcPr>
          <w:p w14:paraId="54ADE040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52C6B23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416E4E5" w14:textId="77777777" w:rsidR="00FB4E47" w:rsidRPr="00992BD8" w:rsidRDefault="00FB4E47" w:rsidP="00FB4E47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0D581477" w14:textId="77777777" w:rsidR="002426FF" w:rsidRPr="00922A11" w:rsidRDefault="00FB4E47" w:rsidP="00FB4E47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0715C298" w14:textId="77777777" w:rsidR="00FB4E47" w:rsidRPr="00922A11" w:rsidRDefault="00FB4E47" w:rsidP="00FB4E47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8D6FEE2" w14:textId="77777777" w:rsidR="00FB4E47" w:rsidRPr="0012157F" w:rsidRDefault="00FB4E47" w:rsidP="00FB4E4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1AFD10C0" w14:textId="77777777" w:rsidR="00FB4E47" w:rsidRPr="0012157F" w:rsidRDefault="00FB4E47" w:rsidP="00FB4E47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stosunku do którego otwarto likwidację, ogłoszono upadłość, którego aktywami zarządza likwidator lub sąd, zawarł układ z wierzycielami, którego działalność gospodarcza jest zawieszona albo znajduje się on w innej tego rodzaju </w:t>
      </w:r>
      <w:r w:rsidRPr="0012157F">
        <w:rPr>
          <w:rFonts w:ascii="Arial" w:hAnsi="Arial" w:cs="Arial"/>
          <w:color w:val="auto"/>
          <w:sz w:val="24"/>
          <w:szCs w:val="24"/>
        </w:rPr>
        <w:lastRenderedPageBreak/>
        <w:t>sytuacji wynikającej z podobnej procedury przewidzianej w przepisach miejsca wszczęcia tej procedury.</w:t>
      </w:r>
    </w:p>
    <w:p w14:paraId="797857C2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18CBAEA8" w14:textId="77777777" w:rsidR="0011306C" w:rsidRDefault="007A2BCB" w:rsidP="00CF274D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</w:t>
      </w:r>
      <w:r w:rsidR="00CF274D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postępowania na podstawie art. 7 ust. 1 ustawy z dnia 13 kwietnia 2022 r. o</w:t>
      </w:r>
      <w:r w:rsidR="00CF274D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szczególnych rozwiązaniach w zakresie przeciwdziałania wspieraniu agresji na</w:t>
      </w:r>
      <w:r w:rsidR="00CF274D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415EC112" w14:textId="77777777" w:rsidTr="00CD4DD1">
        <w:tc>
          <w:tcPr>
            <w:tcW w:w="9104" w:type="dxa"/>
            <w:shd w:val="clear" w:color="auto" w:fill="D9D9D9"/>
          </w:tcPr>
          <w:p w14:paraId="58F81C33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B21A2A2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</w:t>
      </w:r>
      <w:r w:rsidR="00CF274D">
        <w:rPr>
          <w:rFonts w:ascii="Arial" w:hAnsi="Arial" w:cs="Arial"/>
          <w:sz w:val="24"/>
          <w:szCs w:val="24"/>
        </w:rPr>
        <w:t> </w:t>
      </w:r>
      <w:r w:rsidR="004541F9" w:rsidRPr="0012157F">
        <w:rPr>
          <w:rFonts w:ascii="Arial" w:hAnsi="Arial" w:cs="Arial"/>
          <w:sz w:val="24"/>
          <w:szCs w:val="24"/>
        </w:rPr>
        <w:t>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848203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90B8E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CECE0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B4E47" w:rsidRPr="0012157F" w14:paraId="47C4D541" w14:textId="77777777" w:rsidTr="00053FE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9E6AE" w14:textId="77777777" w:rsidR="00FB4E47" w:rsidRPr="0012157F" w:rsidRDefault="00FB4E47" w:rsidP="00053FE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4E4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37A3B" w14:textId="77777777" w:rsidR="00FB4E47" w:rsidRPr="0012157F" w:rsidRDefault="00FB4E47" w:rsidP="00053FE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4E47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2E28421" w14:textId="77777777" w:rsidR="00DC6BED" w:rsidRPr="00DC6BED" w:rsidRDefault="00DC6BED" w:rsidP="00DC6BE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6BED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Zamawiający uzna warunek za spełniony poprzez wykazanie przez Wykonawcę, że:</w:t>
            </w:r>
          </w:p>
          <w:p w14:paraId="2C0D83EF" w14:textId="66F3AEF7" w:rsidR="00DC6BED" w:rsidRDefault="00DC6BED" w:rsidP="00DC6BE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6BED">
              <w:rPr>
                <w:rFonts w:ascii="Arial" w:hAnsi="Arial" w:cs="Arial"/>
                <w:sz w:val="24"/>
                <w:szCs w:val="24"/>
              </w:rPr>
              <w:t>1) Zamawiający wymaga, aby Wykonawca był ubezpieczony od odpowiedzialności cywilnej w zakresie prowadzonej działalności gospodarczej związanej z przedmiotem zamówienia na kwotę minimum 100 000,00 zł (słownie: sto tysięcy złotych 00/100).</w:t>
            </w:r>
          </w:p>
          <w:p w14:paraId="463058A0" w14:textId="093C35B1" w:rsidR="00DC6BED" w:rsidRPr="00DC6BED" w:rsidRDefault="00DC6BED" w:rsidP="00DC6BE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DC329C3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4E8E560" w14:textId="77777777" w:rsidTr="00CD4DD1">
        <w:tc>
          <w:tcPr>
            <w:tcW w:w="9104" w:type="dxa"/>
            <w:shd w:val="clear" w:color="auto" w:fill="D9D9D9"/>
          </w:tcPr>
          <w:p w14:paraId="2326070B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5B44613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FF13B91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979C123" w14:textId="77777777" w:rsidR="00753F18" w:rsidRDefault="00753F18" w:rsidP="00753F18">
      <w:pPr>
        <w:spacing w:after="0" w:line="360" w:lineRule="auto"/>
        <w:jc w:val="right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14:paraId="7EF38CF3" w14:textId="77777777" w:rsidR="00753F18" w:rsidRDefault="00753F18" w:rsidP="00753F18">
      <w:pPr>
        <w:spacing w:after="0" w:line="360" w:lineRule="auto"/>
        <w:jc w:val="right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14:paraId="14C7801D" w14:textId="6EF3182E" w:rsidR="00753F18" w:rsidRDefault="00CF274D" w:rsidP="00753F18">
      <w:pPr>
        <w:spacing w:after="0" w:line="360" w:lineRule="auto"/>
        <w:jc w:val="right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  <w:r w:rsidRPr="008833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>kwalifikowany podpis elektroniczny / podpis zaufany /</w:t>
      </w:r>
    </w:p>
    <w:p w14:paraId="14E78136" w14:textId="77777777" w:rsidR="00753F18" w:rsidRDefault="00CF274D" w:rsidP="00753F18">
      <w:pPr>
        <w:spacing w:after="0" w:line="360" w:lineRule="auto"/>
        <w:jc w:val="right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</w:t>
      </w:r>
      <w:r w:rsidRPr="008833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osobisty</w:t>
      </w:r>
      <w:r w:rsidRPr="008833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osoby uprawnionej do</w:t>
      </w:r>
    </w:p>
    <w:p w14:paraId="470FE1CB" w14:textId="448A9E4B" w:rsidR="00484F88" w:rsidRPr="0012157F" w:rsidRDefault="00CF274D" w:rsidP="00753F18">
      <w:pPr>
        <w:spacing w:after="0" w:line="360" w:lineRule="auto"/>
        <w:jc w:val="right"/>
        <w:rPr>
          <w:rFonts w:ascii="Arial" w:hAnsi="Arial" w:cs="Arial"/>
          <w:sz w:val="21"/>
          <w:szCs w:val="21"/>
        </w:rPr>
      </w:pPr>
      <w:r w:rsidRPr="008833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>reprezentowania</w:t>
      </w:r>
      <w:r w:rsidR="000361CE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</w:t>
      </w:r>
      <w:r w:rsidR="00596FC7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podmiotu udostępniającego zasoby</w:t>
      </w:r>
      <w:r w:rsidR="000361CE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)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57B477" w14:textId="77777777" w:rsidR="00F82F64" w:rsidRDefault="00F82F64" w:rsidP="0038231F">
      <w:pPr>
        <w:spacing w:after="0" w:line="240" w:lineRule="auto"/>
      </w:pPr>
      <w:r>
        <w:separator/>
      </w:r>
    </w:p>
  </w:endnote>
  <w:endnote w:type="continuationSeparator" w:id="0">
    <w:p w14:paraId="11185772" w14:textId="77777777" w:rsidR="00F82F64" w:rsidRDefault="00F82F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2AE896" w14:textId="77777777" w:rsidR="00FB4E47" w:rsidRDefault="00FB4E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50AFB0" w14:textId="77777777" w:rsidR="00F8042D" w:rsidRDefault="00F8042D">
    <w:pPr>
      <w:pStyle w:val="Stopka"/>
      <w:jc w:val="right"/>
    </w:pPr>
    <w:r>
      <w:t xml:space="preserve">Strona </w:t>
    </w:r>
    <w:r w:rsidR="007C293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7C2939">
      <w:rPr>
        <w:b/>
        <w:bCs/>
        <w:sz w:val="24"/>
        <w:szCs w:val="24"/>
      </w:rPr>
      <w:fldChar w:fldCharType="separate"/>
    </w:r>
    <w:r w:rsidR="006C4B0D">
      <w:rPr>
        <w:b/>
        <w:bCs/>
        <w:noProof/>
      </w:rPr>
      <w:t>2</w:t>
    </w:r>
    <w:r w:rsidR="007C2939">
      <w:rPr>
        <w:b/>
        <w:bCs/>
        <w:sz w:val="24"/>
        <w:szCs w:val="24"/>
      </w:rPr>
      <w:fldChar w:fldCharType="end"/>
    </w:r>
    <w:r>
      <w:t xml:space="preserve"> z </w:t>
    </w:r>
    <w:r w:rsidR="007C293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7C2939">
      <w:rPr>
        <w:b/>
        <w:bCs/>
        <w:sz w:val="24"/>
        <w:szCs w:val="24"/>
      </w:rPr>
      <w:fldChar w:fldCharType="separate"/>
    </w:r>
    <w:r w:rsidR="006C4B0D">
      <w:rPr>
        <w:b/>
        <w:bCs/>
        <w:noProof/>
      </w:rPr>
      <w:t>3</w:t>
    </w:r>
    <w:r w:rsidR="007C2939">
      <w:rPr>
        <w:b/>
        <w:bCs/>
        <w:sz w:val="24"/>
        <w:szCs w:val="24"/>
      </w:rPr>
      <w:fldChar w:fldCharType="end"/>
    </w:r>
  </w:p>
  <w:p w14:paraId="7D70CB6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E34965" w14:textId="77777777" w:rsidR="00FB4E47" w:rsidRDefault="00FB4E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55FA1E" w14:textId="77777777" w:rsidR="00F82F64" w:rsidRDefault="00F82F64" w:rsidP="0038231F">
      <w:pPr>
        <w:spacing w:after="0" w:line="240" w:lineRule="auto"/>
      </w:pPr>
      <w:r>
        <w:separator/>
      </w:r>
    </w:p>
  </w:footnote>
  <w:footnote w:type="continuationSeparator" w:id="0">
    <w:p w14:paraId="071A9502" w14:textId="77777777" w:rsidR="00F82F64" w:rsidRDefault="00F82F64" w:rsidP="0038231F">
      <w:pPr>
        <w:spacing w:after="0" w:line="240" w:lineRule="auto"/>
      </w:pPr>
      <w:r>
        <w:continuationSeparator/>
      </w:r>
    </w:p>
  </w:footnote>
  <w:footnote w:id="1">
    <w:p w14:paraId="7569117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AD0901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E35D99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2E95803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75859B" w14:textId="77777777" w:rsidR="00FB4E47" w:rsidRDefault="00FB4E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CA3268" w14:textId="77777777" w:rsidR="00FB4E47" w:rsidRDefault="00FB4E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19CE18" w14:textId="77777777" w:rsidR="00FB4E47" w:rsidRDefault="00FB4E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A4F099E"/>
    <w:multiLevelType w:val="hybridMultilevel"/>
    <w:tmpl w:val="EBC232C2"/>
    <w:lvl w:ilvl="0" w:tplc="63C60D26">
      <w:start w:val="1"/>
      <w:numFmt w:val="decimal"/>
      <w:lvlText w:val="%1)"/>
      <w:lvlJc w:val="left"/>
      <w:pPr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1D1A59"/>
    <w:multiLevelType w:val="hybridMultilevel"/>
    <w:tmpl w:val="1730EA4A"/>
    <w:lvl w:ilvl="0" w:tplc="3BE29DBE">
      <w:start w:val="1"/>
      <w:numFmt w:val="decimal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038665">
    <w:abstractNumId w:val="12"/>
  </w:num>
  <w:num w:numId="2" w16cid:durableId="894513448">
    <w:abstractNumId w:val="0"/>
  </w:num>
  <w:num w:numId="3" w16cid:durableId="328795696">
    <w:abstractNumId w:val="11"/>
  </w:num>
  <w:num w:numId="4" w16cid:durableId="2108572105">
    <w:abstractNumId w:val="15"/>
  </w:num>
  <w:num w:numId="5" w16cid:durableId="316425123">
    <w:abstractNumId w:val="13"/>
  </w:num>
  <w:num w:numId="6" w16cid:durableId="886992807">
    <w:abstractNumId w:val="10"/>
  </w:num>
  <w:num w:numId="7" w16cid:durableId="322317823">
    <w:abstractNumId w:val="1"/>
  </w:num>
  <w:num w:numId="8" w16cid:durableId="558058790">
    <w:abstractNumId w:val="7"/>
  </w:num>
  <w:num w:numId="9" w16cid:durableId="415170996">
    <w:abstractNumId w:val="4"/>
  </w:num>
  <w:num w:numId="10" w16cid:durableId="159858896">
    <w:abstractNumId w:val="8"/>
  </w:num>
  <w:num w:numId="11" w16cid:durableId="1055350971">
    <w:abstractNumId w:val="5"/>
  </w:num>
  <w:num w:numId="12" w16cid:durableId="1282419459">
    <w:abstractNumId w:val="9"/>
  </w:num>
  <w:num w:numId="13" w16cid:durableId="947739762">
    <w:abstractNumId w:val="3"/>
  </w:num>
  <w:num w:numId="14" w16cid:durableId="2069764439">
    <w:abstractNumId w:val="2"/>
  </w:num>
  <w:num w:numId="15" w16cid:durableId="1369182906">
    <w:abstractNumId w:val="14"/>
  </w:num>
  <w:num w:numId="16" w16cid:durableId="110916169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4E47"/>
    <w:rsid w:val="00023477"/>
    <w:rsid w:val="000247FF"/>
    <w:rsid w:val="00025C8D"/>
    <w:rsid w:val="000303EE"/>
    <w:rsid w:val="000361C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64F6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379E9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21B6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96FC7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B0D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3F18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2939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2844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274D"/>
    <w:rsid w:val="00D21E06"/>
    <w:rsid w:val="00D23F3D"/>
    <w:rsid w:val="00D2702A"/>
    <w:rsid w:val="00D30B9C"/>
    <w:rsid w:val="00D34D9A"/>
    <w:rsid w:val="00D409DE"/>
    <w:rsid w:val="00D42C9B"/>
    <w:rsid w:val="00D531D5"/>
    <w:rsid w:val="00D7532C"/>
    <w:rsid w:val="00D762C5"/>
    <w:rsid w:val="00DA6EC7"/>
    <w:rsid w:val="00DC6BED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2F64"/>
    <w:rsid w:val="00F8636A"/>
    <w:rsid w:val="00F90CD1"/>
    <w:rsid w:val="00FB4E47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CBA095"/>
  <w15:docId w15:val="{24CE6046-3245-4BF1-A118-82586E4C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4F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8FD7B-45E3-494F-8960-69395B2F8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434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Sabina Gagatek</cp:lastModifiedBy>
  <cp:revision>2</cp:revision>
  <cp:lastPrinted>2016-07-26T11:32:00Z</cp:lastPrinted>
  <dcterms:created xsi:type="dcterms:W3CDTF">2024-04-30T10:54:00Z</dcterms:created>
  <dcterms:modified xsi:type="dcterms:W3CDTF">2024-04-30T10:54:00Z</dcterms:modified>
</cp:coreProperties>
</file>